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89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6912"/>
        <w:gridCol w:w="2977"/>
      </w:tblGrid>
      <w:tr w:rsidR="00993581" w:rsidRPr="00066540" w14:paraId="3CE5889C" w14:textId="77777777" w:rsidTr="00DE0041">
        <w:trPr>
          <w:trHeight w:val="282"/>
        </w:trPr>
        <w:tc>
          <w:tcPr>
            <w:tcW w:w="6912" w:type="dxa"/>
            <w:vMerge w:val="restart"/>
          </w:tcPr>
          <w:p w14:paraId="3CE58895" w14:textId="77777777" w:rsidR="00993581" w:rsidRPr="00066540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</w:rPr>
            </w:pPr>
            <w:r w:rsidRPr="00066540">
              <w:rPr>
                <w:rFonts w:ascii="Verdana" w:hAnsi="Verdana"/>
                <w:noProof/>
                <w:color w:val="365F91" w:themeColor="accent1" w:themeShade="BF"/>
                <w:sz w:val="20"/>
                <w:szCs w:val="20"/>
                <w:lang w:val="en-US" w:eastAsia="zh-CN"/>
              </w:rPr>
              <w:drawing>
                <wp:anchor distT="0" distB="0" distL="114300" distR="114300" simplePos="0" relativeHeight="251671552" behindDoc="1" locked="1" layoutInCell="1" allowOverlap="1" wp14:anchorId="3CE588BC" wp14:editId="3CE588BD">
                  <wp:simplePos x="0" y="0"/>
                  <wp:positionH relativeFrom="page">
                    <wp:posOffset>8255</wp:posOffset>
                  </wp:positionH>
                  <wp:positionV relativeFrom="page">
                    <wp:posOffset>-13970</wp:posOffset>
                  </wp:positionV>
                  <wp:extent cx="613410" cy="67310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mo_logo_e_bla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" cy="67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66540"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</w:rPr>
              <w:t>World Meteorological Organization &amp;</w:t>
            </w:r>
          </w:p>
          <w:p w14:paraId="3CE58896" w14:textId="77777777" w:rsidR="00993581" w:rsidRPr="00066540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</w:rPr>
            </w:pPr>
            <w:r w:rsidRPr="00066540"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</w:rPr>
              <w:t>Intergovernmental Oceanographic Commission (of UNESCO)</w:t>
            </w:r>
          </w:p>
          <w:p w14:paraId="3CE58897" w14:textId="227C667E" w:rsidR="00993581" w:rsidRPr="00066540" w:rsidRDefault="0060324A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rPr>
                <w:rFonts w:ascii="Verdana" w:hAnsi="Verdana" w:cs="Tahoma"/>
                <w:b/>
                <w:color w:val="365F91" w:themeColor="accent1" w:themeShade="BF"/>
                <w:spacing w:val="-2"/>
                <w:sz w:val="20"/>
                <w:szCs w:val="20"/>
              </w:rPr>
            </w:pPr>
            <w:r w:rsidRPr="00066540">
              <w:rPr>
                <w:rFonts w:ascii="Verdana" w:hAnsi="Verdana" w:cs="Tahoma"/>
                <w:b/>
                <w:color w:val="365F91" w:themeColor="accent1" w:themeShade="BF"/>
                <w:spacing w:val="-2"/>
                <w:sz w:val="20"/>
                <w:szCs w:val="20"/>
              </w:rPr>
              <w:t>GLOBAL OCEAN OBSERVING SYSTEM/OBSERVATIONS C</w:t>
            </w:r>
            <w:r w:rsidR="003D0E9F" w:rsidRPr="00066540">
              <w:rPr>
                <w:rFonts w:ascii="Verdana" w:hAnsi="Verdana" w:cs="Tahoma"/>
                <w:b/>
                <w:color w:val="365F91" w:themeColor="accent1" w:themeShade="BF"/>
                <w:spacing w:val="-2"/>
                <w:sz w:val="20"/>
                <w:szCs w:val="20"/>
              </w:rPr>
              <w:t>OORDINATION G</w:t>
            </w:r>
            <w:r w:rsidR="004458E7" w:rsidRPr="00066540">
              <w:rPr>
                <w:rFonts w:ascii="Verdana" w:hAnsi="Verdana" w:cs="Tahoma"/>
                <w:b/>
                <w:color w:val="365F91" w:themeColor="accent1" w:themeShade="BF"/>
                <w:spacing w:val="-2"/>
                <w:sz w:val="20"/>
                <w:szCs w:val="20"/>
              </w:rPr>
              <w:t>ROUP</w:t>
            </w:r>
          </w:p>
          <w:p w14:paraId="3CE58898" w14:textId="38BC6318" w:rsidR="00BC0F73" w:rsidRPr="00066540" w:rsidRDefault="000D2C95" w:rsidP="0087341E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rPr>
                <w:rFonts w:ascii="Verdana" w:hAnsi="Verdana" w:cstheme="minorBidi"/>
                <w:b/>
                <w:snapToGrid w:val="0"/>
                <w:color w:val="365F91" w:themeColor="accent1" w:themeShade="BF"/>
                <w:sz w:val="20"/>
                <w:szCs w:val="20"/>
              </w:rPr>
            </w:pPr>
            <w:r w:rsidRPr="00066540">
              <w:rPr>
                <w:rFonts w:ascii="Verdana" w:hAnsi="Verdana" w:cstheme="minorBidi"/>
                <w:b/>
                <w:snapToGrid w:val="0"/>
                <w:color w:val="365F91" w:themeColor="accent1" w:themeShade="BF"/>
                <w:sz w:val="20"/>
                <w:szCs w:val="20"/>
              </w:rPr>
              <w:t>Ship Observation</w:t>
            </w:r>
            <w:r w:rsidR="00E06827" w:rsidRPr="00066540">
              <w:rPr>
                <w:rFonts w:ascii="Verdana" w:hAnsi="Verdana" w:cstheme="minorBidi"/>
                <w:b/>
                <w:snapToGrid w:val="0"/>
                <w:color w:val="365F91" w:themeColor="accent1" w:themeShade="BF"/>
                <w:sz w:val="20"/>
                <w:szCs w:val="20"/>
              </w:rPr>
              <w:t>s</w:t>
            </w:r>
            <w:r w:rsidRPr="00066540">
              <w:rPr>
                <w:rFonts w:ascii="Verdana" w:hAnsi="Verdana" w:cstheme="minorBidi"/>
                <w:b/>
                <w:snapToGrid w:val="0"/>
                <w:color w:val="365F91" w:themeColor="accent1" w:themeShade="BF"/>
                <w:sz w:val="20"/>
                <w:szCs w:val="20"/>
              </w:rPr>
              <w:t xml:space="preserve"> Team </w:t>
            </w:r>
            <w:r w:rsidR="00FF737E" w:rsidRPr="00066540">
              <w:rPr>
                <w:rFonts w:ascii="Verdana" w:hAnsi="Verdana" w:cstheme="minorBidi"/>
                <w:b/>
                <w:snapToGrid w:val="0"/>
                <w:color w:val="365F91" w:themeColor="accent1" w:themeShade="BF"/>
                <w:sz w:val="20"/>
                <w:szCs w:val="20"/>
              </w:rPr>
              <w:t>E</w:t>
            </w:r>
            <w:r w:rsidR="00FF737E" w:rsidRPr="00066540">
              <w:rPr>
                <w:rFonts w:ascii="Verdana" w:hAnsi="Verdana"/>
                <w:b/>
                <w:snapToGrid w:val="0"/>
                <w:color w:val="365F91" w:themeColor="accent1" w:themeShade="BF"/>
                <w:sz w:val="20"/>
                <w:szCs w:val="20"/>
              </w:rPr>
              <w:t>leven</w:t>
            </w:r>
            <w:r w:rsidR="00FB15B7" w:rsidRPr="00066540">
              <w:rPr>
                <w:rFonts w:ascii="Verdana" w:hAnsi="Verdana" w:cstheme="minorBidi"/>
                <w:b/>
                <w:snapToGrid w:val="0"/>
                <w:color w:val="365F91" w:themeColor="accent1" w:themeShade="BF"/>
                <w:sz w:val="20"/>
                <w:szCs w:val="20"/>
              </w:rPr>
              <w:t>th</w:t>
            </w:r>
            <w:r w:rsidR="003C09A6" w:rsidRPr="00066540">
              <w:rPr>
                <w:rFonts w:ascii="Verdana" w:hAnsi="Verdana" w:cstheme="minorBidi"/>
                <w:b/>
                <w:snapToGrid w:val="0"/>
                <w:color w:val="365F91" w:themeColor="accent1" w:themeShade="BF"/>
                <w:sz w:val="20"/>
                <w:szCs w:val="20"/>
              </w:rPr>
              <w:t xml:space="preserve"> Session</w:t>
            </w:r>
            <w:r w:rsidR="00BC0F73" w:rsidRPr="00066540">
              <w:rPr>
                <w:rFonts w:ascii="Verdana" w:hAnsi="Verdana" w:cstheme="minorBidi"/>
                <w:b/>
                <w:snapToGrid w:val="0"/>
                <w:color w:val="365F91" w:themeColor="accent1" w:themeShade="BF"/>
                <w:sz w:val="20"/>
                <w:szCs w:val="20"/>
              </w:rPr>
              <w:t xml:space="preserve"> </w:t>
            </w:r>
          </w:p>
          <w:p w14:paraId="3CE58899" w14:textId="6DD6FFC9" w:rsidR="00993581" w:rsidRPr="00066540" w:rsidRDefault="00B20A5D" w:rsidP="00E06827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rPr>
                <w:rFonts w:ascii="Verdana" w:hAnsi="Verdana" w:cs="Tahoma"/>
                <w:b/>
                <w:bCs/>
                <w:color w:val="365F91" w:themeColor="accent1" w:themeShade="BF"/>
                <w:szCs w:val="22"/>
              </w:rPr>
            </w:pPr>
            <w:r w:rsidRPr="00066540">
              <w:rPr>
                <w:rFonts w:ascii="Verdana" w:hAnsi="Verdana"/>
                <w:snapToGrid w:val="0"/>
                <w:color w:val="365F91" w:themeColor="accent1" w:themeShade="BF"/>
                <w:sz w:val="20"/>
                <w:szCs w:val="20"/>
              </w:rPr>
              <w:t>Virtual Session</w:t>
            </w:r>
            <w:r w:rsidR="000D2C95" w:rsidRPr="00066540">
              <w:rPr>
                <w:rFonts w:ascii="Verdana" w:hAnsi="Verdana"/>
                <w:snapToGrid w:val="0"/>
                <w:color w:val="365F91" w:themeColor="accent1" w:themeShade="BF"/>
                <w:sz w:val="20"/>
                <w:szCs w:val="20"/>
              </w:rPr>
              <w:t xml:space="preserve">, </w:t>
            </w:r>
            <w:r w:rsidRPr="00066540">
              <w:rPr>
                <w:rFonts w:ascii="Verdana" w:hAnsi="Verdana"/>
                <w:snapToGrid w:val="0"/>
                <w:color w:val="365F91" w:themeColor="accent1" w:themeShade="BF"/>
                <w:sz w:val="20"/>
                <w:szCs w:val="20"/>
              </w:rPr>
              <w:t>13-16 September 2021</w:t>
            </w:r>
          </w:p>
        </w:tc>
        <w:tc>
          <w:tcPr>
            <w:tcW w:w="2977" w:type="dxa"/>
          </w:tcPr>
          <w:p w14:paraId="3CE5889A" w14:textId="77777777" w:rsidR="00E47AB9" w:rsidRPr="00066540" w:rsidRDefault="00993581" w:rsidP="00FB15B7">
            <w:pPr>
              <w:spacing w:after="60"/>
              <w:ind w:right="-108"/>
              <w:jc w:val="right"/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  <w:lang w:val="fr-CH"/>
              </w:rPr>
            </w:pPr>
            <w:r w:rsidRPr="00066540">
              <w:rPr>
                <w:rFonts w:ascii="Verdana" w:hAnsi="Verdana"/>
                <w:noProof/>
                <w:color w:val="365F91" w:themeColor="accent1" w:themeShade="BF"/>
                <w:sz w:val="20"/>
                <w:szCs w:val="20"/>
                <w:lang w:val="en-US" w:eastAsia="zh-CN"/>
              </w:rPr>
              <w:drawing>
                <wp:inline distT="0" distB="0" distL="0" distR="0" wp14:anchorId="3CE588BE" wp14:editId="3CE588BF">
                  <wp:extent cx="1301044" cy="668216"/>
                  <wp:effectExtent l="0" t="0" r="0" b="0"/>
                  <wp:docPr id="4" name="Picture 4" descr="Image result for ioc logo unes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ioc logo unes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2245" cy="668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E5889B" w14:textId="6B2394D8" w:rsidR="00993581" w:rsidRPr="00066540" w:rsidRDefault="000D2C95" w:rsidP="00BC0F73">
            <w:pPr>
              <w:spacing w:after="60"/>
              <w:ind w:right="-108"/>
              <w:jc w:val="right"/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  <w:lang w:val="fr-CH"/>
              </w:rPr>
            </w:pPr>
            <w:r w:rsidRPr="00066540"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  <w:lang w:val="fr-CH"/>
              </w:rPr>
              <w:t>SOT</w:t>
            </w:r>
            <w:r w:rsidR="003C09A6" w:rsidRPr="00066540"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  <w:lang w:val="fr-CH"/>
              </w:rPr>
              <w:t>-</w:t>
            </w:r>
            <w:r w:rsidR="00BC0F73" w:rsidRPr="00066540"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  <w:lang w:val="fr-CH"/>
              </w:rPr>
              <w:t>1</w:t>
            </w:r>
            <w:r w:rsidR="00FF737E" w:rsidRPr="00066540"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  <w:lang w:val="fr-CH"/>
              </w:rPr>
              <w:t>1</w:t>
            </w:r>
            <w:r w:rsidR="003C09A6" w:rsidRPr="00066540"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  <w:lang w:val="fr-CH"/>
              </w:rPr>
              <w:t>/Doc. </w:t>
            </w:r>
            <w:r w:rsidR="00573773" w:rsidRPr="00066540"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  <w:lang w:val="fr-CH"/>
              </w:rPr>
              <w:t>Inf. 5</w:t>
            </w:r>
          </w:p>
        </w:tc>
      </w:tr>
      <w:tr w:rsidR="00993581" w:rsidRPr="00066540" w14:paraId="3CE588A1" w14:textId="77777777" w:rsidTr="00DE0041">
        <w:trPr>
          <w:trHeight w:val="730"/>
        </w:trPr>
        <w:tc>
          <w:tcPr>
            <w:tcW w:w="6912" w:type="dxa"/>
            <w:vMerge/>
          </w:tcPr>
          <w:p w14:paraId="3CE5889D" w14:textId="77777777" w:rsidR="00993581" w:rsidRPr="00066540" w:rsidRDefault="00993581" w:rsidP="00DE004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rPr>
                <w:rFonts w:ascii="Verdana" w:hAnsi="Verdana"/>
                <w:noProof/>
                <w:color w:val="365F91" w:themeColor="accent1" w:themeShade="BF"/>
                <w:szCs w:val="22"/>
                <w:lang w:val="fr-CH" w:eastAsia="zh-CN"/>
              </w:rPr>
            </w:pPr>
          </w:p>
        </w:tc>
        <w:tc>
          <w:tcPr>
            <w:tcW w:w="2977" w:type="dxa"/>
          </w:tcPr>
          <w:p w14:paraId="3CE5889E" w14:textId="2A9BCEAB" w:rsidR="00993581" w:rsidRPr="00066540" w:rsidRDefault="00993581" w:rsidP="00501B04">
            <w:pPr>
              <w:spacing w:after="60"/>
              <w:ind w:right="-108"/>
              <w:jc w:val="right"/>
              <w:rPr>
                <w:rFonts w:ascii="Verdana" w:hAnsi="Verdana" w:cs="Tahoma"/>
                <w:color w:val="365F91" w:themeColor="accent1" w:themeShade="BF"/>
                <w:sz w:val="20"/>
                <w:szCs w:val="20"/>
              </w:rPr>
            </w:pPr>
            <w:r w:rsidRPr="00066540">
              <w:rPr>
                <w:rFonts w:ascii="Verdana" w:hAnsi="Verdana" w:cs="Tahoma"/>
                <w:color w:val="365F91" w:themeColor="accent1" w:themeShade="BF"/>
                <w:sz w:val="20"/>
                <w:szCs w:val="20"/>
              </w:rPr>
              <w:t>Submitted by:</w:t>
            </w:r>
            <w:r w:rsidRPr="00066540">
              <w:rPr>
                <w:rFonts w:ascii="Verdana" w:hAnsi="Verdana" w:cs="Tahoma"/>
                <w:color w:val="365F91" w:themeColor="accent1" w:themeShade="BF"/>
                <w:sz w:val="20"/>
                <w:szCs w:val="20"/>
              </w:rPr>
              <w:br/>
            </w:r>
            <w:r w:rsidR="00126652" w:rsidRPr="00066540">
              <w:rPr>
                <w:rFonts w:ascii="Verdana" w:hAnsi="Verdana" w:cs="Tahoma"/>
                <w:color w:val="365F91" w:themeColor="accent1" w:themeShade="BF"/>
                <w:sz w:val="20"/>
                <w:szCs w:val="20"/>
              </w:rPr>
              <w:t>WMO Secretariat</w:t>
            </w:r>
          </w:p>
          <w:p w14:paraId="3CE5889F" w14:textId="17670175" w:rsidR="00993581" w:rsidRPr="00066540" w:rsidRDefault="00A15FB9" w:rsidP="00BC0F73">
            <w:pPr>
              <w:spacing w:after="60"/>
              <w:ind w:right="-108"/>
              <w:jc w:val="right"/>
              <w:rPr>
                <w:rFonts w:ascii="Verdana" w:hAnsi="Verdana" w:cs="Tahoma"/>
                <w:color w:val="365F91" w:themeColor="accent1" w:themeShade="BF"/>
                <w:sz w:val="20"/>
                <w:szCs w:val="20"/>
              </w:rPr>
            </w:pPr>
            <w:r>
              <w:rPr>
                <w:rFonts w:ascii="Verdana" w:hAnsi="Verdana" w:cs="Tahoma"/>
                <w:color w:val="365F91" w:themeColor="accent1" w:themeShade="BF"/>
                <w:sz w:val="20"/>
                <w:szCs w:val="20"/>
              </w:rPr>
              <w:t>09</w:t>
            </w:r>
            <w:r w:rsidR="004458E7" w:rsidRPr="00066540">
              <w:rPr>
                <w:rFonts w:ascii="Verdana" w:hAnsi="Verdana" w:cs="Tahoma"/>
                <w:color w:val="365F91" w:themeColor="accent1" w:themeShade="BF"/>
                <w:sz w:val="20"/>
                <w:szCs w:val="20"/>
              </w:rPr>
              <w:t>.0</w:t>
            </w:r>
            <w:r>
              <w:rPr>
                <w:rFonts w:ascii="Verdana" w:hAnsi="Verdana" w:cs="Tahoma"/>
                <w:color w:val="365F91" w:themeColor="accent1" w:themeShade="BF"/>
                <w:sz w:val="20"/>
                <w:szCs w:val="20"/>
              </w:rPr>
              <w:t>9</w:t>
            </w:r>
            <w:r w:rsidR="004458E7" w:rsidRPr="00066540">
              <w:rPr>
                <w:rFonts w:ascii="Verdana" w:hAnsi="Verdana" w:cs="Tahoma"/>
                <w:color w:val="365F91" w:themeColor="accent1" w:themeShade="BF"/>
                <w:sz w:val="20"/>
                <w:szCs w:val="20"/>
              </w:rPr>
              <w:t>.21</w:t>
            </w:r>
          </w:p>
          <w:p w14:paraId="3CE588A0" w14:textId="5CB059CA" w:rsidR="00993581" w:rsidRPr="00066540" w:rsidRDefault="00A15FB9" w:rsidP="00993581">
            <w:pPr>
              <w:spacing w:after="60"/>
              <w:ind w:right="-108"/>
              <w:jc w:val="right"/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  <w:lang w:val="en-US"/>
              </w:rPr>
            </w:pPr>
            <w:r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</w:rPr>
              <w:t>FINAL</w:t>
            </w:r>
            <w:r w:rsidR="00FB67B0">
              <w:rPr>
                <w:rFonts w:ascii="Verdana" w:hAnsi="Verdana" w:cs="Tahoma"/>
                <w:b/>
                <w:bCs/>
                <w:color w:val="365F91" w:themeColor="accent1" w:themeShade="BF"/>
                <w:sz w:val="20"/>
                <w:szCs w:val="20"/>
              </w:rPr>
              <w:t xml:space="preserve"> DRAFT</w:t>
            </w:r>
          </w:p>
        </w:tc>
      </w:tr>
    </w:tbl>
    <w:p w14:paraId="611A52AF" w14:textId="38653156" w:rsidR="00573773" w:rsidRPr="00066540" w:rsidRDefault="00573773" w:rsidP="00190214">
      <w:pPr>
        <w:pStyle w:val="WMOBodyText"/>
        <w:ind w:left="2977" w:hanging="2977"/>
        <w:rPr>
          <w:rFonts w:ascii="Verdana" w:hAnsi="Verdana"/>
          <w:b/>
          <w:bCs/>
          <w:sz w:val="20"/>
          <w:szCs w:val="20"/>
        </w:rPr>
      </w:pPr>
      <w:r w:rsidRPr="00066540">
        <w:rPr>
          <w:rFonts w:ascii="Verdana" w:hAnsi="Verdana"/>
          <w:b/>
          <w:bCs/>
          <w:sz w:val="20"/>
          <w:szCs w:val="20"/>
        </w:rPr>
        <w:t>AGENDA ITEM 0:</w:t>
      </w:r>
      <w:r w:rsidRPr="00066540">
        <w:rPr>
          <w:rFonts w:ascii="Verdana" w:hAnsi="Verdana"/>
          <w:b/>
          <w:bCs/>
          <w:sz w:val="20"/>
          <w:szCs w:val="20"/>
        </w:rPr>
        <w:tab/>
      </w:r>
      <w:r w:rsidR="00190214">
        <w:rPr>
          <w:rFonts w:ascii="Verdana" w:hAnsi="Verdana"/>
          <w:b/>
          <w:bCs/>
          <w:sz w:val="20"/>
          <w:szCs w:val="20"/>
        </w:rPr>
        <w:t xml:space="preserve">             </w:t>
      </w:r>
      <w:r w:rsidR="00D5325F" w:rsidRPr="00190214">
        <w:rPr>
          <w:rFonts w:ascii="Verdana" w:hAnsi="Verdana"/>
          <w:b/>
          <w:color w:val="000000" w:themeColor="text1"/>
          <w:szCs w:val="24"/>
          <w:lang w:val="en-US"/>
        </w:rPr>
        <w:t>TIMETABLE</w:t>
      </w:r>
    </w:p>
    <w:p w14:paraId="49E2E2CF" w14:textId="42394136" w:rsidR="00573773" w:rsidRPr="00066540" w:rsidRDefault="00573773" w:rsidP="00573773">
      <w:pPr>
        <w:pStyle w:val="WMOBodyText"/>
        <w:spacing w:after="360"/>
        <w:ind w:left="2977" w:hanging="2977"/>
        <w:rPr>
          <w:rFonts w:ascii="Verdana" w:hAnsi="Verdana"/>
          <w:b/>
          <w:bCs/>
          <w:sz w:val="20"/>
          <w:szCs w:val="20"/>
        </w:rPr>
      </w:pPr>
      <w:r w:rsidRPr="00066540">
        <w:rPr>
          <w:rFonts w:ascii="Verdana" w:hAnsi="Verdana"/>
          <w:b/>
          <w:bCs/>
          <w:sz w:val="20"/>
          <w:szCs w:val="20"/>
        </w:rPr>
        <w:t>AGENDA ITEM 0:</w:t>
      </w:r>
      <w:r w:rsidR="00FB67B0">
        <w:rPr>
          <w:rFonts w:ascii="Verdana" w:hAnsi="Verdana"/>
          <w:b/>
          <w:bCs/>
          <w:sz w:val="20"/>
          <w:szCs w:val="20"/>
        </w:rPr>
        <w:t xml:space="preserve"> </w:t>
      </w:r>
      <w:r w:rsidRPr="00066540">
        <w:rPr>
          <w:rFonts w:ascii="Verdana" w:hAnsi="Verdana"/>
          <w:b/>
          <w:bCs/>
          <w:sz w:val="20"/>
          <w:szCs w:val="20"/>
        </w:rPr>
        <w:t>n/a</w:t>
      </w:r>
    </w:p>
    <w:p w14:paraId="2023F3DF" w14:textId="77777777" w:rsidR="00573773" w:rsidRPr="00066540" w:rsidRDefault="00573773" w:rsidP="00573773">
      <w:pPr>
        <w:pStyle w:val="Heading1"/>
        <w:rPr>
          <w:rFonts w:ascii="Verdana" w:hAnsi="Verdana"/>
          <w:szCs w:val="24"/>
        </w:rPr>
      </w:pPr>
      <w:r w:rsidRPr="00066540">
        <w:rPr>
          <w:rFonts w:ascii="Verdana" w:hAnsi="Verdana"/>
          <w:szCs w:val="24"/>
        </w:rPr>
        <w:t>SUMMARY</w:t>
      </w:r>
    </w:p>
    <w:p w14:paraId="1E4F6F3B" w14:textId="7F5075AB" w:rsidR="00573773" w:rsidRPr="00066540" w:rsidRDefault="00573773" w:rsidP="00066540">
      <w:pPr>
        <w:jc w:val="both"/>
        <w:rPr>
          <w:rFonts w:ascii="Verdana" w:hAnsi="Verdana"/>
          <w:sz w:val="20"/>
          <w:szCs w:val="20"/>
          <w:lang w:eastAsia="zh-TW"/>
        </w:rPr>
      </w:pPr>
      <w:r w:rsidRPr="00066540">
        <w:rPr>
          <w:rFonts w:ascii="Verdana" w:hAnsi="Verdana"/>
          <w:sz w:val="20"/>
          <w:szCs w:val="20"/>
          <w:lang w:eastAsia="zh-TW"/>
        </w:rPr>
        <w:t xml:space="preserve">This document provides for the Session timetable, including details about expected timing for each agenda item. </w:t>
      </w:r>
      <w:r w:rsidR="00F55DDE" w:rsidRPr="00066540">
        <w:rPr>
          <w:rFonts w:ascii="Verdana" w:hAnsi="Verdana"/>
          <w:sz w:val="20"/>
          <w:szCs w:val="20"/>
          <w:lang w:eastAsia="zh-TW"/>
        </w:rPr>
        <w:t>Presenters, Moderators and Rapporteurs are also identified in the document.</w:t>
      </w:r>
    </w:p>
    <w:p w14:paraId="686AED44" w14:textId="728E558E" w:rsidR="00573773" w:rsidRDefault="00573773" w:rsidP="00066540">
      <w:pPr>
        <w:pStyle w:val="Heading3"/>
        <w:numPr>
          <w:ilvl w:val="0"/>
          <w:numId w:val="4"/>
        </w:numPr>
        <w:jc w:val="both"/>
        <w:rPr>
          <w:rFonts w:eastAsia="Verdana" w:cs="Verdana"/>
          <w:szCs w:val="20"/>
        </w:rPr>
      </w:pPr>
      <w:bookmarkStart w:id="0" w:name="_Toc319327012"/>
      <w:r w:rsidRPr="00066540">
        <w:rPr>
          <w:rFonts w:ascii="Verdana" w:eastAsia="Verdana" w:hAnsi="Verdana" w:cs="Verdana"/>
          <w:sz w:val="20"/>
          <w:szCs w:val="20"/>
        </w:rPr>
        <w:t>DECISIONS/ACTIONS REQUIRED:</w:t>
      </w:r>
    </w:p>
    <w:p w14:paraId="795CA762" w14:textId="77777777" w:rsidR="00066540" w:rsidRPr="00066540" w:rsidRDefault="00066540" w:rsidP="00066540">
      <w:pPr>
        <w:rPr>
          <w:rFonts w:eastAsia="Verdana"/>
          <w:lang w:eastAsia="zh-TW"/>
        </w:rPr>
      </w:pPr>
    </w:p>
    <w:p w14:paraId="691D4ACD" w14:textId="77777777" w:rsidR="00573773" w:rsidRPr="00066540" w:rsidRDefault="00573773" w:rsidP="00066540">
      <w:pPr>
        <w:jc w:val="both"/>
        <w:rPr>
          <w:rFonts w:ascii="Verdana" w:eastAsia="Verdana" w:hAnsi="Verdana" w:cs="Verdana"/>
          <w:sz w:val="20"/>
          <w:szCs w:val="20"/>
        </w:rPr>
      </w:pPr>
      <w:r w:rsidRPr="00066540">
        <w:rPr>
          <w:rFonts w:ascii="Verdana" w:eastAsia="Verdana" w:hAnsi="Verdana" w:cs="Verdana"/>
          <w:sz w:val="20"/>
          <w:szCs w:val="20"/>
        </w:rPr>
        <w:t>Participants are invited to take the expected timing into account when discussing each agenda item.</w:t>
      </w:r>
    </w:p>
    <w:p w14:paraId="23CB9967" w14:textId="77777777" w:rsidR="00573773" w:rsidRDefault="00573773" w:rsidP="00573773">
      <w:pPr>
        <w:jc w:val="center"/>
        <w:rPr>
          <w:rFonts w:eastAsia="Verdana" w:cs="Verdana"/>
        </w:rPr>
      </w:pPr>
      <w:r>
        <w:rPr>
          <w:rFonts w:eastAsia="Verdana" w:cs="Verdana"/>
        </w:rPr>
        <w:t>_______________</w:t>
      </w:r>
    </w:p>
    <w:bookmarkEnd w:id="0"/>
    <w:p w14:paraId="54C8D2B8" w14:textId="77777777" w:rsidR="00573773" w:rsidRDefault="00573773" w:rsidP="00573773">
      <w:r>
        <w:br w:type="page"/>
      </w:r>
    </w:p>
    <w:p w14:paraId="7249707E" w14:textId="77777777" w:rsidR="00573773" w:rsidRDefault="00573773"/>
    <w:p w14:paraId="319D76FD" w14:textId="77777777" w:rsidR="004A75C5" w:rsidRDefault="004A75C5" w:rsidP="004A75C5">
      <w:pPr>
        <w:pStyle w:val="WMOBodyText"/>
        <w:rPr>
          <w:lang w:eastAsia="en-GB"/>
        </w:rPr>
      </w:pPr>
    </w:p>
    <w:p w14:paraId="433540F7" w14:textId="77777777" w:rsidR="004A75C5" w:rsidRDefault="004A75C5" w:rsidP="004A75C5">
      <w:pPr>
        <w:pStyle w:val="WMOBodyText"/>
        <w:rPr>
          <w:lang w:eastAsia="en-GB"/>
        </w:rPr>
      </w:pPr>
    </w:p>
    <w:p w14:paraId="3A760C26" w14:textId="77777777" w:rsidR="004A75C5" w:rsidRDefault="004A75C5" w:rsidP="004A75C5">
      <w:pPr>
        <w:pStyle w:val="WMOBodyText"/>
        <w:rPr>
          <w:lang w:eastAsia="en-GB"/>
        </w:rPr>
      </w:pPr>
    </w:p>
    <w:p w14:paraId="2F32A31A" w14:textId="77777777" w:rsidR="004A75C5" w:rsidRDefault="004A75C5" w:rsidP="004A75C5">
      <w:pPr>
        <w:pStyle w:val="WMOBodyText"/>
        <w:rPr>
          <w:lang w:eastAsia="en-GB"/>
        </w:rPr>
      </w:pPr>
    </w:p>
    <w:p w14:paraId="7A49E411" w14:textId="77777777" w:rsidR="004A75C5" w:rsidRDefault="004A75C5" w:rsidP="004A75C5">
      <w:pPr>
        <w:pStyle w:val="WMOBodyText"/>
        <w:rPr>
          <w:lang w:eastAsia="en-GB"/>
        </w:rPr>
      </w:pPr>
    </w:p>
    <w:p w14:paraId="6D17AD04" w14:textId="77777777" w:rsidR="004A75C5" w:rsidRDefault="004A75C5" w:rsidP="004A75C5">
      <w:pPr>
        <w:pStyle w:val="WMOBodyText"/>
        <w:rPr>
          <w:lang w:eastAsia="en-GB"/>
        </w:rPr>
      </w:pPr>
    </w:p>
    <w:p w14:paraId="26A4053B" w14:textId="77777777" w:rsidR="004A75C5" w:rsidRDefault="004A75C5" w:rsidP="004A75C5">
      <w:pPr>
        <w:pStyle w:val="WMOBodyText"/>
        <w:rPr>
          <w:lang w:eastAsia="en-GB"/>
        </w:rPr>
      </w:pPr>
    </w:p>
    <w:p w14:paraId="5295362A" w14:textId="77777777" w:rsidR="004A75C5" w:rsidRDefault="004A75C5" w:rsidP="004A75C5">
      <w:pPr>
        <w:pStyle w:val="WMOBodyText"/>
        <w:rPr>
          <w:lang w:eastAsia="en-GB"/>
        </w:rPr>
      </w:pPr>
    </w:p>
    <w:p w14:paraId="119CB25D" w14:textId="77777777" w:rsidR="004A75C5" w:rsidRDefault="004A75C5" w:rsidP="004A75C5">
      <w:pPr>
        <w:pStyle w:val="WMOBodyText"/>
        <w:rPr>
          <w:lang w:eastAsia="en-GB"/>
        </w:rPr>
      </w:pPr>
    </w:p>
    <w:p w14:paraId="383CE276" w14:textId="77777777" w:rsidR="004A75C5" w:rsidRDefault="004A75C5" w:rsidP="004A75C5">
      <w:pPr>
        <w:pStyle w:val="WMOBodyText"/>
        <w:rPr>
          <w:lang w:eastAsia="en-GB"/>
        </w:rPr>
      </w:pPr>
    </w:p>
    <w:p w14:paraId="370280D2" w14:textId="77777777" w:rsidR="004A75C5" w:rsidRDefault="004A75C5" w:rsidP="004A75C5">
      <w:pPr>
        <w:pStyle w:val="WMOBodyText"/>
        <w:rPr>
          <w:lang w:eastAsia="en-GB"/>
        </w:rPr>
      </w:pPr>
    </w:p>
    <w:p w14:paraId="7614D905" w14:textId="77777777" w:rsidR="004A75C5" w:rsidRDefault="004A75C5" w:rsidP="004A75C5">
      <w:pPr>
        <w:pBdr>
          <w:top w:val="nil"/>
          <w:left w:val="nil"/>
          <w:bottom w:val="nil"/>
          <w:right w:val="nil"/>
          <w:between w:val="nil"/>
        </w:pBdr>
        <w:spacing w:before="240" w:line="360" w:lineRule="auto"/>
        <w:jc w:val="center"/>
        <w:rPr>
          <w:rFonts w:eastAsia="Verdana" w:cs="Verdana"/>
        </w:rPr>
      </w:pPr>
      <w:r w:rsidRPr="00D77D72">
        <w:rPr>
          <w:rFonts w:eastAsia="Verdana" w:cs="Verdana"/>
        </w:rPr>
        <w:t>[Page left blank intentionally]</w:t>
      </w:r>
    </w:p>
    <w:p w14:paraId="4C0B5273" w14:textId="12C8A8DA" w:rsidR="004A75C5" w:rsidRPr="004A75C5" w:rsidRDefault="004A75C5" w:rsidP="004A75C5">
      <w:pPr>
        <w:pStyle w:val="WMOBodyText"/>
        <w:rPr>
          <w:lang w:eastAsia="en-GB"/>
        </w:rPr>
        <w:sectPr w:rsidR="004A75C5" w:rsidRPr="004A75C5" w:rsidSect="00704472">
          <w:headerReference w:type="default" r:id="rId13"/>
          <w:pgSz w:w="11907" w:h="16840" w:code="9"/>
          <w:pgMar w:top="1134" w:right="1134" w:bottom="1043" w:left="1134" w:header="1134" w:footer="754" w:gutter="0"/>
          <w:cols w:space="720"/>
          <w:docGrid w:linePitch="299"/>
        </w:sectPr>
      </w:pPr>
    </w:p>
    <w:p w14:paraId="4E3417D8" w14:textId="1901F6E0" w:rsidR="00A35438" w:rsidRPr="00573773" w:rsidRDefault="00A35438" w:rsidP="00573773">
      <w:pPr>
        <w:rPr>
          <w:szCs w:val="22"/>
        </w:rPr>
      </w:pPr>
    </w:p>
    <w:p w14:paraId="37411AEB" w14:textId="0D523F47" w:rsidR="00A35438" w:rsidRDefault="00E5271F" w:rsidP="00256D55">
      <w:pPr>
        <w:spacing w:before="240"/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63422F">
        <w:fldChar w:fldCharType="begin"/>
      </w:r>
      <w:r w:rsidR="00630C1E">
        <w:instrText xml:space="preserve"> INCLUDEPICTURE "C:\\var\\folders\\mt\\g8vft2rd6z3_22bj1053x6j00000gn\\T\\com.microsoft.Word\\WebArchiveCopyPasteTempFiles\\sot-md.png" \* MERGEFORMAT </w:instrText>
      </w:r>
      <w:r w:rsidRPr="0063422F">
        <w:fldChar w:fldCharType="separate"/>
      </w:r>
      <w:r w:rsidRPr="0063422F">
        <w:rPr>
          <w:noProof/>
        </w:rPr>
        <w:drawing>
          <wp:inline distT="0" distB="0" distL="0" distR="0" wp14:anchorId="16776DE1" wp14:editId="7EBF11FF">
            <wp:extent cx="1109133" cy="1109133"/>
            <wp:effectExtent l="0" t="0" r="0" b="0"/>
            <wp:docPr id="1" name="Picture 1" descr="SO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OT logo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686" cy="1155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422F">
        <w:fldChar w:fldCharType="end"/>
      </w:r>
    </w:p>
    <w:p w14:paraId="303A35BE" w14:textId="05DE98E3" w:rsidR="00A81024" w:rsidRPr="00C051E5" w:rsidRDefault="004458E7" w:rsidP="00C051E5">
      <w:pPr>
        <w:spacing w:before="240"/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  <w:r>
        <w:rPr>
          <w:rFonts w:ascii="Calibri" w:hAnsi="Calibri" w:cs="Calibri"/>
          <w:b/>
          <w:bCs/>
          <w:color w:val="000000"/>
          <w:sz w:val="28"/>
          <w:szCs w:val="28"/>
        </w:rPr>
        <w:t>Timetable</w:t>
      </w:r>
    </w:p>
    <w:p w14:paraId="603A946A" w14:textId="61189297" w:rsidR="004458E7" w:rsidRPr="00D306CF" w:rsidRDefault="004458E7" w:rsidP="004458E7">
      <w:pPr>
        <w:jc w:val="center"/>
        <w:rPr>
          <w:rFonts w:eastAsia="Verdana" w:cs="Verdana"/>
          <w:b/>
          <w:i/>
          <w:iCs/>
          <w:color w:val="000000"/>
          <w:sz w:val="20"/>
          <w:szCs w:val="20"/>
        </w:rPr>
      </w:pPr>
    </w:p>
    <w:tbl>
      <w:tblPr>
        <w:tblW w:w="13325" w:type="dxa"/>
        <w:tblInd w:w="1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25"/>
        <w:gridCol w:w="5528"/>
        <w:gridCol w:w="2144"/>
        <w:gridCol w:w="1843"/>
        <w:gridCol w:w="1985"/>
      </w:tblGrid>
      <w:tr w:rsidR="00357CC9" w:rsidRPr="00D77D72" w14:paraId="79990549" w14:textId="77777777" w:rsidTr="005F3654">
        <w:trPr>
          <w:trHeight w:val="291"/>
        </w:trPr>
        <w:tc>
          <w:tcPr>
            <w:tcW w:w="1825" w:type="dxa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292E8E8F" w14:textId="77777777" w:rsidR="00357CC9" w:rsidRPr="003C510C" w:rsidRDefault="00357CC9" w:rsidP="00A81024">
            <w:pPr>
              <w:rPr>
                <w:rFonts w:eastAsia="Verdana" w:cs="Verdana"/>
                <w:b/>
                <w:smallCaps/>
                <w:color w:val="000000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single" w:sz="18" w:space="0" w:color="000000"/>
              <w:right w:val="nil"/>
            </w:tcBorders>
            <w:shd w:val="clear" w:color="auto" w:fill="auto"/>
          </w:tcPr>
          <w:p w14:paraId="3EE38184" w14:textId="608353B1" w:rsidR="00357CC9" w:rsidRPr="003C510C" w:rsidRDefault="00357CC9" w:rsidP="00DE42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Verdana" w:cs="Verdana"/>
                <w:b/>
                <w:smallCaps/>
                <w:color w:val="000000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sz="18" w:space="0" w:color="000000"/>
              <w:right w:val="nil"/>
            </w:tcBorders>
            <w:shd w:val="clear" w:color="auto" w:fill="auto"/>
          </w:tcPr>
          <w:p w14:paraId="38EC7A4C" w14:textId="77777777" w:rsidR="00357CC9" w:rsidRPr="003C510C" w:rsidRDefault="00357CC9" w:rsidP="00DE42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Verdana" w:cs="Verdana"/>
                <w:b/>
                <w:smallCaps/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18" w:space="0" w:color="000000"/>
              <w:right w:val="nil"/>
            </w:tcBorders>
            <w:shd w:val="clear" w:color="auto" w:fill="auto"/>
          </w:tcPr>
          <w:p w14:paraId="631C8B2D" w14:textId="77777777" w:rsidR="00357CC9" w:rsidRDefault="00357CC9" w:rsidP="00DE42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Verdana" w:cs="Verdana"/>
                <w:b/>
                <w:smallCaps/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18" w:space="0" w:color="000000"/>
              <w:right w:val="nil"/>
            </w:tcBorders>
            <w:shd w:val="clear" w:color="auto" w:fill="auto"/>
          </w:tcPr>
          <w:p w14:paraId="591427D2" w14:textId="77777777" w:rsidR="00357CC9" w:rsidRDefault="00357CC9" w:rsidP="00DE42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Verdana" w:cs="Verdana"/>
                <w:b/>
                <w:smallCaps/>
                <w:color w:val="000000"/>
              </w:rPr>
            </w:pPr>
          </w:p>
        </w:tc>
      </w:tr>
      <w:tr w:rsidR="00DB69E3" w:rsidRPr="00D77D72" w14:paraId="60190B46" w14:textId="77777777" w:rsidTr="005F3654">
        <w:trPr>
          <w:trHeight w:val="567"/>
        </w:trPr>
        <w:tc>
          <w:tcPr>
            <w:tcW w:w="735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8DB3E2"/>
            <w:vAlign w:val="center"/>
          </w:tcPr>
          <w:p w14:paraId="6A7BE3EF" w14:textId="77777777" w:rsidR="0057466B" w:rsidRPr="00DB25F2" w:rsidRDefault="00DB69E3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>Day 1 - MONDAY 13 SEPTEMBER 2021</w:t>
            </w:r>
            <w:r w:rsidR="0019218E"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 </w:t>
            </w:r>
          </w:p>
          <w:p w14:paraId="0B241C5B" w14:textId="291AA99D" w:rsidR="00DB69E3" w:rsidRPr="00DB25F2" w:rsidRDefault="0019218E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>(0900 to 1215</w:t>
            </w:r>
            <w:r w:rsidR="0057466B"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 UTC</w:t>
            </w:r>
            <w:r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>)</w:t>
            </w:r>
          </w:p>
          <w:p w14:paraId="7EE9AAF9" w14:textId="77777777" w:rsidR="007B15B7" w:rsidRPr="00DB25F2" w:rsidRDefault="007B15B7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</w:rPr>
            </w:pPr>
          </w:p>
          <w:p w14:paraId="36B2E2AB" w14:textId="77777777" w:rsidR="007B15B7" w:rsidRPr="00DB25F2" w:rsidRDefault="007B15B7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FF000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FF0000"/>
              </w:rPr>
              <w:t xml:space="preserve">Click </w:t>
            </w:r>
            <w:r w:rsidRPr="00DB25F2">
              <w:rPr>
                <w:rFonts w:ascii="Verdana" w:eastAsia="Verdana" w:hAnsi="Verdana" w:cs="Verdana"/>
                <w:b/>
                <w:smallCaps/>
                <w:color w:val="2628C6"/>
                <w:u w:val="single"/>
              </w:rPr>
              <w:t>h</w:t>
            </w:r>
            <w:hyperlink r:id="rId15" w:history="1">
              <w:r w:rsidRPr="00DB25F2">
                <w:rPr>
                  <w:rStyle w:val="Hyperlink"/>
                  <w:rFonts w:ascii="Verdana" w:eastAsia="Verdana" w:hAnsi="Verdana" w:cs="Verdana"/>
                  <w:b/>
                  <w:smallCaps/>
                  <w:color w:val="2628C6"/>
                  <w:u w:val="single"/>
                </w:rPr>
                <w:t>ere</w:t>
              </w:r>
            </w:hyperlink>
            <w:r w:rsidRPr="00DB25F2">
              <w:rPr>
                <w:rFonts w:ascii="Verdana" w:eastAsia="Verdana" w:hAnsi="Verdana" w:cs="Verdana"/>
                <w:b/>
                <w:smallCaps/>
                <w:color w:val="2628C6"/>
              </w:rPr>
              <w:t xml:space="preserve"> </w:t>
            </w:r>
            <w:r w:rsidRPr="00DB25F2">
              <w:rPr>
                <w:rFonts w:ascii="Verdana" w:eastAsia="Verdana" w:hAnsi="Verdana" w:cs="Verdana"/>
                <w:b/>
                <w:smallCaps/>
                <w:color w:val="FF0000"/>
              </w:rPr>
              <w:t>to join plenary session</w:t>
            </w:r>
          </w:p>
          <w:p w14:paraId="719DA909" w14:textId="253D2B4D" w:rsidR="007B15B7" w:rsidRPr="007B15B7" w:rsidRDefault="007B15B7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10"/>
                <w:szCs w:val="10"/>
              </w:rPr>
            </w:pPr>
          </w:p>
        </w:tc>
        <w:tc>
          <w:tcPr>
            <w:tcW w:w="214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8DB3E2"/>
            <w:vAlign w:val="center"/>
          </w:tcPr>
          <w:p w14:paraId="486AB8A1" w14:textId="77777777" w:rsidR="00DB69E3" w:rsidRPr="00DB25F2" w:rsidRDefault="00DB69E3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  <w:t>Presenters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8DB3E2"/>
            <w:vAlign w:val="center"/>
          </w:tcPr>
          <w:p w14:paraId="6A423D30" w14:textId="599C6631" w:rsidR="00DB69E3" w:rsidRPr="00DB25F2" w:rsidRDefault="00DB69E3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  <w:t>Moderators</w:t>
            </w:r>
          </w:p>
        </w:tc>
        <w:tc>
          <w:tcPr>
            <w:tcW w:w="19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8DB3E2"/>
            <w:vAlign w:val="center"/>
          </w:tcPr>
          <w:p w14:paraId="749387B2" w14:textId="1C8239C4" w:rsidR="00DB69E3" w:rsidRPr="00DB25F2" w:rsidRDefault="00DB69E3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  <w:t>Rapporteurs</w:t>
            </w:r>
          </w:p>
        </w:tc>
      </w:tr>
      <w:tr w:rsidR="00357CC9" w:rsidRPr="00D77D72" w14:paraId="612DA80B" w14:textId="77777777" w:rsidTr="00A81024">
        <w:trPr>
          <w:trHeight w:val="263"/>
        </w:trPr>
        <w:tc>
          <w:tcPr>
            <w:tcW w:w="1825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</w:tcPr>
          <w:p w14:paraId="5E63689E" w14:textId="372C4953" w:rsidR="00357CC9" w:rsidRPr="006454A8" w:rsidRDefault="00357CC9" w:rsidP="00E31538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24" w:right="37" w:hanging="142"/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08:50 – 09:00</w:t>
            </w:r>
          </w:p>
        </w:tc>
        <w:tc>
          <w:tcPr>
            <w:tcW w:w="11500" w:type="dxa"/>
            <w:gridSpan w:val="4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shd w:val="clear" w:color="auto" w:fill="BFBFBF" w:themeFill="background1" w:themeFillShade="BF"/>
          </w:tcPr>
          <w:p w14:paraId="40F80AB0" w14:textId="39E035FA" w:rsidR="00357CC9" w:rsidRPr="006454A8" w:rsidRDefault="000C16DA" w:rsidP="000C16DA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i/>
                <w:i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  <w:t xml:space="preserve">      </w:t>
            </w:r>
            <w:r w:rsidR="00357CC9" w:rsidRPr="006454A8"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  <w:t>Meeting setup and sound test</w:t>
            </w:r>
          </w:p>
        </w:tc>
      </w:tr>
      <w:tr w:rsidR="00357CC9" w:rsidRPr="00A81024" w14:paraId="2D8C34FB" w14:textId="77777777" w:rsidTr="00F706CB">
        <w:trPr>
          <w:trHeight w:val="1413"/>
        </w:trPr>
        <w:tc>
          <w:tcPr>
            <w:tcW w:w="1825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</w:tcPr>
          <w:p w14:paraId="12D11C6C" w14:textId="7B3C08DD" w:rsidR="00C051E5" w:rsidRPr="00C051E5" w:rsidRDefault="00A7136A" w:rsidP="00A713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rPr>
                <w:rFonts w:eastAsia="Verdana" w:cstheme="minorHAnsi"/>
                <w:b/>
                <w:color w:val="000000"/>
              </w:rPr>
            </w:pPr>
            <w:r w:rsidRPr="00A81024">
              <w:rPr>
                <w:rFonts w:eastAsia="Verdana" w:cstheme="minorHAnsi"/>
                <w:b/>
                <w:color w:val="000000"/>
                <w:sz w:val="18"/>
                <w:szCs w:val="18"/>
              </w:rPr>
              <w:t xml:space="preserve"> </w:t>
            </w:r>
          </w:p>
          <w:p w14:paraId="7DE5CA0D" w14:textId="4E75A894" w:rsidR="00357CC9" w:rsidRPr="00D31F95" w:rsidRDefault="00357CC9" w:rsidP="00A713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</w:pPr>
            <w:r w:rsidRPr="00D31F95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09:00 – 9:15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196A27F" w14:textId="77777777" w:rsidR="00302798" w:rsidRPr="006454A8" w:rsidRDefault="00302798" w:rsidP="003308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rPr>
                <w:rFonts w:ascii="Verdana" w:eastAsia="Verdana" w:hAnsi="Verdana" w:cs="Verdana"/>
                <w:b/>
                <w:smallCaps/>
                <w:color w:val="000000"/>
              </w:rPr>
            </w:pPr>
          </w:p>
          <w:p w14:paraId="3BD2760A" w14:textId="1BFE307B" w:rsidR="00357CC9" w:rsidRPr="006454A8" w:rsidRDefault="00357CC9" w:rsidP="0033089A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OPENING OF THE SOT SESSION </w:t>
            </w:r>
          </w:p>
          <w:p w14:paraId="113C3D97" w14:textId="77777777" w:rsidR="00A7136A" w:rsidRPr="00A1620C" w:rsidRDefault="00A7136A" w:rsidP="0033089A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334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</w:p>
          <w:p w14:paraId="7BEE3C37" w14:textId="5047BCCC" w:rsidR="0033089A" w:rsidRPr="006454A8" w:rsidRDefault="00357CC9" w:rsidP="0033089A">
            <w:pPr>
              <w:pStyle w:val="ListParagraph"/>
              <w:numPr>
                <w:ilvl w:val="1"/>
                <w:numId w:val="2"/>
              </w:numPr>
              <w:spacing w:after="200" w:line="276" w:lineRule="auto"/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  <w:t xml:space="preserve">Opening Remarks from SOT Chair  </w:t>
            </w:r>
          </w:p>
          <w:p w14:paraId="4D2637E4" w14:textId="77777777" w:rsidR="0033089A" w:rsidRPr="006454A8" w:rsidRDefault="0033089A" w:rsidP="0033089A">
            <w:pPr>
              <w:pStyle w:val="ListParagraph"/>
              <w:numPr>
                <w:ilvl w:val="2"/>
                <w:numId w:val="1"/>
              </w:numPr>
              <w:spacing w:after="200" w:line="276" w:lineRule="auto"/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  <w:t xml:space="preserve">Adoption of the Agenda </w:t>
            </w:r>
          </w:p>
          <w:p w14:paraId="0D0CCE17" w14:textId="4744223E" w:rsidR="003F300D" w:rsidRPr="006454A8" w:rsidRDefault="00DD66FB" w:rsidP="0033089A">
            <w:pPr>
              <w:pStyle w:val="ListParagraph"/>
              <w:numPr>
                <w:ilvl w:val="2"/>
                <w:numId w:val="1"/>
              </w:numPr>
              <w:spacing w:after="200" w:line="276" w:lineRule="auto"/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hAnsi="Verdana"/>
                <w:b/>
                <w:bCs/>
                <w:sz w:val="18"/>
                <w:szCs w:val="18"/>
              </w:rPr>
              <w:t>Report from the SOT Chairperson</w:t>
            </w:r>
          </w:p>
          <w:p w14:paraId="2A122575" w14:textId="77777777" w:rsidR="00E31538" w:rsidRPr="006454A8" w:rsidRDefault="00E31538" w:rsidP="0033089A">
            <w:pPr>
              <w:pStyle w:val="ListParagraph"/>
              <w:spacing w:after="200"/>
              <w:ind w:left="792"/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</w:pPr>
          </w:p>
          <w:p w14:paraId="39167A70" w14:textId="39114222" w:rsidR="00E31538" w:rsidRPr="006454A8" w:rsidRDefault="00E31538" w:rsidP="0033089A">
            <w:pPr>
              <w:pStyle w:val="ListParagraph"/>
              <w:numPr>
                <w:ilvl w:val="1"/>
                <w:numId w:val="1"/>
              </w:numPr>
              <w:spacing w:after="200"/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  <w:t>Opening Remarks from IOC Secretariat</w:t>
            </w:r>
          </w:p>
          <w:p w14:paraId="3DEE2937" w14:textId="77777777" w:rsidR="00E31538" w:rsidRPr="006454A8" w:rsidRDefault="00E31538" w:rsidP="0033089A">
            <w:pPr>
              <w:pStyle w:val="ListParagraph"/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</w:pPr>
          </w:p>
          <w:p w14:paraId="3006C792" w14:textId="77777777" w:rsidR="005F3654" w:rsidRPr="006454A8" w:rsidRDefault="00E31538" w:rsidP="0033089A">
            <w:pPr>
              <w:pStyle w:val="ListParagraph"/>
              <w:numPr>
                <w:ilvl w:val="1"/>
                <w:numId w:val="1"/>
              </w:numPr>
              <w:spacing w:after="200"/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  <w:t xml:space="preserve">Opening Remarks from WMO Secretariat </w:t>
            </w:r>
          </w:p>
          <w:p w14:paraId="0F22E6B6" w14:textId="77777777" w:rsidR="005F3654" w:rsidRPr="006454A8" w:rsidRDefault="005F3654" w:rsidP="0033089A">
            <w:pPr>
              <w:pStyle w:val="ListParagraph"/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</w:pPr>
          </w:p>
          <w:p w14:paraId="7547347B" w14:textId="1F90D8E8" w:rsidR="003F300D" w:rsidRPr="006454A8" w:rsidRDefault="00357CC9" w:rsidP="0033089A">
            <w:pPr>
              <w:pStyle w:val="ListParagraph"/>
              <w:numPr>
                <w:ilvl w:val="1"/>
                <w:numId w:val="1"/>
              </w:numPr>
              <w:spacing w:after="200"/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  <w:t>Virtual meeting instructions</w:t>
            </w:r>
            <w:r w:rsidRPr="006454A8">
              <w:rPr>
                <w:rFonts w:ascii="Verdana" w:eastAsia="Verdana" w:hAnsi="Verdana" w:cs="Verdana"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21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2C03C" w14:textId="77777777" w:rsidR="00302798" w:rsidRPr="006454A8" w:rsidRDefault="00302798" w:rsidP="00F706CB">
            <w:pPr>
              <w:pStyle w:val="WMOBodyText"/>
              <w:rPr>
                <w:rFonts w:ascii="Verdana" w:hAnsi="Verdana"/>
                <w:lang w:eastAsia="en-US"/>
              </w:rPr>
            </w:pPr>
          </w:p>
          <w:p w14:paraId="5960C3C3" w14:textId="77777777" w:rsidR="00302798" w:rsidRPr="006454A8" w:rsidRDefault="00302798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41"/>
              <w:rPr>
                <w:rFonts w:ascii="Verdana" w:eastAsia="Verdana" w:hAnsi="Verdana" w:cstheme="minorHAnsi"/>
                <w:color w:val="2628C6"/>
              </w:rPr>
            </w:pPr>
          </w:p>
          <w:p w14:paraId="4FDCF42B" w14:textId="0AC16A48" w:rsidR="00E31538" w:rsidRPr="006454A8" w:rsidRDefault="00357CC9" w:rsidP="00F706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  <w:t xml:space="preserve">Darin Figurskey </w:t>
            </w:r>
          </w:p>
          <w:p w14:paraId="78FCA11D" w14:textId="0525808E" w:rsidR="00E31538" w:rsidRPr="006454A8" w:rsidRDefault="00B67D83" w:rsidP="00B67D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  <w:t xml:space="preserve">Darin Figurskey </w:t>
            </w:r>
          </w:p>
          <w:p w14:paraId="376ACFCB" w14:textId="16AAA1AA" w:rsidR="00F706CB" w:rsidRDefault="0033089A" w:rsidP="00A162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  <w:t xml:space="preserve">Darin Figurskey </w:t>
            </w:r>
          </w:p>
          <w:p w14:paraId="2B08C6DC" w14:textId="7D751E2A" w:rsidR="00A1620C" w:rsidRDefault="00A1620C" w:rsidP="00A162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</w:pPr>
          </w:p>
          <w:p w14:paraId="11132613" w14:textId="77777777" w:rsidR="00550A57" w:rsidRPr="00550A57" w:rsidRDefault="00550A57" w:rsidP="00A162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rPr>
                <w:rFonts w:ascii="Verdana" w:eastAsia="Verdana" w:hAnsi="Verdana" w:cstheme="minorHAnsi"/>
                <w:color w:val="2628C6"/>
                <w:sz w:val="10"/>
                <w:szCs w:val="10"/>
              </w:rPr>
            </w:pPr>
          </w:p>
          <w:p w14:paraId="1583ABE2" w14:textId="56B9DFE1" w:rsidR="00357CC9" w:rsidRPr="006454A8" w:rsidRDefault="00357CC9" w:rsidP="00F706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  <w:t>Emma Heslop</w:t>
            </w:r>
          </w:p>
          <w:p w14:paraId="23BD723C" w14:textId="77777777" w:rsidR="00E31538" w:rsidRPr="006454A8" w:rsidRDefault="00E31538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41"/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</w:pPr>
          </w:p>
          <w:p w14:paraId="63124B63" w14:textId="5AF485C4" w:rsidR="00E31538" w:rsidRPr="006454A8" w:rsidRDefault="00357CC9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41"/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  <w:t>Dominique Berod</w:t>
            </w:r>
            <w:r w:rsidR="00E31538" w:rsidRPr="006454A8"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  <w:t xml:space="preserve"> </w:t>
            </w:r>
          </w:p>
          <w:p w14:paraId="71BCA490" w14:textId="77777777" w:rsidR="005F3654" w:rsidRPr="006454A8" w:rsidRDefault="005F3654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41"/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</w:pPr>
          </w:p>
          <w:p w14:paraId="31D76B5E" w14:textId="77777777" w:rsidR="00357CC9" w:rsidRPr="006454A8" w:rsidRDefault="00357CC9" w:rsidP="00F706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41"/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  <w:t>Sarah North</w:t>
            </w:r>
          </w:p>
          <w:p w14:paraId="1411457B" w14:textId="5AA1C655" w:rsidR="003F300D" w:rsidRPr="006454A8" w:rsidRDefault="003F300D" w:rsidP="00F706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rPr>
                <w:rFonts w:ascii="Verdana" w:eastAsia="Verdana" w:hAnsi="Verdana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DFBB3B" w14:textId="37ACE550" w:rsidR="00357CC9" w:rsidRPr="006454A8" w:rsidRDefault="00357CC9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00B050"/>
              </w:rPr>
            </w:pPr>
          </w:p>
          <w:p w14:paraId="7EE5F0F8" w14:textId="77777777" w:rsidR="00A7136A" w:rsidRPr="006454A8" w:rsidRDefault="00A7136A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00B050"/>
              </w:rPr>
            </w:pPr>
          </w:p>
          <w:p w14:paraId="513C9332" w14:textId="77777777" w:rsidR="00302798" w:rsidRPr="006454A8" w:rsidRDefault="00302798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121E03FF" w14:textId="6EF58914" w:rsidR="00FF5089" w:rsidRPr="006454A8" w:rsidRDefault="00357CC9" w:rsidP="00F706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Francis Bringas</w:t>
            </w:r>
          </w:p>
          <w:p w14:paraId="2064EBF3" w14:textId="5C21E6F9" w:rsidR="00E31538" w:rsidRPr="006454A8" w:rsidRDefault="00B67D83" w:rsidP="00B67D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Francis Bringas</w:t>
            </w:r>
          </w:p>
          <w:p w14:paraId="1805083E" w14:textId="1EE7AB22" w:rsidR="00F706CB" w:rsidRDefault="0033089A" w:rsidP="00C554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Francis Bringas</w:t>
            </w:r>
          </w:p>
          <w:p w14:paraId="389D08F3" w14:textId="26A86146" w:rsidR="00C55421" w:rsidRDefault="00C55421" w:rsidP="00C554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24A88104" w14:textId="77777777" w:rsidR="00550A57" w:rsidRPr="00550A57" w:rsidRDefault="00550A57" w:rsidP="00C554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="Verdana"/>
                <w:bCs/>
                <w:color w:val="00B050"/>
                <w:sz w:val="10"/>
                <w:szCs w:val="10"/>
              </w:rPr>
            </w:pPr>
          </w:p>
          <w:p w14:paraId="4F9CE499" w14:textId="5B25E87C" w:rsidR="00256D55" w:rsidRPr="006454A8" w:rsidRDefault="00256D55" w:rsidP="00F706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Francis Bringas</w:t>
            </w:r>
          </w:p>
          <w:p w14:paraId="6F1E9639" w14:textId="77777777" w:rsidR="00E31538" w:rsidRPr="006454A8" w:rsidRDefault="00E31538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10BE02B8" w14:textId="2480753E" w:rsidR="00256D55" w:rsidRPr="006454A8" w:rsidRDefault="00256D55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Francis Bringas</w:t>
            </w:r>
          </w:p>
          <w:p w14:paraId="501584D3" w14:textId="77777777" w:rsidR="00E31538" w:rsidRPr="006454A8" w:rsidRDefault="00E31538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2B0D9E85" w14:textId="77777777" w:rsidR="005F3654" w:rsidRPr="006454A8" w:rsidRDefault="005F3654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Francis Bringas</w:t>
            </w:r>
          </w:p>
          <w:p w14:paraId="481F9F02" w14:textId="351DDD15" w:rsidR="003F300D" w:rsidRPr="006454A8" w:rsidRDefault="003F300D" w:rsidP="00F706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theme="minorHAnsi"/>
                <w:b/>
                <w:color w:val="00B05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</w:tcPr>
          <w:p w14:paraId="45A95023" w14:textId="565A622A" w:rsidR="00357CC9" w:rsidRPr="006454A8" w:rsidRDefault="00357CC9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E36C0A" w:themeColor="accent6" w:themeShade="BF"/>
              </w:rPr>
            </w:pPr>
          </w:p>
          <w:p w14:paraId="6474B9B3" w14:textId="77777777" w:rsidR="00A7136A" w:rsidRPr="006454A8" w:rsidRDefault="00A7136A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E36C0A" w:themeColor="accent6" w:themeShade="BF"/>
              </w:rPr>
            </w:pPr>
          </w:p>
          <w:p w14:paraId="2304ED25" w14:textId="77777777" w:rsidR="00302798" w:rsidRPr="006454A8" w:rsidRDefault="00302798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0D161DC3" w14:textId="0B9F4AB5" w:rsidR="00E31538" w:rsidRPr="006454A8" w:rsidRDefault="00357CC9" w:rsidP="00B67D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Henry Kleta</w:t>
            </w:r>
          </w:p>
          <w:p w14:paraId="49BAE1ED" w14:textId="3C4FA5C3" w:rsidR="0033089A" w:rsidRPr="006454A8" w:rsidRDefault="00550A57" w:rsidP="00B67D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Henry Kleta</w:t>
            </w:r>
          </w:p>
          <w:p w14:paraId="6A74DDD7" w14:textId="128E7041" w:rsidR="0033089A" w:rsidRPr="006454A8" w:rsidRDefault="00550A57" w:rsidP="00F706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Henry Kleta</w:t>
            </w:r>
          </w:p>
          <w:p w14:paraId="408DEBF2" w14:textId="6F6A2DF9" w:rsidR="00B67D83" w:rsidRDefault="00B67D83" w:rsidP="00F706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57729A26" w14:textId="77777777" w:rsidR="00550A57" w:rsidRPr="00550A57" w:rsidRDefault="00550A57" w:rsidP="00F706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10"/>
                <w:szCs w:val="10"/>
              </w:rPr>
            </w:pPr>
          </w:p>
          <w:p w14:paraId="46AE70A6" w14:textId="141A03C0" w:rsidR="00256D55" w:rsidRPr="006454A8" w:rsidRDefault="00256D55" w:rsidP="00F706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Henry Kleta</w:t>
            </w:r>
          </w:p>
          <w:p w14:paraId="0D5CFAE6" w14:textId="77777777" w:rsidR="00E31538" w:rsidRPr="006454A8" w:rsidRDefault="00E31538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06D5BE44" w14:textId="6B288AAD" w:rsidR="00256D55" w:rsidRPr="006454A8" w:rsidRDefault="00256D55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Henry Kleta</w:t>
            </w:r>
          </w:p>
          <w:p w14:paraId="56D6E842" w14:textId="77777777" w:rsidR="00E31538" w:rsidRPr="006454A8" w:rsidRDefault="00E31538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55E5BDFC" w14:textId="25AF2D32" w:rsidR="003F300D" w:rsidRPr="006454A8" w:rsidRDefault="003F300D" w:rsidP="00F706CB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Sarah North</w:t>
            </w:r>
          </w:p>
          <w:p w14:paraId="06B3DC01" w14:textId="462D078B" w:rsidR="003F300D" w:rsidRPr="006454A8" w:rsidRDefault="003F300D" w:rsidP="00F706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right="183"/>
              <w:rPr>
                <w:rFonts w:ascii="Verdana" w:eastAsia="Verdana" w:hAnsi="Verdana"/>
              </w:rPr>
            </w:pPr>
          </w:p>
        </w:tc>
      </w:tr>
      <w:tr w:rsidR="00357CC9" w:rsidRPr="00A81024" w14:paraId="7DBA1EB2" w14:textId="77777777" w:rsidTr="0060292B">
        <w:trPr>
          <w:trHeight w:val="896"/>
        </w:trPr>
        <w:tc>
          <w:tcPr>
            <w:tcW w:w="1825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</w:tcPr>
          <w:p w14:paraId="44D755FF" w14:textId="04A14B40" w:rsidR="00302798" w:rsidRPr="009D0255" w:rsidRDefault="00302798" w:rsidP="005A21A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</w:rPr>
            </w:pPr>
          </w:p>
          <w:p w14:paraId="7464BB98" w14:textId="77777777" w:rsidR="0060292B" w:rsidRPr="009D0255" w:rsidRDefault="00357CC9" w:rsidP="006029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sz w:val="18"/>
                <w:szCs w:val="18"/>
              </w:rPr>
            </w:pPr>
            <w:r w:rsidRPr="009D0255">
              <w:rPr>
                <w:rFonts w:ascii="Verdana" w:eastAsia="Verdana" w:hAnsi="Verdana" w:cstheme="minorHAnsi"/>
                <w:bCs/>
                <w:sz w:val="18"/>
                <w:szCs w:val="18"/>
              </w:rPr>
              <w:t>09:15 – 11:00</w:t>
            </w:r>
          </w:p>
          <w:p w14:paraId="0AC9960F" w14:textId="0096133B" w:rsidR="0060292B" w:rsidRPr="009D0255" w:rsidRDefault="0060292B" w:rsidP="006029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sz w:val="18"/>
                <w:szCs w:val="18"/>
              </w:rPr>
            </w:pPr>
          </w:p>
          <w:p w14:paraId="186C6EB1" w14:textId="77777777" w:rsidR="000F6D86" w:rsidRPr="009D0255" w:rsidRDefault="000F6D86" w:rsidP="006029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</w:rPr>
            </w:pPr>
          </w:p>
          <w:p w14:paraId="59C50020" w14:textId="07C0FF2D" w:rsidR="00CC66A2" w:rsidRPr="009D0255" w:rsidRDefault="0019218E" w:rsidP="006029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sz w:val="18"/>
                <w:szCs w:val="18"/>
              </w:rPr>
            </w:pP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(09:15 – 09:2</w:t>
            </w:r>
            <w:r w:rsidR="00986C01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1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) (09:2</w:t>
            </w:r>
            <w:r w:rsidR="00986C01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1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 xml:space="preserve"> – 09:2</w:t>
            </w:r>
            <w:r w:rsidR="00986C01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7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) (09:2</w:t>
            </w:r>
            <w:r w:rsidR="00986C01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7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 xml:space="preserve"> – 09:3</w:t>
            </w:r>
            <w:r w:rsidR="00986C01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3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) (09:3</w:t>
            </w:r>
            <w:r w:rsidR="00986C01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3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 xml:space="preserve"> – 09:3</w:t>
            </w:r>
            <w:r w:rsidR="00986C01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9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 xml:space="preserve">) 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lastRenderedPageBreak/>
              <w:t>(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09:3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9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 xml:space="preserve"> – 09:4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5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) (09: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45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 xml:space="preserve"> – 09: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51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) (09: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51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 xml:space="preserve"> – 09:5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7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) (09:5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7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 xml:space="preserve"> – 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10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: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03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) (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10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: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03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 xml:space="preserve"> – 10:0</w:t>
            </w:r>
            <w:r w:rsidR="00B4621E"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9</w:t>
            </w:r>
            <w:r w:rsidRPr="009D0255">
              <w:rPr>
                <w:rFonts w:ascii="Verdana" w:eastAsia="Verdana" w:hAnsi="Verdana" w:cs="Verdana"/>
                <w:bCs/>
                <w:i/>
                <w:iCs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505146" w14:textId="77777777" w:rsidR="00DB25F2" w:rsidRPr="009D0255" w:rsidRDefault="00DB25F2" w:rsidP="00DB2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smallCaps/>
                <w:color w:val="000000"/>
              </w:rPr>
            </w:pPr>
          </w:p>
          <w:p w14:paraId="285FD891" w14:textId="64055C44" w:rsidR="00357CC9" w:rsidRPr="009D0255" w:rsidRDefault="00357CC9" w:rsidP="00CD76B8">
            <w:pPr>
              <w:pStyle w:val="ListParagraph"/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smallCaps/>
                <w:color w:val="000000"/>
              </w:rPr>
            </w:pPr>
            <w:r w:rsidRPr="009D0255">
              <w:rPr>
                <w:rFonts w:ascii="Verdana" w:eastAsia="Verdana" w:hAnsi="Verdana" w:cs="Verdana"/>
                <w:bCs/>
                <w:color w:val="000000"/>
              </w:rPr>
              <w:t>NATIONAL REPORTS</w:t>
            </w:r>
          </w:p>
          <w:p w14:paraId="3CB1805C" w14:textId="54410030" w:rsidR="000F6D86" w:rsidRPr="009D0255" w:rsidRDefault="000F6D86" w:rsidP="000F6D8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Cs/>
                <w:smallCaps/>
                <w:color w:val="000000"/>
                <w:sz w:val="20"/>
                <w:szCs w:val="20"/>
              </w:rPr>
            </w:pPr>
            <w:r w:rsidRPr="009D0255">
              <w:rPr>
                <w:rFonts w:ascii="Verdana" w:eastAsia="Verdana" w:hAnsi="Verdana" w:cs="Verdana"/>
                <w:bCs/>
                <w:i/>
                <w:iCs/>
                <w:color w:val="000000"/>
                <w:sz w:val="18"/>
                <w:szCs w:val="18"/>
              </w:rPr>
              <w:t>(Order in which Reports are taken may change)</w:t>
            </w:r>
          </w:p>
          <w:p w14:paraId="706661F7" w14:textId="77777777" w:rsidR="0019218E" w:rsidRPr="009D0255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Cs/>
                <w:smallCaps/>
                <w:color w:val="000000"/>
                <w:sz w:val="18"/>
                <w:szCs w:val="18"/>
              </w:rPr>
            </w:pPr>
          </w:p>
          <w:p w14:paraId="6579115F" w14:textId="47789722" w:rsidR="00CC66A2" w:rsidRPr="009D0255" w:rsidRDefault="00357CC9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710"/>
              </w:tabs>
              <w:ind w:left="1161" w:hanging="80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1</w:t>
            </w:r>
            <w:r w:rsidR="00A8543F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  <w:r w:rsidR="00CC66A2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–</w:t>
            </w:r>
            <w:r w:rsidR="00A8543F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Australia</w:t>
            </w:r>
            <w:r w:rsidR="00CC66A2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                       </w:t>
            </w:r>
          </w:p>
          <w:p w14:paraId="2007F36C" w14:textId="53C949AD" w:rsidR="00357CC9" w:rsidRPr="009D0255" w:rsidRDefault="00357CC9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0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2</w:t>
            </w:r>
            <w:r w:rsidR="008316AD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– Japan </w:t>
            </w:r>
            <w:r w:rsidR="00CC66A2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                                         </w:t>
            </w:r>
          </w:p>
          <w:p w14:paraId="124ADFF9" w14:textId="5056EA1F" w:rsidR="00357CC9" w:rsidRPr="009D0255" w:rsidRDefault="00357CC9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0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3</w:t>
            </w:r>
            <w:r w:rsidR="008316AD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– Germany </w:t>
            </w:r>
            <w:r w:rsidR="00CC66A2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                                           </w:t>
            </w:r>
          </w:p>
          <w:p w14:paraId="151417EC" w14:textId="1E2EA790" w:rsidR="00357CC9" w:rsidRPr="009D0255" w:rsidRDefault="00357CC9" w:rsidP="00640F61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0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National Report 4 </w:t>
            </w:r>
            <w:r w:rsidR="00640F61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– Russian Federation</w:t>
            </w:r>
            <w:r w:rsidR="00CC66A2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                                          </w:t>
            </w:r>
          </w:p>
          <w:p w14:paraId="4C3A57F6" w14:textId="1779D6C7" w:rsidR="00357CC9" w:rsidRPr="009D0255" w:rsidRDefault="00357CC9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0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lastRenderedPageBreak/>
              <w:t>National Report 5</w:t>
            </w:r>
            <w:r w:rsidR="00640F61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– Hong Kong</w:t>
            </w:r>
            <w:r w:rsidR="00CC66A2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                                           </w:t>
            </w:r>
          </w:p>
          <w:p w14:paraId="77A4EDF2" w14:textId="1DD3A075" w:rsidR="00357CC9" w:rsidRPr="009D0255" w:rsidRDefault="00357CC9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0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6</w:t>
            </w:r>
            <w:r w:rsidR="00640F61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– United Kingdom</w:t>
            </w:r>
          </w:p>
          <w:p w14:paraId="38B537E7" w14:textId="720613C3" w:rsidR="00357CC9" w:rsidRPr="009D0255" w:rsidRDefault="00357CC9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0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7</w:t>
            </w:r>
            <w:r w:rsidR="00AB3C88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  <w:r w:rsidR="00BC4540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–</w:t>
            </w:r>
            <w:r w:rsidR="00AB3C88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France</w:t>
            </w:r>
            <w:r w:rsidR="00BC4540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</w:p>
          <w:p w14:paraId="6E5257DA" w14:textId="2307CA29" w:rsidR="00357CC9" w:rsidRPr="009D0255" w:rsidRDefault="00357CC9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0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8</w:t>
            </w:r>
            <w:r w:rsidR="005A21AF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  <w:r w:rsidR="00BC4540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–</w:t>
            </w:r>
            <w:r w:rsidR="005A21AF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China</w:t>
            </w:r>
            <w:r w:rsidR="00BC4540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</w:p>
          <w:p w14:paraId="76D94DC2" w14:textId="58EAA52D" w:rsidR="00357CC9" w:rsidRPr="009D0255" w:rsidRDefault="00357CC9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01"/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</w:pPr>
            <w:r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9</w:t>
            </w:r>
            <w:r w:rsidR="001B6A0A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  <w:r w:rsidR="00BC4540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–</w:t>
            </w:r>
            <w:r w:rsidR="001B6A0A" w:rsidRPr="009D02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Chile</w:t>
            </w:r>
            <w:r w:rsidR="00BC4540" w:rsidRPr="009D0255"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1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7C1A25" w14:textId="140AE424" w:rsidR="00422EBD" w:rsidRPr="006454A8" w:rsidRDefault="00422EBD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/>
                <w:color w:val="2628C6"/>
              </w:rPr>
            </w:pPr>
          </w:p>
          <w:p w14:paraId="1F3CCD0B" w14:textId="77777777" w:rsidR="005A21AF" w:rsidRPr="00360838" w:rsidRDefault="005A21AF" w:rsidP="0036083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2628C6"/>
              </w:rPr>
            </w:pPr>
          </w:p>
          <w:p w14:paraId="1AC4C57E" w14:textId="4DC0C6B4" w:rsidR="0019218E" w:rsidRDefault="0019218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/>
                <w:color w:val="2628C6"/>
                <w:sz w:val="18"/>
                <w:szCs w:val="18"/>
              </w:rPr>
            </w:pPr>
          </w:p>
          <w:p w14:paraId="7793C4C0" w14:textId="77777777" w:rsidR="000F6D86" w:rsidRPr="00360838" w:rsidRDefault="000F6D86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/>
                <w:color w:val="2628C6"/>
                <w:sz w:val="18"/>
                <w:szCs w:val="18"/>
              </w:rPr>
            </w:pPr>
          </w:p>
          <w:p w14:paraId="5CC4C214" w14:textId="10EDD658" w:rsidR="00357CC9" w:rsidRPr="006454A8" w:rsidRDefault="009C30B8" w:rsidP="00C55421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>Joel Cabrie</w:t>
            </w:r>
          </w:p>
          <w:p w14:paraId="38D27564" w14:textId="77777777" w:rsidR="009C30B8" w:rsidRPr="009C30B8" w:rsidRDefault="009C30B8" w:rsidP="009C30B8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 w:rsidRPr="009C30B8"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  <w:lang w:val="en-US"/>
              </w:rPr>
              <w:t>YAMAMOTO Mayu</w:t>
            </w:r>
          </w:p>
          <w:p w14:paraId="2F2E01D2" w14:textId="1A296C62" w:rsidR="005F3654" w:rsidRPr="006454A8" w:rsidRDefault="009C30B8" w:rsidP="00C55421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>Henry Kleta</w:t>
            </w:r>
          </w:p>
          <w:p w14:paraId="686062B2" w14:textId="685FD1FA" w:rsidR="005F3654" w:rsidRPr="006454A8" w:rsidRDefault="009C30B8" w:rsidP="00C55421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>Vasiliy</w:t>
            </w:r>
            <w:r w:rsidR="00D050B2"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 xml:space="preserve"> A Melmikov</w:t>
            </w:r>
          </w:p>
          <w:p w14:paraId="3E8D2914" w14:textId="77777777" w:rsidR="00D050B2" w:rsidRPr="00D050B2" w:rsidRDefault="00D050B2" w:rsidP="00D050B2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 w:rsidRPr="00D050B2"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  <w:lang w:val="en-US"/>
              </w:rPr>
              <w:lastRenderedPageBreak/>
              <w:t>Chow Chi Kin</w:t>
            </w:r>
          </w:p>
          <w:p w14:paraId="0DBD022C" w14:textId="11A1991B" w:rsidR="005F3654" w:rsidRPr="006454A8" w:rsidRDefault="00D050B2" w:rsidP="00C55421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>Fraser Cunningham</w:t>
            </w:r>
          </w:p>
          <w:p w14:paraId="3D2EB806" w14:textId="4914FAE1" w:rsidR="005F3654" w:rsidRPr="00D050B2" w:rsidRDefault="00D050B2" w:rsidP="00D050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J-B Cohuet</w:t>
            </w:r>
          </w:p>
          <w:p w14:paraId="2E51D079" w14:textId="77777777" w:rsidR="00667839" w:rsidRPr="00667839" w:rsidRDefault="00667839" w:rsidP="0066783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 w:rsidRPr="00667839"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  <w:lang w:val="en-US"/>
              </w:rPr>
              <w:t>YANG Jinkun</w:t>
            </w:r>
          </w:p>
          <w:p w14:paraId="0988FDBF" w14:textId="49692E6B" w:rsidR="005F3654" w:rsidRPr="006454A8" w:rsidRDefault="00667839" w:rsidP="00C55421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>Alejandro de la Maza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C0555A" w14:textId="77777777" w:rsidR="00422EBD" w:rsidRPr="006454A8" w:rsidRDefault="00422EBD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</w:rPr>
            </w:pPr>
          </w:p>
          <w:p w14:paraId="6FA6A659" w14:textId="77777777" w:rsidR="005A21AF" w:rsidRPr="00360838" w:rsidRDefault="005A21AF" w:rsidP="0036083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83"/>
              <w:rPr>
                <w:rFonts w:ascii="Verdana" w:eastAsia="Verdana" w:hAnsi="Verdana" w:cs="Verdana"/>
                <w:bCs/>
                <w:color w:val="00B050"/>
              </w:rPr>
            </w:pPr>
          </w:p>
          <w:p w14:paraId="3B897EE4" w14:textId="7AEFE006" w:rsidR="00302798" w:rsidRDefault="00302798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5F724422" w14:textId="77777777" w:rsidR="000F6D86" w:rsidRPr="00360838" w:rsidRDefault="000F6D86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3F0C1F2D" w14:textId="09D92CEC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1114C427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69A01C3C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617EC6E3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20AA7727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lastRenderedPageBreak/>
              <w:t>S.T. Chan</w:t>
            </w:r>
          </w:p>
          <w:p w14:paraId="6F07CF8B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7D6F8CC5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73F587E1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7F4254A2" w14:textId="09CC60A4" w:rsidR="00256D55" w:rsidRPr="006454A8" w:rsidRDefault="00256D55" w:rsidP="00E903D1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</w:tcPr>
          <w:p w14:paraId="0C6EC028" w14:textId="02CBA566" w:rsidR="00422EBD" w:rsidRPr="006454A8" w:rsidRDefault="00422EBD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</w:rPr>
            </w:pPr>
          </w:p>
          <w:p w14:paraId="3A5DA3C9" w14:textId="67489758" w:rsidR="00302798" w:rsidRPr="00360838" w:rsidRDefault="00302798" w:rsidP="0036083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20"/>
                <w:szCs w:val="20"/>
              </w:rPr>
            </w:pPr>
          </w:p>
          <w:p w14:paraId="66E30447" w14:textId="3DACB33B" w:rsidR="005A21AF" w:rsidRDefault="005A21AF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20"/>
                <w:szCs w:val="20"/>
              </w:rPr>
            </w:pPr>
          </w:p>
          <w:p w14:paraId="2564A0F9" w14:textId="77777777" w:rsidR="000F6D86" w:rsidRPr="005A21AF" w:rsidRDefault="000F6D86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20"/>
                <w:szCs w:val="20"/>
              </w:rPr>
            </w:pPr>
          </w:p>
          <w:p w14:paraId="6A6C8D06" w14:textId="3C971E36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4759982A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5D7E938F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2A40BBBF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417660B0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lastRenderedPageBreak/>
              <w:t>Darin Figurskey</w:t>
            </w:r>
          </w:p>
          <w:p w14:paraId="2DC8058C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68F34A0F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385E9DA8" w14:textId="77777777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0791FC34" w14:textId="6E0B455C" w:rsidR="00256D55" w:rsidRPr="006454A8" w:rsidRDefault="00256D55" w:rsidP="00E903D1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</w:tc>
      </w:tr>
      <w:tr w:rsidR="0019218E" w:rsidRPr="00A81024" w14:paraId="294ED5C8" w14:textId="77777777" w:rsidTr="00906305">
        <w:trPr>
          <w:trHeight w:val="319"/>
        </w:trPr>
        <w:tc>
          <w:tcPr>
            <w:tcW w:w="13325" w:type="dxa"/>
            <w:gridSpan w:val="5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BFBFBF" w:themeFill="background1" w:themeFillShade="BF"/>
            <w:vAlign w:val="center"/>
          </w:tcPr>
          <w:p w14:paraId="146CB455" w14:textId="69143B91" w:rsidR="0019218E" w:rsidRPr="006454A8" w:rsidRDefault="00E903D1" w:rsidP="00C554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 w:themeColor="text1"/>
                <w:sz w:val="18"/>
                <w:szCs w:val="18"/>
              </w:rPr>
              <w:lastRenderedPageBreak/>
              <w:t>15 MINUTE BREAK</w:t>
            </w:r>
          </w:p>
        </w:tc>
      </w:tr>
      <w:tr w:rsidR="00CC66A2" w:rsidRPr="00A81024" w14:paraId="4BC65672" w14:textId="77777777" w:rsidTr="005F3654">
        <w:trPr>
          <w:trHeight w:val="2166"/>
        </w:trPr>
        <w:tc>
          <w:tcPr>
            <w:tcW w:w="1825" w:type="dxa"/>
            <w:tcBorders>
              <w:top w:val="single" w:sz="6" w:space="0" w:color="000000"/>
              <w:left w:val="single" w:sz="18" w:space="0" w:color="000000"/>
              <w:bottom w:val="single" w:sz="8" w:space="0" w:color="000000"/>
              <w:right w:val="single" w:sz="6" w:space="0" w:color="000000"/>
            </w:tcBorders>
          </w:tcPr>
          <w:p w14:paraId="65D20622" w14:textId="2ABD6DA1" w:rsidR="00E903D1" w:rsidRPr="006454A8" w:rsidRDefault="00E903D1" w:rsidP="00E903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(10:</w:t>
            </w:r>
            <w:r w:rsidR="009212D3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24</w:t>
            </w: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 xml:space="preserve"> - 10:</w:t>
            </w:r>
            <w:r w:rsidR="009212D3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3</w:t>
            </w: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0)</w:t>
            </w:r>
          </w:p>
          <w:p w14:paraId="69F74A52" w14:textId="4DB91618" w:rsidR="00BC4540" w:rsidRDefault="00E903D1" w:rsidP="00E903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(10:</w:t>
            </w:r>
            <w:r w:rsidR="009212D3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3</w:t>
            </w: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0 – 10:</w:t>
            </w:r>
            <w:r w:rsidR="009212D3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36</w:t>
            </w: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 xml:space="preserve">) </w:t>
            </w:r>
          </w:p>
          <w:p w14:paraId="2ACAB193" w14:textId="77777777" w:rsidR="00BC4540" w:rsidRPr="00284B55" w:rsidRDefault="00BC4540" w:rsidP="00E903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="Verdana"/>
                <w:i/>
                <w:iCs/>
                <w:color w:val="000000" w:themeColor="text1"/>
                <w:sz w:val="22"/>
                <w:szCs w:val="22"/>
              </w:rPr>
            </w:pPr>
          </w:p>
          <w:p w14:paraId="4610C2FA" w14:textId="5D56907C" w:rsidR="00284B55" w:rsidRDefault="00E903D1" w:rsidP="00E903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(10:</w:t>
            </w:r>
            <w:r w:rsidR="009212D3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36</w:t>
            </w: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 xml:space="preserve"> – 10:</w:t>
            </w:r>
            <w:r w:rsidR="009212D3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42</w:t>
            </w: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 xml:space="preserve">) </w:t>
            </w:r>
          </w:p>
          <w:p w14:paraId="4637D085" w14:textId="77777777" w:rsidR="00284B55" w:rsidRPr="00FF5BF1" w:rsidRDefault="00284B55" w:rsidP="00E903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="Verdana"/>
                <w:i/>
                <w:iCs/>
                <w:color w:val="000000" w:themeColor="text1"/>
              </w:rPr>
            </w:pPr>
          </w:p>
          <w:p w14:paraId="5D0BD3DB" w14:textId="7A0E804A" w:rsidR="00CC66A2" w:rsidRPr="006454A8" w:rsidRDefault="00E903D1" w:rsidP="00E903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i/>
                <w:i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(10:</w:t>
            </w:r>
            <w:r w:rsidR="009212D3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42</w:t>
            </w: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 xml:space="preserve"> – 10:</w:t>
            </w:r>
            <w:r w:rsidR="009212D3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48</w:t>
            </w: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) (10:</w:t>
            </w:r>
            <w:r w:rsidR="00C26EE3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48</w:t>
            </w: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 xml:space="preserve"> – 10:</w:t>
            </w:r>
            <w:r w:rsidR="00C26EE3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54</w:t>
            </w: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) (10:</w:t>
            </w:r>
            <w:r w:rsidR="00C26EE3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54</w:t>
            </w: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 xml:space="preserve"> – 1</w:t>
            </w:r>
            <w:r w:rsidR="00C26EE3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1:00</w:t>
            </w:r>
            <w:r w:rsidRPr="006454A8">
              <w:rPr>
                <w:rFonts w:ascii="Verdana" w:eastAsia="Verdana" w:hAnsi="Verdana" w:cs="Verdana"/>
                <w:i/>
                <w:iCs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auto"/>
          </w:tcPr>
          <w:p w14:paraId="7777E4EB" w14:textId="67EB28FF" w:rsidR="00CC66A2" w:rsidRPr="006454A8" w:rsidRDefault="00CC66A2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35" w:hanging="375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10</w:t>
            </w:r>
            <w:r w:rsidR="006F2CDA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  <w:r w:rsidR="00BC4540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–</w:t>
            </w:r>
            <w:r w:rsidR="006F2CDA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Netherlands</w:t>
            </w:r>
            <w:r w:rsidR="00BC4540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</w:p>
          <w:p w14:paraId="4D9614DD" w14:textId="376AE5AD" w:rsidR="00CC66A2" w:rsidRPr="006454A8" w:rsidRDefault="00CC66A2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35" w:hanging="375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11</w:t>
            </w:r>
            <w:r w:rsidR="000F6D86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  <w:r w:rsidR="00BC4540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–</w:t>
            </w:r>
            <w:r w:rsidR="000F6D86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  <w:r w:rsidR="00284B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South Africa </w:t>
            </w:r>
          </w:p>
          <w:p w14:paraId="6D67BB52" w14:textId="77777777" w:rsidR="00BC4540" w:rsidRPr="00284B55" w:rsidRDefault="00BC4540" w:rsidP="00BC454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735"/>
              <w:rPr>
                <w:rFonts w:ascii="Verdana" w:eastAsia="Verdana" w:hAnsi="Verdana" w:cs="Verdana"/>
                <w:b/>
                <w:color w:val="000000"/>
                <w:sz w:val="22"/>
                <w:szCs w:val="22"/>
              </w:rPr>
            </w:pPr>
          </w:p>
          <w:p w14:paraId="11AB481E" w14:textId="1AF9E4CF" w:rsidR="00CC66A2" w:rsidRPr="006454A8" w:rsidRDefault="00CC66A2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35" w:hanging="375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12</w:t>
            </w:r>
            <w:r w:rsidR="00BC4540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  <w:r w:rsidR="00284B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–</w:t>
            </w:r>
            <w:r w:rsidR="00BC4540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  <w:r w:rsidR="00284B55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USA</w:t>
            </w:r>
          </w:p>
          <w:p w14:paraId="599ACD60" w14:textId="77777777" w:rsidR="00284B55" w:rsidRPr="00FF5BF1" w:rsidRDefault="00284B55" w:rsidP="00284B5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735"/>
              <w:rPr>
                <w:rFonts w:ascii="Verdana" w:eastAsia="Verdana" w:hAnsi="Verdana" w:cs="Verdana"/>
                <w:b/>
                <w:color w:val="000000"/>
              </w:rPr>
            </w:pPr>
          </w:p>
          <w:p w14:paraId="72FA549A" w14:textId="5AA8B225" w:rsidR="00CC66A2" w:rsidRPr="006454A8" w:rsidRDefault="00CC66A2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35" w:hanging="375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13</w:t>
            </w:r>
            <w:r w:rsidR="00BC4540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- </w:t>
            </w:r>
            <w:r w:rsidR="008F73C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Canada</w:t>
            </w:r>
          </w:p>
          <w:p w14:paraId="088C9082" w14:textId="7DE0942E" w:rsidR="00CC66A2" w:rsidRPr="006454A8" w:rsidRDefault="00CC66A2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35" w:hanging="375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14</w:t>
            </w:r>
            <w:r w:rsidR="00BC4540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- </w:t>
            </w:r>
            <w:r w:rsidR="006839DD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India</w:t>
            </w:r>
          </w:p>
          <w:p w14:paraId="29CB6A14" w14:textId="716116F2" w:rsidR="00E903D1" w:rsidRPr="00A64828" w:rsidRDefault="00CC66A2" w:rsidP="00A6482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35" w:hanging="375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National Report 15</w:t>
            </w:r>
            <w:r w:rsidR="00BC4540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- </w:t>
            </w:r>
            <w:r w:rsidR="005347FC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Spain</w:t>
            </w:r>
          </w:p>
        </w:tc>
        <w:tc>
          <w:tcPr>
            <w:tcW w:w="2144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14:paraId="02D401DF" w14:textId="4B5EBA53" w:rsidR="005F3654" w:rsidRDefault="006F2CDA" w:rsidP="006F2CDA">
            <w:pPr>
              <w:rPr>
                <w:rFonts w:ascii="Calibri" w:hAnsi="Calibri" w:cs="Calibri"/>
                <w:color w:val="110AD8"/>
                <w:sz w:val="22"/>
                <w:szCs w:val="22"/>
              </w:rPr>
            </w:pPr>
            <w:r w:rsidRPr="006F2CDA">
              <w:rPr>
                <w:rFonts w:ascii="Calibri" w:hAnsi="Calibri" w:cs="Calibri"/>
                <w:color w:val="110AD8"/>
                <w:sz w:val="22"/>
                <w:szCs w:val="22"/>
              </w:rPr>
              <w:t>Arjan Kramer</w:t>
            </w:r>
          </w:p>
          <w:p w14:paraId="222271AF" w14:textId="166AC630" w:rsidR="00284B55" w:rsidRPr="00284B55" w:rsidRDefault="00284B55" w:rsidP="00284B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color w:val="2628C6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color w:val="2628C6"/>
                <w:sz w:val="18"/>
                <w:szCs w:val="18"/>
                <w:lang w:val="en-US"/>
              </w:rPr>
              <w:t xml:space="preserve">Tamaryn Morris &amp; </w:t>
            </w:r>
            <w:r w:rsidRPr="00284B55">
              <w:rPr>
                <w:rFonts w:ascii="Verdana" w:eastAsia="Verdana" w:hAnsi="Verdana" w:cstheme="minorHAnsi"/>
                <w:color w:val="2628C6"/>
                <w:sz w:val="18"/>
                <w:szCs w:val="18"/>
                <w:lang w:val="en-US"/>
              </w:rPr>
              <w:t>Mardené de Villiers</w:t>
            </w:r>
          </w:p>
          <w:p w14:paraId="0E289A2B" w14:textId="0E8F14ED" w:rsidR="00284B55" w:rsidRPr="006F2CDA" w:rsidRDefault="00284B55" w:rsidP="00284B55">
            <w:pPr>
              <w:rPr>
                <w:color w:val="110AD8"/>
              </w:rPr>
            </w:pPr>
            <w:r>
              <w:rPr>
                <w:rFonts w:ascii="Calibri" w:hAnsi="Calibri" w:cs="Calibri"/>
                <w:color w:val="110AD8"/>
                <w:sz w:val="22"/>
                <w:szCs w:val="22"/>
              </w:rPr>
              <w:t>Michael Potochney</w:t>
            </w:r>
          </w:p>
          <w:p w14:paraId="27247224" w14:textId="7C3422B4" w:rsidR="00284B55" w:rsidRDefault="00284B55" w:rsidP="00284B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>&amp; Francis Bringas</w:t>
            </w:r>
          </w:p>
          <w:p w14:paraId="2A400527" w14:textId="29DC584D" w:rsidR="00284B55" w:rsidRDefault="00A6559B" w:rsidP="00284B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>Puneet Jaswal</w:t>
            </w:r>
          </w:p>
          <w:p w14:paraId="0C54FF2C" w14:textId="3CEAEFCF" w:rsidR="00284B55" w:rsidRDefault="00FC0ECC" w:rsidP="00284B55">
            <w:pP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 w:rsidRPr="00FC0ECC"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>Balakrishnan Nair</w:t>
            </w:r>
          </w:p>
          <w:p w14:paraId="7BB13BDB" w14:textId="7DBDFC81" w:rsidR="005F3654" w:rsidRPr="006454A8" w:rsidRDefault="005347FC" w:rsidP="008F00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>Elena Tel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14:paraId="28722FD6" w14:textId="77777777" w:rsidR="0019218E" w:rsidRPr="006454A8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3FA1F511" w14:textId="77777777" w:rsidR="0019218E" w:rsidRPr="006454A8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2A1A213A" w14:textId="77777777" w:rsidR="00BC4540" w:rsidRDefault="00BC4540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115E747B" w14:textId="77777777" w:rsidR="00284B55" w:rsidRPr="00284B55" w:rsidRDefault="00284B55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0"/>
                <w:szCs w:val="10"/>
              </w:rPr>
            </w:pPr>
          </w:p>
          <w:p w14:paraId="0A35E8C0" w14:textId="1941EE44" w:rsidR="0019218E" w:rsidRPr="006454A8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07EBBAC7" w14:textId="77777777" w:rsidR="00284B55" w:rsidRDefault="00284B55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512ED2C2" w14:textId="6504E5AB" w:rsidR="0019218E" w:rsidRPr="006454A8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0C58417C" w14:textId="77777777" w:rsidR="0019218E" w:rsidRPr="006454A8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30D4DFD4" w14:textId="77777777" w:rsidR="0019218E" w:rsidRPr="006454A8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78" w:right="183" w:hanging="142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S.T. Chan</w:t>
            </w:r>
          </w:p>
          <w:p w14:paraId="59524268" w14:textId="40593CE4" w:rsidR="00CC66A2" w:rsidRPr="006454A8" w:rsidRDefault="00CC66A2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6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18" w:space="0" w:color="000000"/>
            </w:tcBorders>
          </w:tcPr>
          <w:p w14:paraId="1A881481" w14:textId="77777777" w:rsidR="0019218E" w:rsidRPr="006454A8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71874CDC" w14:textId="77777777" w:rsidR="0019218E" w:rsidRPr="006454A8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17A87DA3" w14:textId="77777777" w:rsidR="00BC4540" w:rsidRDefault="00BC4540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025A809E" w14:textId="77777777" w:rsidR="00284B55" w:rsidRPr="00284B55" w:rsidRDefault="00284B55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0"/>
                <w:szCs w:val="10"/>
              </w:rPr>
            </w:pPr>
          </w:p>
          <w:p w14:paraId="08419D7F" w14:textId="6FA75AFD" w:rsidR="0019218E" w:rsidRPr="006454A8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4E1B2540" w14:textId="77777777" w:rsidR="00284B55" w:rsidRDefault="00284B55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5843C2AA" w14:textId="79690CC0" w:rsidR="0019218E" w:rsidRPr="006454A8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3A8FD012" w14:textId="77777777" w:rsidR="0019218E" w:rsidRPr="006454A8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3A2E13FD" w14:textId="77777777" w:rsidR="0019218E" w:rsidRPr="006454A8" w:rsidRDefault="0019218E" w:rsidP="001921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43CA87BE" w14:textId="0973EA3D" w:rsidR="00CC66A2" w:rsidRPr="006454A8" w:rsidRDefault="00CC66A2" w:rsidP="00A648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</w:tc>
      </w:tr>
      <w:tr w:rsidR="007C02C4" w:rsidRPr="00A81024" w14:paraId="3BDDC50C" w14:textId="77777777" w:rsidTr="00906305">
        <w:trPr>
          <w:trHeight w:val="318"/>
        </w:trPr>
        <w:tc>
          <w:tcPr>
            <w:tcW w:w="13325" w:type="dxa"/>
            <w:gridSpan w:val="5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BFBFBF" w:themeFill="background1" w:themeFillShade="BF"/>
            <w:vAlign w:val="center"/>
          </w:tcPr>
          <w:p w14:paraId="44B3AC17" w14:textId="61EB5706" w:rsidR="007C02C4" w:rsidRPr="00066540" w:rsidRDefault="007C02C4" w:rsidP="009063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BFBFBF" w:themeFill="background1" w:themeFillShade="BF"/>
              <w:ind w:right="183"/>
              <w:jc w:val="center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066540">
              <w:rPr>
                <w:rFonts w:ascii="Verdana" w:eastAsia="Verdana" w:hAnsi="Verdana" w:cs="Verdana"/>
                <w:b/>
                <w:color w:val="000000" w:themeColor="text1"/>
                <w:sz w:val="18"/>
                <w:szCs w:val="18"/>
              </w:rPr>
              <w:t>15 MINUTE BREAK</w:t>
            </w:r>
          </w:p>
        </w:tc>
      </w:tr>
      <w:tr w:rsidR="00357CC9" w:rsidRPr="006454A8" w14:paraId="4A4AFFC1" w14:textId="77777777" w:rsidTr="005F3654">
        <w:trPr>
          <w:trHeight w:val="1712"/>
        </w:trPr>
        <w:tc>
          <w:tcPr>
            <w:tcW w:w="1825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6" w:space="0" w:color="000000"/>
            </w:tcBorders>
          </w:tcPr>
          <w:p w14:paraId="3BA7647B" w14:textId="708DABE6" w:rsidR="00357CC9" w:rsidRPr="006454A8" w:rsidRDefault="00357CC9" w:rsidP="00A713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7"/>
              <w:rPr>
                <w:rFonts w:ascii="Verdana" w:eastAsia="Verdana" w:hAnsi="Verdana" w:cstheme="minorHAnsi"/>
                <w:b/>
                <w:color w:val="000000" w:themeColor="text1"/>
              </w:rPr>
            </w:pPr>
          </w:p>
          <w:p w14:paraId="3BC10A6F" w14:textId="77777777" w:rsidR="007C02C4" w:rsidRPr="006454A8" w:rsidRDefault="007C02C4" w:rsidP="003027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7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320690B5" w14:textId="77777777" w:rsidR="00302798" w:rsidRPr="006454A8" w:rsidRDefault="00302798" w:rsidP="00A713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2A908004" w14:textId="77777777" w:rsidR="006C748D" w:rsidRDefault="006C748D" w:rsidP="00A713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057A9305" w14:textId="77777777" w:rsidR="006C748D" w:rsidRDefault="006C748D" w:rsidP="00A713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1FC6879F" w14:textId="048BE270" w:rsidR="00357CC9" w:rsidRPr="006454A8" w:rsidRDefault="00357CC9" w:rsidP="00A713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  <w:t>11:15 – 11:30</w:t>
            </w:r>
          </w:p>
          <w:p w14:paraId="77B436C6" w14:textId="77777777" w:rsidR="00302798" w:rsidRPr="006454A8" w:rsidRDefault="00302798" w:rsidP="00A713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1E4D9670" w14:textId="40EA4DB7" w:rsidR="00357CC9" w:rsidRPr="006454A8" w:rsidRDefault="00357CC9" w:rsidP="00A713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  <w:t>11:30 – 11:45</w:t>
            </w:r>
          </w:p>
          <w:p w14:paraId="21ECA6B9" w14:textId="77777777" w:rsidR="00302798" w:rsidRPr="006454A8" w:rsidRDefault="00302798" w:rsidP="00A713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2190F898" w14:textId="57A64D34" w:rsidR="00357CC9" w:rsidRPr="006454A8" w:rsidRDefault="00357CC9" w:rsidP="00A713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  <w:t xml:space="preserve">11:45 </w:t>
            </w: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 xml:space="preserve">– </w:t>
            </w:r>
            <w:r w:rsidRPr="006454A8"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  <w:t>12:00</w:t>
            </w:r>
          </w:p>
          <w:p w14:paraId="2F961694" w14:textId="77777777" w:rsidR="00302798" w:rsidRPr="006454A8" w:rsidRDefault="00302798" w:rsidP="00A713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519D91A5" w14:textId="0EC4D117" w:rsidR="00357CC9" w:rsidRPr="006454A8" w:rsidRDefault="00357CC9" w:rsidP="00A713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  <w:t xml:space="preserve">12:00 – 12:15 </w:t>
            </w:r>
          </w:p>
          <w:p w14:paraId="14F5AFF2" w14:textId="77777777" w:rsidR="006C748D" w:rsidRDefault="006C748D" w:rsidP="007C02C4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jc w:val="center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7B8499F8" w14:textId="7F8E6640" w:rsidR="00357CC9" w:rsidRPr="006454A8" w:rsidRDefault="00357CC9" w:rsidP="007C02C4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6454A8"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  <w:t>End of first Day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shd w:val="clear" w:color="auto" w:fill="auto"/>
          </w:tcPr>
          <w:p w14:paraId="69F7B94D" w14:textId="77777777" w:rsidR="00302798" w:rsidRPr="006454A8" w:rsidRDefault="00302798" w:rsidP="00302798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color w:val="000000"/>
              </w:rPr>
            </w:pPr>
          </w:p>
          <w:p w14:paraId="6975E785" w14:textId="35611F3A" w:rsidR="007C02C4" w:rsidRPr="006454A8" w:rsidRDefault="00422EBD" w:rsidP="00CD76B8">
            <w:pPr>
              <w:pStyle w:val="ListParagraph"/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color w:val="000000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</w:rPr>
              <w:t>INDUSTRY/PARTNER PRESENTATIONS</w:t>
            </w:r>
          </w:p>
          <w:p w14:paraId="68740945" w14:textId="45ABC373" w:rsidR="00422EBD" w:rsidRPr="006454A8" w:rsidRDefault="00422EBD" w:rsidP="007C02C4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color w:val="000000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</w:rPr>
              <w:t xml:space="preserve"> </w:t>
            </w:r>
          </w:p>
          <w:p w14:paraId="6850CF8D" w14:textId="77777777" w:rsidR="001422BE" w:rsidRPr="006454A8" w:rsidRDefault="00422EBD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0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Kongsberg</w:t>
            </w:r>
          </w:p>
          <w:p w14:paraId="469483B1" w14:textId="2BCCBBE3" w:rsidR="00422EBD" w:rsidRPr="006454A8" w:rsidRDefault="00422EBD" w:rsidP="001422B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</w:p>
          <w:p w14:paraId="4A8CFF28" w14:textId="640CA4EF" w:rsidR="00422EBD" w:rsidRPr="006454A8" w:rsidRDefault="00422EBD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0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sz w:val="18"/>
                <w:szCs w:val="18"/>
              </w:rPr>
              <w:t>SubCtech</w:t>
            </w:r>
          </w:p>
          <w:p w14:paraId="542056F0" w14:textId="77777777" w:rsidR="001422BE" w:rsidRPr="006454A8" w:rsidRDefault="001422BE" w:rsidP="001422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</w:p>
          <w:p w14:paraId="1E2583EA" w14:textId="686C7F95" w:rsidR="00422EBD" w:rsidRPr="006454A8" w:rsidRDefault="00422EBD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0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sz w:val="18"/>
                <w:szCs w:val="18"/>
              </w:rPr>
              <w:t>Science RoCs</w:t>
            </w:r>
          </w:p>
          <w:p w14:paraId="256769D9" w14:textId="77777777" w:rsidR="001422BE" w:rsidRPr="006454A8" w:rsidRDefault="001422BE" w:rsidP="001422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</w:p>
          <w:p w14:paraId="16C64158" w14:textId="20426E71" w:rsidR="00357CC9" w:rsidRPr="006454A8" w:rsidRDefault="00422EBD" w:rsidP="00CD76B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01"/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sz w:val="18"/>
                <w:szCs w:val="18"/>
              </w:rPr>
              <w:t>International Research Ship Operators (IRSO)</w:t>
            </w:r>
          </w:p>
        </w:tc>
        <w:tc>
          <w:tcPr>
            <w:tcW w:w="2144" w:type="dxa"/>
            <w:tcBorders>
              <w:top w:val="single" w:sz="8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</w:tcPr>
          <w:p w14:paraId="69E95AFF" w14:textId="690C0E31" w:rsidR="00256D55" w:rsidRPr="006454A8" w:rsidRDefault="00256D55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2628C6"/>
              </w:rPr>
            </w:pPr>
          </w:p>
          <w:p w14:paraId="0A2BBF77" w14:textId="77777777" w:rsidR="007C02C4" w:rsidRPr="006454A8" w:rsidRDefault="007C02C4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</w:p>
          <w:p w14:paraId="18F32165" w14:textId="77777777" w:rsidR="00302798" w:rsidRPr="006454A8" w:rsidRDefault="00302798" w:rsidP="001422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</w:p>
          <w:p w14:paraId="67BA1671" w14:textId="77777777" w:rsidR="006C748D" w:rsidRDefault="006C748D" w:rsidP="001422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</w:p>
          <w:p w14:paraId="1FB0777E" w14:textId="77777777" w:rsidR="006C748D" w:rsidRDefault="006C748D" w:rsidP="001422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</w:p>
          <w:p w14:paraId="044ABDD7" w14:textId="68FBD1E7" w:rsidR="001422BE" w:rsidRPr="006454A8" w:rsidRDefault="00357CC9" w:rsidP="001422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 xml:space="preserve">Peer Fietzek </w:t>
            </w:r>
          </w:p>
          <w:p w14:paraId="0A358F4E" w14:textId="77777777" w:rsidR="001422BE" w:rsidRPr="006454A8" w:rsidRDefault="001422BE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</w:p>
          <w:p w14:paraId="271E8E54" w14:textId="34826A52" w:rsidR="00357CC9" w:rsidRPr="006454A8" w:rsidRDefault="00357CC9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>Stefan Marx</w:t>
            </w:r>
          </w:p>
          <w:p w14:paraId="1E17DA78" w14:textId="77777777" w:rsidR="001422BE" w:rsidRPr="006454A8" w:rsidRDefault="001422BE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</w:p>
          <w:p w14:paraId="67AFFE6A" w14:textId="526F979A" w:rsidR="00357CC9" w:rsidRPr="006454A8" w:rsidRDefault="00357CC9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 xml:space="preserve">Shawn Smith </w:t>
            </w:r>
          </w:p>
          <w:p w14:paraId="699E35E2" w14:textId="77777777" w:rsidR="001422BE" w:rsidRPr="006454A8" w:rsidRDefault="001422BE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</w:p>
          <w:p w14:paraId="65C019B9" w14:textId="4E387B80" w:rsidR="00357CC9" w:rsidRPr="006454A8" w:rsidRDefault="002E51B6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41"/>
              <w:rPr>
                <w:rFonts w:ascii="Verdana" w:eastAsia="Verdana" w:hAnsi="Verdana" w:cstheme="minorHAnsi"/>
                <w:b/>
                <w:color w:val="2628C6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>Erica Koning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</w:tcPr>
          <w:p w14:paraId="0480A787" w14:textId="77777777" w:rsidR="00357CC9" w:rsidRPr="006454A8" w:rsidRDefault="00357CC9" w:rsidP="00422EBD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6"/>
              <w:rPr>
                <w:rFonts w:ascii="Verdana" w:eastAsia="Verdana" w:hAnsi="Verdana" w:cs="Verdana"/>
                <w:bCs/>
                <w:color w:val="00B050"/>
              </w:rPr>
            </w:pPr>
          </w:p>
          <w:p w14:paraId="2DAFC26B" w14:textId="77777777" w:rsidR="007C02C4" w:rsidRPr="006454A8" w:rsidRDefault="00422EBD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 xml:space="preserve"> </w:t>
            </w:r>
          </w:p>
          <w:p w14:paraId="4A80D271" w14:textId="77777777" w:rsidR="00302798" w:rsidRPr="006454A8" w:rsidRDefault="00CC7B16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 xml:space="preserve"> </w:t>
            </w:r>
          </w:p>
          <w:p w14:paraId="19384BDD" w14:textId="77777777" w:rsidR="006C748D" w:rsidRDefault="006C748D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1A32F155" w14:textId="77777777" w:rsidR="006C748D" w:rsidRDefault="006C748D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6A695220" w14:textId="1FC31615" w:rsidR="00256D55" w:rsidRPr="006454A8" w:rsidRDefault="00357CC9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Martin Kramp</w:t>
            </w:r>
          </w:p>
          <w:p w14:paraId="4F6331DE" w14:textId="77777777" w:rsidR="001422BE" w:rsidRPr="006454A8" w:rsidRDefault="001422BE" w:rsidP="00422EBD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6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65808D0F" w14:textId="43C749B3" w:rsidR="00256D55" w:rsidRPr="006454A8" w:rsidRDefault="00256D55" w:rsidP="00422EBD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6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 xml:space="preserve">Martin Kramp </w:t>
            </w:r>
          </w:p>
          <w:p w14:paraId="356EA4E1" w14:textId="77777777" w:rsidR="001422BE" w:rsidRPr="006454A8" w:rsidRDefault="001422BE" w:rsidP="00422EBD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6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37947EAE" w14:textId="75861F60" w:rsidR="00256D55" w:rsidRPr="006454A8" w:rsidRDefault="00256D55" w:rsidP="00422EBD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6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 xml:space="preserve">Martin Kramp </w:t>
            </w:r>
          </w:p>
          <w:p w14:paraId="62D9F832" w14:textId="77777777" w:rsidR="001422BE" w:rsidRPr="006454A8" w:rsidRDefault="001422BE" w:rsidP="00422EBD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6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100AAEE9" w14:textId="70B82114" w:rsidR="00357CC9" w:rsidRPr="006454A8" w:rsidRDefault="00256D55" w:rsidP="00422EBD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6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 xml:space="preserve">Martin Kramp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6" w:space="0" w:color="000000"/>
              <w:bottom w:val="single" w:sz="18" w:space="0" w:color="000000"/>
              <w:right w:val="single" w:sz="18" w:space="0" w:color="000000"/>
            </w:tcBorders>
          </w:tcPr>
          <w:p w14:paraId="2BAFCB00" w14:textId="77777777" w:rsidR="00357CC9" w:rsidRPr="006454A8" w:rsidRDefault="00357CC9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</w:rPr>
            </w:pPr>
          </w:p>
          <w:p w14:paraId="1DD2FF23" w14:textId="77777777" w:rsidR="007C02C4" w:rsidRPr="006454A8" w:rsidRDefault="00422EBD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 xml:space="preserve"> </w:t>
            </w:r>
          </w:p>
          <w:p w14:paraId="277836AB" w14:textId="77777777" w:rsidR="00302798" w:rsidRPr="006454A8" w:rsidRDefault="007C02C4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 xml:space="preserve"> </w:t>
            </w:r>
          </w:p>
          <w:p w14:paraId="38F825CE" w14:textId="77777777" w:rsidR="006C748D" w:rsidRDefault="006C748D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01283BE5" w14:textId="77777777" w:rsidR="006C748D" w:rsidRDefault="006C748D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06528298" w14:textId="22CF2E19" w:rsidR="00422EBD" w:rsidRPr="006454A8" w:rsidRDefault="00422EBD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83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Tamaryn Morris</w:t>
            </w:r>
          </w:p>
          <w:p w14:paraId="71299A2D" w14:textId="77777777" w:rsidR="001422BE" w:rsidRPr="006454A8" w:rsidRDefault="001422BE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2668A898" w14:textId="2B7CE352" w:rsidR="00422EBD" w:rsidRPr="006454A8" w:rsidRDefault="00422EBD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Tamaryn Morris</w:t>
            </w:r>
          </w:p>
          <w:p w14:paraId="0A408B12" w14:textId="77777777" w:rsidR="001422BE" w:rsidRPr="006454A8" w:rsidRDefault="001422BE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1818A73A" w14:textId="5F1380C9" w:rsidR="00422EBD" w:rsidRPr="006454A8" w:rsidRDefault="00422EBD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Tamaryn Morris</w:t>
            </w:r>
          </w:p>
          <w:p w14:paraId="20A8610B" w14:textId="77777777" w:rsidR="001422BE" w:rsidRPr="006454A8" w:rsidRDefault="001422BE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39E59E92" w14:textId="6923E22A" w:rsidR="00256D55" w:rsidRPr="006454A8" w:rsidRDefault="00422EBD" w:rsidP="00422E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Tamaryn Morris</w:t>
            </w:r>
          </w:p>
        </w:tc>
      </w:tr>
    </w:tbl>
    <w:p w14:paraId="24C04E95" w14:textId="00937A88" w:rsidR="00C55421" w:rsidRDefault="00C55421" w:rsidP="000B710F">
      <w:pPr>
        <w:pStyle w:val="WMOBodyText"/>
        <w:spacing w:before="0"/>
        <w:rPr>
          <w:rFonts w:ascii="Verdana" w:hAnsi="Verdana"/>
          <w:sz w:val="32"/>
          <w:szCs w:val="32"/>
          <w:lang w:eastAsia="en-US"/>
        </w:rPr>
      </w:pPr>
    </w:p>
    <w:p w14:paraId="34D06310" w14:textId="75A2FA18" w:rsidR="00C55421" w:rsidRDefault="00C55421" w:rsidP="000B710F">
      <w:pPr>
        <w:pStyle w:val="WMOBodyText"/>
        <w:spacing w:before="0"/>
        <w:rPr>
          <w:rFonts w:ascii="Verdana" w:hAnsi="Verdana"/>
          <w:sz w:val="32"/>
          <w:szCs w:val="32"/>
          <w:lang w:eastAsia="en-US"/>
        </w:rPr>
      </w:pPr>
    </w:p>
    <w:p w14:paraId="086159D7" w14:textId="77777777" w:rsidR="00360838" w:rsidRPr="006454A8" w:rsidRDefault="00360838" w:rsidP="000B710F">
      <w:pPr>
        <w:pStyle w:val="WMOBodyText"/>
        <w:spacing w:before="0"/>
        <w:rPr>
          <w:rFonts w:ascii="Verdana" w:hAnsi="Verdana"/>
          <w:sz w:val="32"/>
          <w:szCs w:val="32"/>
          <w:lang w:eastAsia="en-US"/>
        </w:rPr>
      </w:pPr>
    </w:p>
    <w:tbl>
      <w:tblPr>
        <w:tblW w:w="13325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25"/>
        <w:gridCol w:w="5528"/>
        <w:gridCol w:w="2126"/>
        <w:gridCol w:w="18"/>
        <w:gridCol w:w="1825"/>
        <w:gridCol w:w="39"/>
        <w:gridCol w:w="1964"/>
      </w:tblGrid>
      <w:tr w:rsidR="000C16DA" w:rsidRPr="006454A8" w14:paraId="740A1991" w14:textId="77777777" w:rsidTr="005F3654">
        <w:trPr>
          <w:trHeight w:val="560"/>
        </w:trPr>
        <w:tc>
          <w:tcPr>
            <w:tcW w:w="735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8DB3E2" w:themeFill="text2" w:themeFillTint="66"/>
            <w:vAlign w:val="center"/>
          </w:tcPr>
          <w:p w14:paraId="5F50F6F1" w14:textId="77777777" w:rsidR="0057466B" w:rsidRPr="00DB25F2" w:rsidRDefault="000C16DA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lastRenderedPageBreak/>
              <w:t xml:space="preserve">Day 2 - TUESDAY 14 SEPTEMBER 2021 </w:t>
            </w:r>
          </w:p>
          <w:p w14:paraId="743D1C8B" w14:textId="616E1848" w:rsidR="000C16DA" w:rsidRPr="00DB25F2" w:rsidRDefault="000C16DA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>(0900 to 1200</w:t>
            </w:r>
            <w:r w:rsidR="0057466B"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 UTC</w:t>
            </w:r>
            <w:r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>)</w:t>
            </w:r>
          </w:p>
          <w:p w14:paraId="57A67D1D" w14:textId="77777777" w:rsidR="007B15B7" w:rsidRPr="00DB25F2" w:rsidRDefault="007B15B7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</w:rPr>
            </w:pPr>
          </w:p>
          <w:p w14:paraId="4C6C62AD" w14:textId="77777777" w:rsidR="007B15B7" w:rsidRPr="00DB25F2" w:rsidRDefault="007B15B7" w:rsidP="007B15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FF000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FF0000"/>
              </w:rPr>
              <w:t xml:space="preserve">Click </w:t>
            </w:r>
            <w:r w:rsidRPr="00DB25F2">
              <w:rPr>
                <w:rFonts w:ascii="Verdana" w:eastAsia="Verdana" w:hAnsi="Verdana" w:cs="Verdana"/>
                <w:b/>
                <w:smallCaps/>
                <w:color w:val="2628C6"/>
                <w:u w:val="single"/>
              </w:rPr>
              <w:t>h</w:t>
            </w:r>
            <w:hyperlink r:id="rId16" w:history="1">
              <w:r w:rsidRPr="00DB25F2">
                <w:rPr>
                  <w:rStyle w:val="Hyperlink"/>
                  <w:rFonts w:ascii="Verdana" w:eastAsia="Verdana" w:hAnsi="Verdana" w:cs="Verdana"/>
                  <w:b/>
                  <w:smallCaps/>
                  <w:color w:val="2628C6"/>
                  <w:u w:val="single"/>
                </w:rPr>
                <w:t>ere</w:t>
              </w:r>
            </w:hyperlink>
            <w:r w:rsidRPr="00DB25F2">
              <w:rPr>
                <w:rFonts w:ascii="Verdana" w:eastAsia="Verdana" w:hAnsi="Verdana" w:cs="Verdana"/>
                <w:b/>
                <w:smallCaps/>
                <w:color w:val="2628C6"/>
              </w:rPr>
              <w:t xml:space="preserve"> </w:t>
            </w:r>
            <w:r w:rsidRPr="00DB25F2">
              <w:rPr>
                <w:rFonts w:ascii="Verdana" w:eastAsia="Verdana" w:hAnsi="Verdana" w:cs="Verdana"/>
                <w:b/>
                <w:smallCaps/>
                <w:color w:val="FF0000"/>
              </w:rPr>
              <w:t>to join plenary session</w:t>
            </w:r>
          </w:p>
          <w:p w14:paraId="5CFBFC63" w14:textId="3203F4F8" w:rsidR="007B15B7" w:rsidRPr="007B15B7" w:rsidRDefault="007B15B7" w:rsidP="007B15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8DB3E2" w:themeFill="text2" w:themeFillTint="66"/>
            <w:vAlign w:val="center"/>
          </w:tcPr>
          <w:p w14:paraId="4A0E435F" w14:textId="5CFE5245" w:rsidR="000C16DA" w:rsidRPr="00DB25F2" w:rsidRDefault="000C16DA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  <w:t>Presenters</w:t>
            </w:r>
          </w:p>
        </w:tc>
        <w:tc>
          <w:tcPr>
            <w:tcW w:w="184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8DB3E2" w:themeFill="text2" w:themeFillTint="66"/>
            <w:vAlign w:val="center"/>
          </w:tcPr>
          <w:p w14:paraId="203B7273" w14:textId="23A716DB" w:rsidR="000C16DA" w:rsidRPr="00DB25F2" w:rsidRDefault="000C16DA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  <w:t>Moderators</w:t>
            </w:r>
          </w:p>
        </w:tc>
        <w:tc>
          <w:tcPr>
            <w:tcW w:w="200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8DB3E2" w:themeFill="text2" w:themeFillTint="66"/>
            <w:vAlign w:val="center"/>
          </w:tcPr>
          <w:p w14:paraId="22E6319D" w14:textId="5C2497B7" w:rsidR="000C16DA" w:rsidRPr="00DB25F2" w:rsidRDefault="000C16DA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  <w:t>Rapporteurs</w:t>
            </w:r>
          </w:p>
        </w:tc>
      </w:tr>
      <w:tr w:rsidR="002727E0" w:rsidRPr="006454A8" w14:paraId="4320F84C" w14:textId="77777777" w:rsidTr="002727E0">
        <w:trPr>
          <w:trHeight w:val="272"/>
        </w:trPr>
        <w:tc>
          <w:tcPr>
            <w:tcW w:w="1825" w:type="dxa"/>
            <w:tcBorders>
              <w:left w:val="single" w:sz="18" w:space="0" w:color="000000"/>
              <w:bottom w:val="single" w:sz="4" w:space="0" w:color="000000"/>
            </w:tcBorders>
            <w:shd w:val="clear" w:color="auto" w:fill="BFBFBF" w:themeFill="background1" w:themeFillShade="BF"/>
          </w:tcPr>
          <w:p w14:paraId="45E0A8C9" w14:textId="39DA4CFA" w:rsidR="002727E0" w:rsidRPr="006454A8" w:rsidRDefault="002727E0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08:50 – 09:00</w:t>
            </w:r>
          </w:p>
        </w:tc>
        <w:tc>
          <w:tcPr>
            <w:tcW w:w="11500" w:type="dxa"/>
            <w:gridSpan w:val="6"/>
            <w:tcBorders>
              <w:bottom w:val="single" w:sz="4" w:space="0" w:color="000000"/>
              <w:right w:val="single" w:sz="18" w:space="0" w:color="000000"/>
            </w:tcBorders>
            <w:shd w:val="clear" w:color="auto" w:fill="BFBFBF" w:themeFill="background1" w:themeFillShade="BF"/>
          </w:tcPr>
          <w:p w14:paraId="3BBAF1A5" w14:textId="6E7F9E17" w:rsidR="002727E0" w:rsidRPr="006454A8" w:rsidRDefault="000C16DA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/>
                <w:color w:val="7F7F7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  <w:t xml:space="preserve">      </w:t>
            </w:r>
            <w:r w:rsidR="002727E0" w:rsidRPr="006454A8"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  <w:t>Meeting setup and sound test</w:t>
            </w:r>
          </w:p>
        </w:tc>
      </w:tr>
      <w:tr w:rsidR="00357CC9" w:rsidRPr="006454A8" w14:paraId="05433998" w14:textId="77777777" w:rsidTr="005F3654">
        <w:trPr>
          <w:trHeight w:val="288"/>
        </w:trPr>
        <w:tc>
          <w:tcPr>
            <w:tcW w:w="1825" w:type="dxa"/>
            <w:tcBorders>
              <w:left w:val="single" w:sz="18" w:space="0" w:color="000000"/>
              <w:bottom w:val="single" w:sz="4" w:space="0" w:color="000000"/>
            </w:tcBorders>
          </w:tcPr>
          <w:p w14:paraId="63F7720A" w14:textId="77777777" w:rsidR="00302798" w:rsidRPr="006454A8" w:rsidRDefault="00302798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</w:p>
          <w:p w14:paraId="6A5C5CBB" w14:textId="2948ABE6" w:rsidR="00357CC9" w:rsidRPr="006454A8" w:rsidRDefault="00357CC9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09:00 – 09:05</w:t>
            </w:r>
          </w:p>
        </w:tc>
        <w:tc>
          <w:tcPr>
            <w:tcW w:w="5528" w:type="dxa"/>
            <w:tcBorders>
              <w:bottom w:val="single" w:sz="4" w:space="0" w:color="000000"/>
            </w:tcBorders>
            <w:shd w:val="clear" w:color="auto" w:fill="auto"/>
          </w:tcPr>
          <w:p w14:paraId="3E3C45A5" w14:textId="77777777" w:rsidR="00302798" w:rsidRPr="007B15B7" w:rsidRDefault="00302798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</w:pPr>
          </w:p>
          <w:p w14:paraId="79A09E73" w14:textId="77777777" w:rsidR="00357CC9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OPENING DAY 2 </w:t>
            </w:r>
            <w:r w:rsidR="000C16DA"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>– SOT Chair</w:t>
            </w:r>
          </w:p>
          <w:p w14:paraId="3C40601E" w14:textId="4923B341" w:rsidR="00DB25F2" w:rsidRPr="006454A8" w:rsidRDefault="00DB25F2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color w:val="000000"/>
              </w:rPr>
            </w:pPr>
          </w:p>
        </w:tc>
        <w:tc>
          <w:tcPr>
            <w:tcW w:w="2144" w:type="dxa"/>
            <w:gridSpan w:val="2"/>
            <w:tcBorders>
              <w:bottom w:val="single" w:sz="4" w:space="0" w:color="000000"/>
            </w:tcBorders>
          </w:tcPr>
          <w:p w14:paraId="4F7E76C5" w14:textId="77777777" w:rsidR="00302798" w:rsidRPr="006454A8" w:rsidRDefault="00302798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CB42CAD" w14:textId="26DEE185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Darin Figurskey</w:t>
            </w:r>
          </w:p>
        </w:tc>
        <w:tc>
          <w:tcPr>
            <w:tcW w:w="1864" w:type="dxa"/>
            <w:gridSpan w:val="2"/>
            <w:tcBorders>
              <w:bottom w:val="single" w:sz="4" w:space="0" w:color="000000"/>
            </w:tcBorders>
          </w:tcPr>
          <w:p w14:paraId="14823647" w14:textId="77777777" w:rsidR="00302798" w:rsidRPr="006454A8" w:rsidRDefault="00302798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7722B127" w14:textId="419F3A09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theme="minorHAnsi"/>
                <w:b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Sarah North</w:t>
            </w:r>
          </w:p>
        </w:tc>
        <w:tc>
          <w:tcPr>
            <w:tcW w:w="1964" w:type="dxa"/>
            <w:tcBorders>
              <w:bottom w:val="single" w:sz="4" w:space="0" w:color="000000"/>
              <w:right w:val="single" w:sz="18" w:space="0" w:color="000000"/>
            </w:tcBorders>
          </w:tcPr>
          <w:p w14:paraId="6E909581" w14:textId="77777777" w:rsidR="00302798" w:rsidRPr="006454A8" w:rsidRDefault="00302798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theme="minorHAnsi"/>
                <w:bCs/>
                <w:color w:val="E36C0A" w:themeColor="accent6" w:themeShade="BF"/>
                <w:sz w:val="18"/>
                <w:szCs w:val="18"/>
              </w:rPr>
            </w:pPr>
          </w:p>
          <w:p w14:paraId="08F309E0" w14:textId="6268EE73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theme="minorHAnsi"/>
                <w:b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E36C0A" w:themeColor="accent6" w:themeShade="BF"/>
                <w:sz w:val="18"/>
                <w:szCs w:val="18"/>
              </w:rPr>
              <w:t>Sarah North</w:t>
            </w:r>
          </w:p>
        </w:tc>
      </w:tr>
      <w:tr w:rsidR="00357CC9" w:rsidRPr="00A81024" w14:paraId="7855F322" w14:textId="77777777" w:rsidTr="005F3654">
        <w:trPr>
          <w:trHeight w:val="499"/>
        </w:trPr>
        <w:tc>
          <w:tcPr>
            <w:tcW w:w="1825" w:type="dxa"/>
            <w:tcBorders>
              <w:left w:val="single" w:sz="18" w:space="0" w:color="000000"/>
              <w:bottom w:val="single" w:sz="4" w:space="0" w:color="000000"/>
            </w:tcBorders>
          </w:tcPr>
          <w:p w14:paraId="15D33329" w14:textId="77777777" w:rsidR="002727E0" w:rsidRPr="00574188" w:rsidRDefault="002727E0" w:rsidP="005741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7"/>
              <w:rPr>
                <w:rFonts w:ascii="Verdana" w:eastAsia="Verdana" w:hAnsi="Verdana" w:cstheme="minorHAnsi"/>
                <w:b/>
                <w:color w:val="7F7F7F"/>
                <w:sz w:val="28"/>
                <w:szCs w:val="28"/>
              </w:rPr>
            </w:pPr>
          </w:p>
          <w:p w14:paraId="2BF65193" w14:textId="77777777" w:rsidR="00357CC9" w:rsidRPr="006454A8" w:rsidRDefault="00357CC9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09:05 – 10:00</w:t>
            </w:r>
          </w:p>
          <w:p w14:paraId="65A6C1E3" w14:textId="53AC6CB1" w:rsidR="00357CC9" w:rsidRPr="006454A8" w:rsidRDefault="00357CC9" w:rsidP="00FF50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7"/>
              <w:rPr>
                <w:rFonts w:ascii="Verdana" w:eastAsia="Verdana" w:hAnsi="Verdana" w:cs="Verdana"/>
                <w:b/>
                <w:color w:val="000000"/>
              </w:rPr>
            </w:pPr>
          </w:p>
        </w:tc>
        <w:tc>
          <w:tcPr>
            <w:tcW w:w="5528" w:type="dxa"/>
            <w:tcBorders>
              <w:bottom w:val="single" w:sz="4" w:space="0" w:color="000000"/>
            </w:tcBorders>
            <w:shd w:val="clear" w:color="auto" w:fill="auto"/>
          </w:tcPr>
          <w:p w14:paraId="4C10E6B5" w14:textId="77777777" w:rsidR="001422BE" w:rsidRPr="006454A8" w:rsidRDefault="001422BE" w:rsidP="001422B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smallCaps/>
                <w:color w:val="000000"/>
              </w:rPr>
            </w:pPr>
          </w:p>
          <w:p w14:paraId="4283BF18" w14:textId="0AC53F0F" w:rsidR="00357CC9" w:rsidRPr="006454A8" w:rsidRDefault="00357CC9" w:rsidP="00CD76B8">
            <w:pPr>
              <w:pStyle w:val="ListParagraph"/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</w:rPr>
              <w:t xml:space="preserve">METADATA </w:t>
            </w:r>
          </w:p>
          <w:p w14:paraId="3A209C5F" w14:textId="77777777" w:rsidR="002727E0" w:rsidRPr="006454A8" w:rsidRDefault="002727E0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smallCaps/>
                <w:color w:val="000000"/>
              </w:rPr>
            </w:pPr>
          </w:p>
          <w:p w14:paraId="62E224A1" w14:textId="504B713F" w:rsidR="001B6A0A" w:rsidRPr="001B6A0A" w:rsidRDefault="001B6A0A" w:rsidP="00394A4D">
            <w:pPr>
              <w:pStyle w:val="ListParagraph"/>
              <w:numPr>
                <w:ilvl w:val="1"/>
                <w:numId w:val="1"/>
              </w:numPr>
              <w:spacing w:after="200" w:line="276" w:lineRule="auto"/>
              <w:ind w:left="1161" w:hanging="877"/>
              <w:rPr>
                <w:rFonts w:ascii="Verdana" w:eastAsia="Verdana" w:hAnsi="Verdana" w:cstheme="minorHAnsi"/>
                <w:b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Metadata/ ID Numbers </w:t>
            </w:r>
          </w:p>
          <w:p w14:paraId="79445DDE" w14:textId="77777777" w:rsidR="001B6A0A" w:rsidRPr="001B6A0A" w:rsidRDefault="001B6A0A" w:rsidP="001B6A0A">
            <w:pPr>
              <w:pStyle w:val="ListParagraph"/>
              <w:spacing w:after="200" w:line="276" w:lineRule="auto"/>
              <w:ind w:left="1161"/>
              <w:rPr>
                <w:rFonts w:ascii="Verdana" w:eastAsia="Verdana" w:hAnsi="Verdana" w:cstheme="minorHAnsi"/>
                <w:b/>
                <w:i/>
                <w:iCs/>
                <w:color w:val="000000"/>
                <w:sz w:val="18"/>
                <w:szCs w:val="18"/>
              </w:rPr>
            </w:pPr>
          </w:p>
          <w:p w14:paraId="5A05C925" w14:textId="42D91B2F" w:rsidR="001B6A0A" w:rsidRPr="00360838" w:rsidRDefault="001B6A0A" w:rsidP="00360838">
            <w:pPr>
              <w:pStyle w:val="ListParagraph"/>
              <w:spacing w:after="200" w:line="276" w:lineRule="auto"/>
              <w:ind w:left="334" w:hanging="24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      </w:t>
            </w:r>
            <w:r w:rsidRPr="001B6A0A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4.1.1. </w:t>
            </w:r>
            <w:r w:rsidR="0057418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</w:t>
            </w: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SOT – ID</w:t>
            </w:r>
            <w:r w:rsidR="0057418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</w:t>
            </w: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/</w:t>
            </w:r>
            <w:r w:rsidR="0057418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</w:t>
            </w: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WIGOS</w:t>
            </w:r>
            <w:r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– ID </w:t>
            </w:r>
          </w:p>
          <w:p w14:paraId="596FB944" w14:textId="529B350C" w:rsidR="00394A4D" w:rsidRPr="001B6A0A" w:rsidRDefault="001B6A0A" w:rsidP="00DB25F2">
            <w:pPr>
              <w:pStyle w:val="ListParagraph"/>
              <w:spacing w:after="200" w:line="276" w:lineRule="auto"/>
              <w:ind w:left="1444" w:hanging="709"/>
              <w:rPr>
                <w:rFonts w:ascii="Verdana" w:eastAsia="Verdana" w:hAnsi="Verdana" w:cstheme="minorHAnsi"/>
                <w:b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4.1.2.  </w:t>
            </w:r>
            <w:r w:rsidR="00394A4D" w:rsidRPr="001B6A0A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Report of </w:t>
            </w:r>
            <w:r w:rsidR="006C748D" w:rsidRPr="001B6A0A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the </w:t>
            </w:r>
            <w:r w:rsidR="00394A4D" w:rsidRPr="001B6A0A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T</w:t>
            </w:r>
            <w:r w:rsidR="006C748D" w:rsidRPr="001B6A0A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ask Team</w:t>
            </w:r>
            <w:r w:rsidR="00394A4D" w:rsidRPr="001B6A0A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on Unique ID Observation Scheme</w:t>
            </w:r>
          </w:p>
          <w:p w14:paraId="601119E5" w14:textId="2E234A1C" w:rsidR="00357CC9" w:rsidRPr="006454A8" w:rsidRDefault="00357CC9" w:rsidP="001B6A0A">
            <w:pPr>
              <w:pStyle w:val="ListParagraph"/>
              <w:spacing w:after="200" w:line="276" w:lineRule="auto"/>
              <w:ind w:left="1161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2144" w:type="dxa"/>
            <w:gridSpan w:val="2"/>
            <w:tcBorders>
              <w:bottom w:val="single" w:sz="4" w:space="0" w:color="000000"/>
            </w:tcBorders>
          </w:tcPr>
          <w:p w14:paraId="0B1B4F78" w14:textId="3F6F99CD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Cs/>
                <w:color w:val="0000FF"/>
              </w:rPr>
            </w:pPr>
          </w:p>
          <w:p w14:paraId="376C2477" w14:textId="77777777" w:rsidR="001422BE" w:rsidRPr="006454A8" w:rsidRDefault="001422B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Cs/>
                <w:color w:val="0000FF"/>
              </w:rPr>
            </w:pPr>
          </w:p>
          <w:p w14:paraId="33C9E7E0" w14:textId="77777777" w:rsidR="002727E0" w:rsidRPr="006454A8" w:rsidRDefault="002727E0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Cs/>
                <w:color w:val="0000FF"/>
              </w:rPr>
            </w:pPr>
          </w:p>
          <w:p w14:paraId="43033F1A" w14:textId="77777777" w:rsidR="00A97FC2" w:rsidRDefault="00A97FC2" w:rsidP="007B15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726B271C" w14:textId="77777777" w:rsidR="00A97FC2" w:rsidRPr="005A3F60" w:rsidRDefault="00A97FC2" w:rsidP="007B15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rPr>
                <w:rFonts w:ascii="Verdana" w:eastAsia="Verdana" w:hAnsi="Verdana" w:cstheme="minorHAnsi"/>
                <w:bCs/>
                <w:color w:val="0000FF"/>
                <w:sz w:val="22"/>
                <w:szCs w:val="22"/>
              </w:rPr>
            </w:pPr>
          </w:p>
          <w:p w14:paraId="6CA0A901" w14:textId="5F299A6C" w:rsidR="005A3F60" w:rsidRDefault="00A97FC2" w:rsidP="007B15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Martin Kramp</w:t>
            </w:r>
          </w:p>
          <w:p w14:paraId="5A161346" w14:textId="77777777" w:rsidR="005A3F60" w:rsidRPr="005A3F60" w:rsidRDefault="005A3F60" w:rsidP="007B15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rPr>
                <w:rFonts w:ascii="Verdana" w:eastAsia="Verdana" w:hAnsi="Verdana" w:cstheme="minorHAnsi"/>
                <w:bCs/>
                <w:color w:val="0000FF"/>
                <w:sz w:val="10"/>
                <w:szCs w:val="10"/>
              </w:rPr>
            </w:pPr>
          </w:p>
          <w:p w14:paraId="31C469F0" w14:textId="60A6B21F" w:rsidR="00357CC9" w:rsidRPr="006454A8" w:rsidRDefault="00357CC9" w:rsidP="007B15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 xml:space="preserve">Dave Berry </w:t>
            </w:r>
          </w:p>
        </w:tc>
        <w:tc>
          <w:tcPr>
            <w:tcW w:w="1864" w:type="dxa"/>
            <w:gridSpan w:val="2"/>
            <w:tcBorders>
              <w:bottom w:val="single" w:sz="4" w:space="0" w:color="000000"/>
            </w:tcBorders>
          </w:tcPr>
          <w:p w14:paraId="7888D52C" w14:textId="4ABFBEA6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00B050"/>
              </w:rPr>
            </w:pPr>
          </w:p>
          <w:p w14:paraId="3901C2D8" w14:textId="77777777" w:rsidR="001422BE" w:rsidRPr="006454A8" w:rsidRDefault="001422B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00B050"/>
              </w:rPr>
            </w:pPr>
          </w:p>
          <w:p w14:paraId="2D22C4F6" w14:textId="77777777" w:rsidR="002727E0" w:rsidRPr="006454A8" w:rsidRDefault="002727E0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00B050"/>
              </w:rPr>
            </w:pPr>
          </w:p>
          <w:p w14:paraId="5AFB88E3" w14:textId="77777777" w:rsidR="00A97FC2" w:rsidRDefault="00A97FC2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0F7F5BE5" w14:textId="77777777" w:rsidR="00A97FC2" w:rsidRPr="005A3F60" w:rsidRDefault="00A97FC2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00B050"/>
                <w:sz w:val="22"/>
                <w:szCs w:val="22"/>
              </w:rPr>
            </w:pPr>
          </w:p>
          <w:p w14:paraId="0A45ACB6" w14:textId="3E825A4E" w:rsidR="00A97FC2" w:rsidRPr="00A97FC2" w:rsidRDefault="00A97FC2" w:rsidP="00A97FC2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Joel Cabrie</w:t>
            </w:r>
          </w:p>
          <w:p w14:paraId="5D667EB8" w14:textId="77777777" w:rsidR="00A97FC2" w:rsidRPr="005A3F60" w:rsidRDefault="00A97FC2" w:rsidP="0036083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10"/>
                <w:szCs w:val="10"/>
              </w:rPr>
            </w:pPr>
          </w:p>
          <w:p w14:paraId="5DD63096" w14:textId="6C719B7A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Joel Cabrie</w:t>
            </w:r>
          </w:p>
          <w:p w14:paraId="2940BB49" w14:textId="7783882E" w:rsidR="00256D55" w:rsidRPr="006454A8" w:rsidRDefault="00256D55" w:rsidP="00FF50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00B050"/>
                <w:sz w:val="18"/>
                <w:szCs w:val="18"/>
              </w:rPr>
            </w:pPr>
          </w:p>
        </w:tc>
        <w:tc>
          <w:tcPr>
            <w:tcW w:w="1964" w:type="dxa"/>
            <w:tcBorders>
              <w:bottom w:val="single" w:sz="4" w:space="0" w:color="000000"/>
              <w:right w:val="single" w:sz="18" w:space="0" w:color="000000"/>
            </w:tcBorders>
          </w:tcPr>
          <w:p w14:paraId="6EDCA7E3" w14:textId="139C9876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</w:rPr>
            </w:pPr>
          </w:p>
          <w:p w14:paraId="79919EFC" w14:textId="77777777" w:rsidR="001422BE" w:rsidRPr="006454A8" w:rsidRDefault="001422B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</w:rPr>
            </w:pPr>
          </w:p>
          <w:p w14:paraId="0E4C05BE" w14:textId="77777777" w:rsidR="002727E0" w:rsidRPr="006454A8" w:rsidRDefault="002727E0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</w:rPr>
            </w:pPr>
          </w:p>
          <w:p w14:paraId="7F2E8946" w14:textId="77777777" w:rsidR="00A97FC2" w:rsidRDefault="00A97FC2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59D67608" w14:textId="77777777" w:rsidR="00A97FC2" w:rsidRPr="005A3F60" w:rsidRDefault="00A97FC2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  <w:sz w:val="22"/>
                <w:szCs w:val="22"/>
              </w:rPr>
            </w:pPr>
          </w:p>
          <w:p w14:paraId="7104AB18" w14:textId="0499A955" w:rsidR="00A97FC2" w:rsidRPr="00A97FC2" w:rsidRDefault="00A97FC2" w:rsidP="00A97FC2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S.T. Chan</w:t>
            </w:r>
          </w:p>
          <w:p w14:paraId="775921B3" w14:textId="77777777" w:rsidR="00A97FC2" w:rsidRPr="005A3F60" w:rsidRDefault="00A97FC2" w:rsidP="0036083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0"/>
                <w:szCs w:val="10"/>
              </w:rPr>
            </w:pPr>
          </w:p>
          <w:p w14:paraId="4E2FF83A" w14:textId="1BAA8265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S.T. Chan</w:t>
            </w:r>
          </w:p>
          <w:p w14:paraId="3EBA60AC" w14:textId="7511AB64" w:rsidR="00256D55" w:rsidRPr="006454A8" w:rsidRDefault="00256D55" w:rsidP="00FF50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E36C0A" w:themeColor="accent6" w:themeShade="BF"/>
                <w:sz w:val="18"/>
                <w:szCs w:val="18"/>
              </w:rPr>
            </w:pPr>
          </w:p>
        </w:tc>
      </w:tr>
      <w:tr w:rsidR="002727E0" w:rsidRPr="00A81024" w14:paraId="74200CB2" w14:textId="77777777" w:rsidTr="00906305">
        <w:trPr>
          <w:trHeight w:val="318"/>
        </w:trPr>
        <w:tc>
          <w:tcPr>
            <w:tcW w:w="13325" w:type="dxa"/>
            <w:gridSpan w:val="7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BFBFBF" w:themeFill="background1" w:themeFillShade="BF"/>
            <w:vAlign w:val="center"/>
          </w:tcPr>
          <w:p w14:paraId="30C79807" w14:textId="7E783813" w:rsidR="002727E0" w:rsidRPr="006454A8" w:rsidRDefault="002727E0" w:rsidP="0090630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jc w:val="center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 w:themeColor="text1"/>
                <w:sz w:val="18"/>
                <w:szCs w:val="18"/>
              </w:rPr>
              <w:t>15 MINUTE BREAK</w:t>
            </w:r>
          </w:p>
        </w:tc>
      </w:tr>
      <w:tr w:rsidR="002727E0" w:rsidRPr="00A81024" w14:paraId="0B7EFC4F" w14:textId="77777777" w:rsidTr="005F3654">
        <w:trPr>
          <w:trHeight w:val="457"/>
        </w:trPr>
        <w:tc>
          <w:tcPr>
            <w:tcW w:w="182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</w:tcPr>
          <w:p w14:paraId="0415B3D0" w14:textId="53145C28" w:rsidR="007B15B7" w:rsidRDefault="007B15B7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4F2052C2" w14:textId="77777777" w:rsidR="006406E4" w:rsidRPr="006406E4" w:rsidRDefault="006406E4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sz w:val="10"/>
                <w:szCs w:val="10"/>
              </w:rPr>
            </w:pPr>
          </w:p>
          <w:p w14:paraId="06C9E1D5" w14:textId="70A1A3CC" w:rsidR="002727E0" w:rsidRPr="006454A8" w:rsidRDefault="00142C16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10:15 – 10:30</w:t>
            </w:r>
          </w:p>
        </w:tc>
        <w:tc>
          <w:tcPr>
            <w:tcW w:w="552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424EF611" w14:textId="77777777" w:rsidR="007B15B7" w:rsidRPr="007B15B7" w:rsidRDefault="007B15B7" w:rsidP="007B15B7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1"/>
              <w:rPr>
                <w:rFonts w:ascii="Verdana" w:eastAsia="Verdana" w:hAnsi="Verdana" w:cs="Verdana"/>
                <w:b/>
                <w:caps/>
                <w:color w:val="000000"/>
              </w:rPr>
            </w:pPr>
          </w:p>
          <w:p w14:paraId="03BABB4E" w14:textId="4F9FD8DA" w:rsidR="002727E0" w:rsidRPr="00FD1748" w:rsidRDefault="00142C16" w:rsidP="00171F80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61" w:hanging="851"/>
              <w:rPr>
                <w:rFonts w:ascii="Verdana" w:eastAsia="Verdana" w:hAnsi="Verdana" w:cs="Verdana"/>
                <w:b/>
                <w:caps/>
                <w:color w:val="000000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Metadata/Pub 47</w:t>
            </w:r>
            <w:r w:rsidR="00171F80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– Including Report of </w:t>
            </w:r>
            <w:r w:rsidR="00FD174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the </w:t>
            </w:r>
            <w:r w:rsidR="00171F80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T</w:t>
            </w:r>
            <w:r w:rsidR="00B7077A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ask Team</w:t>
            </w:r>
            <w:r w:rsidR="00171F80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on Metadata </w:t>
            </w:r>
          </w:p>
          <w:p w14:paraId="09E965F9" w14:textId="31AE3883" w:rsidR="00FD1748" w:rsidRPr="006454A8" w:rsidRDefault="00FD1748" w:rsidP="00FD1748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1"/>
              <w:rPr>
                <w:rFonts w:ascii="Verdana" w:eastAsia="Verdana" w:hAnsi="Verdana" w:cs="Verdana"/>
                <w:b/>
                <w:caps/>
                <w:color w:val="000000"/>
              </w:rPr>
            </w:pPr>
          </w:p>
        </w:tc>
        <w:tc>
          <w:tcPr>
            <w:tcW w:w="2144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1DCB661C" w14:textId="77777777" w:rsidR="007B15B7" w:rsidRDefault="007B15B7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3A46840A" w14:textId="77777777" w:rsidR="007B15B7" w:rsidRDefault="007B15B7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59F9C0C5" w14:textId="1FD144BB" w:rsidR="002727E0" w:rsidRPr="006454A8" w:rsidRDefault="00142C16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Henry Kleta</w:t>
            </w:r>
          </w:p>
        </w:tc>
        <w:tc>
          <w:tcPr>
            <w:tcW w:w="1864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5B4EE44B" w14:textId="77777777" w:rsidR="007B15B7" w:rsidRDefault="007B15B7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1536F1DC" w14:textId="77777777" w:rsidR="007B15B7" w:rsidRDefault="007B15B7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5D653210" w14:textId="7C9903E2" w:rsidR="002727E0" w:rsidRPr="006454A8" w:rsidRDefault="00142C16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Joel Cabrie</w:t>
            </w:r>
          </w:p>
        </w:tc>
        <w:tc>
          <w:tcPr>
            <w:tcW w:w="1964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4BA39604" w14:textId="77777777" w:rsidR="007B15B7" w:rsidRDefault="007B15B7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020A929C" w14:textId="77777777" w:rsidR="007B15B7" w:rsidRDefault="007B15B7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0E3E6A41" w14:textId="5DBEF6AF" w:rsidR="002727E0" w:rsidRPr="006454A8" w:rsidRDefault="00142C16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S.T. Chan</w:t>
            </w:r>
          </w:p>
        </w:tc>
      </w:tr>
      <w:tr w:rsidR="00357CC9" w:rsidRPr="00A81024" w14:paraId="1FEE4C69" w14:textId="77777777" w:rsidTr="005F3654">
        <w:trPr>
          <w:trHeight w:val="457"/>
        </w:trPr>
        <w:tc>
          <w:tcPr>
            <w:tcW w:w="182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</w:tcPr>
          <w:p w14:paraId="5619833E" w14:textId="77777777" w:rsidR="001422BE" w:rsidRPr="00FD1748" w:rsidRDefault="001422BE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color w:val="000000"/>
                <w:sz w:val="20"/>
                <w:szCs w:val="20"/>
              </w:rPr>
            </w:pPr>
          </w:p>
          <w:p w14:paraId="5CBFA286" w14:textId="28E436DD" w:rsidR="00357CC9" w:rsidRPr="006454A8" w:rsidRDefault="00357CC9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="Verdana"/>
                <w:b/>
                <w:caps/>
                <w:color w:val="000000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10:30 </w:t>
            </w: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 xml:space="preserve">– </w:t>
            </w: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11:00</w:t>
            </w:r>
          </w:p>
        </w:tc>
        <w:tc>
          <w:tcPr>
            <w:tcW w:w="552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5CCF5930" w14:textId="77777777" w:rsidR="001422BE" w:rsidRPr="00FD1748" w:rsidRDefault="001422BE" w:rsidP="001422B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Cs/>
                <w:color w:val="E36C0A" w:themeColor="accent6" w:themeShade="BF"/>
                <w:sz w:val="20"/>
                <w:szCs w:val="20"/>
              </w:rPr>
            </w:pPr>
          </w:p>
          <w:p w14:paraId="1D122365" w14:textId="52A69848" w:rsidR="00171F80" w:rsidRPr="006454A8" w:rsidRDefault="00357CC9" w:rsidP="00CD76B8">
            <w:pPr>
              <w:pStyle w:val="ListParagraph"/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</w:rPr>
            </w:pPr>
            <w:r w:rsidRPr="006454A8">
              <w:rPr>
                <w:rFonts w:ascii="Verdana" w:eastAsia="Verdana" w:hAnsi="Verdana" w:cs="Verdana"/>
                <w:b/>
                <w:caps/>
                <w:color w:val="000000"/>
              </w:rPr>
              <w:t>Key Performance Indicators (KPI)</w:t>
            </w:r>
            <w:r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 </w:t>
            </w:r>
          </w:p>
          <w:p w14:paraId="21E80C3B" w14:textId="27DC0511" w:rsidR="00357CC9" w:rsidRPr="006454A8" w:rsidRDefault="00171F80" w:rsidP="00171F80">
            <w:pPr>
              <w:pStyle w:val="ListParagraph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bCs/>
                <w:color w:val="000000" w:themeColor="text1"/>
                <w:sz w:val="18"/>
                <w:szCs w:val="18"/>
              </w:rPr>
              <w:t>Including Report of the T</w:t>
            </w:r>
            <w:r w:rsidR="00B7077A" w:rsidRPr="006454A8">
              <w:rPr>
                <w:rFonts w:ascii="Verdana" w:eastAsia="Verdana" w:hAnsi="Verdana" w:cs="Verdana"/>
                <w:b/>
                <w:bCs/>
                <w:color w:val="000000" w:themeColor="text1"/>
                <w:sz w:val="18"/>
                <w:szCs w:val="18"/>
              </w:rPr>
              <w:t>ask Team</w:t>
            </w:r>
            <w:r w:rsidRPr="006454A8">
              <w:rPr>
                <w:rFonts w:ascii="Verdana" w:eastAsia="Verdana" w:hAnsi="Verdana" w:cs="Verdana"/>
                <w:b/>
                <w:bCs/>
                <w:color w:val="000000" w:themeColor="text1"/>
                <w:sz w:val="18"/>
                <w:szCs w:val="18"/>
              </w:rPr>
              <w:t xml:space="preserve"> on KPI</w:t>
            </w:r>
            <w:r w:rsidR="00357CC9" w:rsidRPr="006454A8">
              <w:rPr>
                <w:rFonts w:ascii="Verdana" w:eastAsia="Verdana" w:hAnsi="Verdana" w:cs="Verdana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</w:p>
          <w:p w14:paraId="145D68D9" w14:textId="429D26D8" w:rsidR="00C051E5" w:rsidRPr="006454A8" w:rsidRDefault="00C051E5" w:rsidP="00C051E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Cs/>
                <w:color w:val="E36C0A" w:themeColor="accent6" w:themeShade="BF"/>
              </w:rPr>
            </w:pPr>
          </w:p>
        </w:tc>
        <w:tc>
          <w:tcPr>
            <w:tcW w:w="2144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4740E16B" w14:textId="77777777" w:rsidR="001422BE" w:rsidRPr="006454A8" w:rsidRDefault="001422B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5E8C0C4B" w14:textId="199D6BE5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/>
                <w:caps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Dave Berry</w:t>
            </w:r>
          </w:p>
        </w:tc>
        <w:tc>
          <w:tcPr>
            <w:tcW w:w="1864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7731246A" w14:textId="77777777" w:rsidR="001422BE" w:rsidRPr="006454A8" w:rsidRDefault="001422B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283ECDEA" w14:textId="1F14ACAD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theme="minorHAnsi"/>
                <w:b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Darin Figurskey</w:t>
            </w:r>
          </w:p>
        </w:tc>
        <w:tc>
          <w:tcPr>
            <w:tcW w:w="1964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3EEBD61" w14:textId="77777777" w:rsidR="001422BE" w:rsidRPr="006454A8" w:rsidRDefault="001422B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2EA64FD9" w14:textId="334EDFDC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theme="minorHAnsi"/>
                <w:b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Justine Parks</w:t>
            </w:r>
          </w:p>
        </w:tc>
      </w:tr>
      <w:tr w:rsidR="000C16DA" w:rsidRPr="00A81024" w14:paraId="1C204B44" w14:textId="77777777" w:rsidTr="00906305">
        <w:trPr>
          <w:trHeight w:val="318"/>
        </w:trPr>
        <w:tc>
          <w:tcPr>
            <w:tcW w:w="13325" w:type="dxa"/>
            <w:gridSpan w:val="7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BFBFBF" w:themeFill="background1" w:themeFillShade="BF"/>
            <w:vAlign w:val="center"/>
          </w:tcPr>
          <w:p w14:paraId="490D3E6A" w14:textId="4B682B48" w:rsidR="000C16DA" w:rsidRPr="006454A8" w:rsidRDefault="000C16DA" w:rsidP="0090630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jc w:val="center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 w:themeColor="text1"/>
                <w:sz w:val="18"/>
                <w:szCs w:val="18"/>
              </w:rPr>
              <w:t>15 MINUTE BREAK</w:t>
            </w:r>
          </w:p>
        </w:tc>
      </w:tr>
      <w:tr w:rsidR="00357CC9" w:rsidRPr="00A81024" w14:paraId="31C258AD" w14:textId="77777777" w:rsidTr="005F3654">
        <w:trPr>
          <w:trHeight w:val="457"/>
        </w:trPr>
        <w:tc>
          <w:tcPr>
            <w:tcW w:w="182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</w:tcPr>
          <w:p w14:paraId="295DD364" w14:textId="4A6FADDE" w:rsidR="001422BE" w:rsidRDefault="001422BE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396E0D71" w14:textId="77777777" w:rsidR="00360838" w:rsidRPr="00360838" w:rsidRDefault="00360838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theme="minorHAnsi"/>
                <w:b/>
                <w:sz w:val="10"/>
                <w:szCs w:val="10"/>
              </w:rPr>
            </w:pPr>
          </w:p>
          <w:p w14:paraId="043C2AD6" w14:textId="2B319CEC" w:rsidR="00357CC9" w:rsidRPr="006454A8" w:rsidRDefault="00357CC9" w:rsidP="002727E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right="37"/>
              <w:rPr>
                <w:rFonts w:ascii="Verdana" w:eastAsia="Verdana" w:hAnsi="Verdana" w:cs="Verdana"/>
                <w:b/>
                <w:color w:val="000000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11:15 – 11:30</w:t>
            </w:r>
          </w:p>
        </w:tc>
        <w:tc>
          <w:tcPr>
            <w:tcW w:w="552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41852036" w14:textId="77777777" w:rsidR="001422BE" w:rsidRPr="006454A8" w:rsidRDefault="001422BE" w:rsidP="001422B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Cs/>
              </w:rPr>
            </w:pPr>
          </w:p>
          <w:p w14:paraId="3FD369E9" w14:textId="77777777" w:rsidR="00357CC9" w:rsidRPr="006454A8" w:rsidRDefault="00357CC9" w:rsidP="00CD76B8">
            <w:pPr>
              <w:pStyle w:val="ListParagraph"/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</w:rPr>
              <w:t xml:space="preserve">BUFR STATUS </w:t>
            </w:r>
          </w:p>
          <w:p w14:paraId="13F61597" w14:textId="0F836C03" w:rsidR="001422BE" w:rsidRPr="006454A8" w:rsidRDefault="001422BE" w:rsidP="001422B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Cs/>
              </w:rPr>
            </w:pPr>
          </w:p>
        </w:tc>
        <w:tc>
          <w:tcPr>
            <w:tcW w:w="2144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18B58702" w14:textId="19C04EF8" w:rsidR="001422BE" w:rsidRDefault="001422B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1A24CF9" w14:textId="77777777" w:rsidR="00360838" w:rsidRPr="00360838" w:rsidRDefault="00360838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Cs/>
                <w:color w:val="0000FF"/>
                <w:sz w:val="10"/>
                <w:szCs w:val="10"/>
              </w:rPr>
            </w:pPr>
          </w:p>
          <w:p w14:paraId="62A6F33B" w14:textId="2C92D9AD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Martin Kramp</w:t>
            </w:r>
          </w:p>
        </w:tc>
        <w:tc>
          <w:tcPr>
            <w:tcW w:w="1864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04C2903E" w14:textId="4E068DA7" w:rsidR="001422BE" w:rsidRDefault="001422B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6C752532" w14:textId="77777777" w:rsidR="00360838" w:rsidRPr="00360838" w:rsidRDefault="00360838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"/>
              <w:rPr>
                <w:rFonts w:ascii="Verdana" w:eastAsia="Verdana" w:hAnsi="Verdana" w:cs="Verdana"/>
                <w:bCs/>
                <w:color w:val="00B050"/>
                <w:sz w:val="10"/>
                <w:szCs w:val="10"/>
              </w:rPr>
            </w:pPr>
          </w:p>
          <w:p w14:paraId="7E27F979" w14:textId="0709244F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"/>
              <w:rPr>
                <w:rFonts w:ascii="Verdana" w:eastAsia="Verdana" w:hAnsi="Verdana" w:cstheme="minorHAnsi"/>
                <w:b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J-B</w:t>
            </w:r>
            <w:r w:rsidR="00F55DDE"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 xml:space="preserve"> </w:t>
            </w: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Cohuet</w:t>
            </w:r>
          </w:p>
        </w:tc>
        <w:tc>
          <w:tcPr>
            <w:tcW w:w="1964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D4078C" w14:textId="6520CDB9" w:rsidR="001422BE" w:rsidRDefault="001422B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3681150A" w14:textId="77777777" w:rsidR="00360838" w:rsidRPr="00360838" w:rsidRDefault="00360838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  <w:sz w:val="10"/>
                <w:szCs w:val="10"/>
              </w:rPr>
            </w:pPr>
          </w:p>
          <w:p w14:paraId="10D02169" w14:textId="37244E13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 w:hanging="298"/>
              <w:rPr>
                <w:rFonts w:ascii="Verdana" w:eastAsia="Verdana" w:hAnsi="Verdana" w:cstheme="minorHAnsi"/>
                <w:b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Joel Cabrie</w:t>
            </w:r>
          </w:p>
        </w:tc>
      </w:tr>
      <w:tr w:rsidR="00357CC9" w:rsidRPr="00A81024" w14:paraId="09265E47" w14:textId="77777777" w:rsidTr="00190214">
        <w:trPr>
          <w:trHeight w:val="828"/>
        </w:trPr>
        <w:tc>
          <w:tcPr>
            <w:tcW w:w="1825" w:type="dxa"/>
            <w:tcBorders>
              <w:top w:val="single" w:sz="4" w:space="0" w:color="000000"/>
              <w:left w:val="single" w:sz="18" w:space="0" w:color="000000"/>
              <w:bottom w:val="single" w:sz="18" w:space="0" w:color="000000"/>
            </w:tcBorders>
          </w:tcPr>
          <w:p w14:paraId="5F0C4054" w14:textId="77777777" w:rsidR="001422BE" w:rsidRPr="00574188" w:rsidRDefault="001422BE" w:rsidP="001422BE">
            <w:pPr>
              <w:ind w:right="37"/>
              <w:rPr>
                <w:rFonts w:ascii="Verdana" w:eastAsia="Verdana" w:hAnsi="Verdana" w:cstheme="minorHAnsi"/>
                <w:b/>
                <w:sz w:val="28"/>
                <w:szCs w:val="28"/>
              </w:rPr>
            </w:pPr>
          </w:p>
          <w:p w14:paraId="2E854248" w14:textId="7F156BA6" w:rsidR="00357CC9" w:rsidRPr="006454A8" w:rsidRDefault="00357CC9" w:rsidP="00E31538">
            <w:pPr>
              <w:ind w:right="37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11:30 – 12:00</w:t>
            </w:r>
          </w:p>
          <w:p w14:paraId="7EED638D" w14:textId="77777777" w:rsidR="00E31538" w:rsidRPr="005A3F60" w:rsidRDefault="00E31538" w:rsidP="002727E0">
            <w:pPr>
              <w:pStyle w:val="ListParagraph"/>
              <w:spacing w:after="200" w:line="276" w:lineRule="auto"/>
              <w:ind w:left="24" w:right="37"/>
              <w:jc w:val="center"/>
              <w:rPr>
                <w:rFonts w:ascii="Verdana" w:eastAsia="Verdana" w:hAnsi="Verdana" w:cstheme="minorHAnsi"/>
                <w:b/>
                <w:color w:val="000000" w:themeColor="text1"/>
                <w:sz w:val="10"/>
                <w:szCs w:val="10"/>
              </w:rPr>
            </w:pPr>
          </w:p>
          <w:p w14:paraId="35DB29BD" w14:textId="37BA3E1B" w:rsidR="00357CC9" w:rsidRPr="006454A8" w:rsidRDefault="00357CC9" w:rsidP="002727E0">
            <w:pPr>
              <w:pStyle w:val="ListParagraph"/>
              <w:spacing w:after="200" w:line="276" w:lineRule="auto"/>
              <w:ind w:left="24" w:right="37"/>
              <w:jc w:val="center"/>
              <w:rPr>
                <w:rFonts w:ascii="Verdana" w:eastAsia="Verdana" w:hAnsi="Verdana" w:cs="Verdana"/>
                <w:b/>
              </w:rPr>
            </w:pPr>
            <w:r w:rsidRPr="006454A8"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  <w:t>End of second Day</w:t>
            </w:r>
          </w:p>
        </w:tc>
        <w:tc>
          <w:tcPr>
            <w:tcW w:w="5528" w:type="dxa"/>
            <w:tcBorders>
              <w:top w:val="single" w:sz="4" w:space="0" w:color="000000"/>
              <w:bottom w:val="single" w:sz="18" w:space="0" w:color="000000"/>
            </w:tcBorders>
            <w:shd w:val="clear" w:color="auto" w:fill="auto"/>
          </w:tcPr>
          <w:p w14:paraId="141F11CE" w14:textId="77777777" w:rsidR="001422BE" w:rsidRPr="006454A8" w:rsidRDefault="001422BE" w:rsidP="001422BE">
            <w:pPr>
              <w:pStyle w:val="ListParagraph"/>
              <w:spacing w:after="200" w:line="276" w:lineRule="auto"/>
              <w:ind w:left="334"/>
              <w:rPr>
                <w:rFonts w:ascii="Verdana" w:eastAsia="Verdana" w:hAnsi="Verdana" w:cs="Verdana"/>
                <w:bCs/>
              </w:rPr>
            </w:pPr>
          </w:p>
          <w:p w14:paraId="07D0A896" w14:textId="7AC40CA9" w:rsidR="00357CC9" w:rsidRPr="006454A8" w:rsidRDefault="00357CC9" w:rsidP="00CD76B8">
            <w:pPr>
              <w:pStyle w:val="ListParagraph"/>
              <w:numPr>
                <w:ilvl w:val="0"/>
                <w:numId w:val="1"/>
              </w:numPr>
              <w:spacing w:after="200" w:line="276" w:lineRule="auto"/>
              <w:rPr>
                <w:rFonts w:ascii="Verdana" w:eastAsia="Verdana" w:hAnsi="Verdana" w:cs="Verdana"/>
                <w:bCs/>
              </w:rPr>
            </w:pPr>
            <w:r w:rsidRPr="006454A8">
              <w:rPr>
                <w:rFonts w:ascii="Verdana" w:eastAsia="Verdana" w:hAnsi="Verdana" w:cs="Verdana"/>
                <w:b/>
              </w:rPr>
              <w:t>OPEN</w:t>
            </w:r>
            <w:r w:rsidR="007B15B7">
              <w:rPr>
                <w:rFonts w:ascii="Verdana" w:eastAsia="Verdana" w:hAnsi="Verdana" w:cs="Verdana"/>
                <w:b/>
              </w:rPr>
              <w:t>-</w:t>
            </w:r>
            <w:r w:rsidRPr="006454A8">
              <w:rPr>
                <w:rFonts w:ascii="Verdana" w:eastAsia="Verdana" w:hAnsi="Verdana" w:cs="Verdana"/>
                <w:b/>
              </w:rPr>
              <w:t>GTS/THIRD PARTY</w:t>
            </w:r>
            <w:r w:rsidRPr="006454A8">
              <w:rPr>
                <w:rFonts w:ascii="Verdana" w:eastAsia="Verdana" w:hAnsi="Verdana" w:cs="Verdana"/>
                <w:bCs/>
              </w:rPr>
              <w:t xml:space="preserve"> </w:t>
            </w:r>
          </w:p>
        </w:tc>
        <w:tc>
          <w:tcPr>
            <w:tcW w:w="2144" w:type="dxa"/>
            <w:gridSpan w:val="2"/>
            <w:tcBorders>
              <w:top w:val="single" w:sz="4" w:space="0" w:color="000000"/>
              <w:bottom w:val="single" w:sz="18" w:space="0" w:color="000000"/>
            </w:tcBorders>
          </w:tcPr>
          <w:p w14:paraId="75C7B896" w14:textId="77777777" w:rsidR="001422BE" w:rsidRPr="006454A8" w:rsidRDefault="001422BE" w:rsidP="00357CC9">
            <w:pPr>
              <w:pStyle w:val="ListParagraph"/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AE03DC2" w14:textId="4CB5CEB4" w:rsidR="00357CC9" w:rsidRPr="006454A8" w:rsidRDefault="00357CC9" w:rsidP="00357CC9">
            <w:pPr>
              <w:pStyle w:val="ListParagraph"/>
              <w:tabs>
                <w:tab w:val="left" w:pos="324"/>
              </w:tabs>
              <w:ind w:left="41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Darin Figurskey</w:t>
            </w:r>
          </w:p>
        </w:tc>
        <w:tc>
          <w:tcPr>
            <w:tcW w:w="1864" w:type="dxa"/>
            <w:gridSpan w:val="2"/>
            <w:tcBorders>
              <w:top w:val="single" w:sz="4" w:space="0" w:color="000000"/>
              <w:bottom w:val="single" w:sz="18" w:space="0" w:color="000000"/>
            </w:tcBorders>
          </w:tcPr>
          <w:p w14:paraId="6FF0C6DB" w14:textId="77777777" w:rsidR="001422BE" w:rsidRPr="006454A8" w:rsidRDefault="001422BE" w:rsidP="00357CC9">
            <w:pPr>
              <w:pStyle w:val="ListParagraph"/>
              <w:ind w:left="334" w:hanging="298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68D731F8" w14:textId="0A015399" w:rsidR="00357CC9" w:rsidRPr="006454A8" w:rsidRDefault="00357CC9" w:rsidP="00357CC9">
            <w:pPr>
              <w:pStyle w:val="ListParagraph"/>
              <w:ind w:left="334" w:hanging="298"/>
              <w:rPr>
                <w:rFonts w:ascii="Verdana" w:eastAsia="Verdana" w:hAnsi="Verdana" w:cstheme="minorHAnsi"/>
                <w:b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J-B</w:t>
            </w:r>
            <w:r w:rsidR="00F55DDE"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 xml:space="preserve"> </w:t>
            </w: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Cohuet</w:t>
            </w:r>
          </w:p>
        </w:tc>
        <w:tc>
          <w:tcPr>
            <w:tcW w:w="1964" w:type="dxa"/>
            <w:tcBorders>
              <w:top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275F158D" w14:textId="77777777" w:rsidR="001422BE" w:rsidRPr="006454A8" w:rsidRDefault="001422BE" w:rsidP="00357CC9">
            <w:pPr>
              <w:pStyle w:val="ListParagraph"/>
              <w:ind w:left="334" w:hanging="298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26FF09D7" w14:textId="0309BB32" w:rsidR="00357CC9" w:rsidRPr="006454A8" w:rsidRDefault="00357CC9" w:rsidP="00357CC9">
            <w:pPr>
              <w:pStyle w:val="ListParagraph"/>
              <w:ind w:left="334" w:hanging="298"/>
              <w:rPr>
                <w:rFonts w:ascii="Verdana" w:eastAsia="Verdana" w:hAnsi="Verdana" w:cstheme="minorHAnsi"/>
                <w:b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Henry Kleta</w:t>
            </w:r>
          </w:p>
        </w:tc>
      </w:tr>
    </w:tbl>
    <w:p w14:paraId="01F21CDE" w14:textId="747BB246" w:rsidR="005A3F60" w:rsidRDefault="005A3F60" w:rsidP="000B710F">
      <w:pPr>
        <w:pStyle w:val="WMOBodyText"/>
        <w:spacing w:before="0"/>
        <w:rPr>
          <w:sz w:val="32"/>
          <w:szCs w:val="32"/>
          <w:lang w:eastAsia="en-US"/>
        </w:rPr>
      </w:pPr>
    </w:p>
    <w:p w14:paraId="487326E2" w14:textId="77777777" w:rsidR="005A3F60" w:rsidRPr="00A81024" w:rsidRDefault="005A3F60" w:rsidP="000B710F">
      <w:pPr>
        <w:pStyle w:val="WMOBodyText"/>
        <w:spacing w:before="0"/>
        <w:rPr>
          <w:sz w:val="32"/>
          <w:szCs w:val="32"/>
          <w:lang w:eastAsia="en-US"/>
        </w:rPr>
      </w:pPr>
    </w:p>
    <w:tbl>
      <w:tblPr>
        <w:tblpPr w:leftFromText="180" w:rightFromText="180" w:vertAnchor="text" w:tblpX="132" w:tblpY="1"/>
        <w:tblOverlap w:val="never"/>
        <w:tblW w:w="133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96"/>
        <w:gridCol w:w="5652"/>
        <w:gridCol w:w="2127"/>
        <w:gridCol w:w="18"/>
        <w:gridCol w:w="1966"/>
        <w:gridCol w:w="1861"/>
      </w:tblGrid>
      <w:tr w:rsidR="00FF5089" w:rsidRPr="00A81024" w14:paraId="7F198C43" w14:textId="77777777" w:rsidTr="00DB25F2">
        <w:trPr>
          <w:trHeight w:val="388"/>
        </w:trPr>
        <w:tc>
          <w:tcPr>
            <w:tcW w:w="734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8DB3E2"/>
          </w:tcPr>
          <w:p w14:paraId="2815776D" w14:textId="2DE429FB" w:rsidR="0057466B" w:rsidRPr="00DB25F2" w:rsidRDefault="00FF5089" w:rsidP="0057466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>Day 3 - WEDNESDAY 15 SEPTEMBER 2021</w:t>
            </w:r>
          </w:p>
          <w:p w14:paraId="4B6FF73D" w14:textId="68CFA8E2" w:rsidR="00FF5089" w:rsidRPr="00DB25F2" w:rsidRDefault="00FF5089" w:rsidP="0057466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>(0900 to 1200</w:t>
            </w:r>
            <w:r w:rsidR="0057466B"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 UTC</w:t>
            </w:r>
            <w:r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>)</w:t>
            </w:r>
          </w:p>
          <w:p w14:paraId="018EE183" w14:textId="77777777" w:rsidR="007B15B7" w:rsidRPr="00DB25F2" w:rsidRDefault="007B15B7" w:rsidP="0057466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</w:rPr>
            </w:pPr>
          </w:p>
          <w:p w14:paraId="75126135" w14:textId="77777777" w:rsidR="007B15B7" w:rsidRPr="00DB25F2" w:rsidRDefault="007B15B7" w:rsidP="007B15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FF000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FF0000"/>
              </w:rPr>
              <w:t xml:space="preserve">Click </w:t>
            </w:r>
            <w:r w:rsidRPr="00DB25F2">
              <w:rPr>
                <w:rFonts w:ascii="Verdana" w:eastAsia="Verdana" w:hAnsi="Verdana" w:cs="Verdana"/>
                <w:b/>
                <w:smallCaps/>
                <w:color w:val="2628C6"/>
                <w:u w:val="single"/>
              </w:rPr>
              <w:t>h</w:t>
            </w:r>
            <w:hyperlink r:id="rId17" w:history="1">
              <w:r w:rsidRPr="00DB25F2">
                <w:rPr>
                  <w:rStyle w:val="Hyperlink"/>
                  <w:rFonts w:ascii="Verdana" w:eastAsia="Verdana" w:hAnsi="Verdana" w:cs="Verdana"/>
                  <w:b/>
                  <w:smallCaps/>
                  <w:color w:val="2628C6"/>
                  <w:u w:val="single"/>
                </w:rPr>
                <w:t>ere</w:t>
              </w:r>
            </w:hyperlink>
            <w:r w:rsidRPr="00DB25F2">
              <w:rPr>
                <w:rFonts w:ascii="Verdana" w:eastAsia="Verdana" w:hAnsi="Verdana" w:cs="Verdana"/>
                <w:b/>
                <w:smallCaps/>
                <w:color w:val="2628C6"/>
              </w:rPr>
              <w:t xml:space="preserve"> </w:t>
            </w:r>
            <w:r w:rsidRPr="00DB25F2">
              <w:rPr>
                <w:rFonts w:ascii="Verdana" w:eastAsia="Verdana" w:hAnsi="Verdana" w:cs="Verdana"/>
                <w:b/>
                <w:smallCaps/>
                <w:color w:val="FF0000"/>
              </w:rPr>
              <w:t>to join plenary session</w:t>
            </w:r>
          </w:p>
          <w:p w14:paraId="4785AC2C" w14:textId="63B15EC8" w:rsidR="007B15B7" w:rsidRPr="007B15B7" w:rsidRDefault="007B15B7" w:rsidP="0057466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10"/>
                <w:szCs w:val="10"/>
              </w:rPr>
            </w:pPr>
          </w:p>
        </w:tc>
        <w:tc>
          <w:tcPr>
            <w:tcW w:w="212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8DB3E2"/>
            <w:vAlign w:val="center"/>
          </w:tcPr>
          <w:p w14:paraId="6E2ADEFC" w14:textId="764FE3A5" w:rsidR="00FF5089" w:rsidRPr="00DB25F2" w:rsidRDefault="00FF5089" w:rsidP="00DB2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  <w:t>Presenters</w:t>
            </w:r>
          </w:p>
        </w:tc>
        <w:tc>
          <w:tcPr>
            <w:tcW w:w="198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8DB3E2"/>
            <w:vAlign w:val="center"/>
          </w:tcPr>
          <w:p w14:paraId="51DC65ED" w14:textId="71DD3A0F" w:rsidR="00FF5089" w:rsidRPr="00DB25F2" w:rsidRDefault="00FF5089" w:rsidP="00DB2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  <w:t>Moderators</w:t>
            </w:r>
          </w:p>
        </w:tc>
        <w:tc>
          <w:tcPr>
            <w:tcW w:w="186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8DB3E2" w:themeFill="text2" w:themeFillTint="66"/>
            <w:vAlign w:val="center"/>
          </w:tcPr>
          <w:p w14:paraId="0D43DA47" w14:textId="4F093ADF" w:rsidR="00FF5089" w:rsidRPr="00DB25F2" w:rsidRDefault="00FF5089" w:rsidP="00DB2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  <w:t>Rapporteurs</w:t>
            </w:r>
          </w:p>
        </w:tc>
      </w:tr>
      <w:tr w:rsidR="00357CC9" w:rsidRPr="00A81024" w14:paraId="4287B19A" w14:textId="77777777" w:rsidTr="00FF5089">
        <w:trPr>
          <w:trHeight w:val="243"/>
        </w:trPr>
        <w:tc>
          <w:tcPr>
            <w:tcW w:w="1696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</w:tcBorders>
            <w:shd w:val="clear" w:color="auto" w:fill="BFBFBF" w:themeFill="background1" w:themeFillShade="BF"/>
          </w:tcPr>
          <w:p w14:paraId="77ADDF71" w14:textId="45203336" w:rsidR="00357CC9" w:rsidRPr="006454A8" w:rsidRDefault="00357CC9" w:rsidP="00FF508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08:50 – 09:00</w:t>
            </w:r>
          </w:p>
        </w:tc>
        <w:tc>
          <w:tcPr>
            <w:tcW w:w="11624" w:type="dxa"/>
            <w:gridSpan w:val="5"/>
            <w:tcBorders>
              <w:top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BFBFBF" w:themeFill="background1" w:themeFillShade="BF"/>
          </w:tcPr>
          <w:p w14:paraId="40DCEC24" w14:textId="6C4FFA29" w:rsidR="00357CC9" w:rsidRPr="006454A8" w:rsidRDefault="00DB69E3" w:rsidP="00DB69E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  <w:t xml:space="preserve">      </w:t>
            </w:r>
            <w:r w:rsidR="00357CC9" w:rsidRPr="006454A8"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  <w:t>Meeting setup and sound test</w:t>
            </w:r>
          </w:p>
        </w:tc>
      </w:tr>
      <w:tr w:rsidR="00357CC9" w:rsidRPr="00A81024" w14:paraId="248114C4" w14:textId="77777777" w:rsidTr="00FF5089">
        <w:trPr>
          <w:trHeight w:val="280"/>
        </w:trPr>
        <w:tc>
          <w:tcPr>
            <w:tcW w:w="1696" w:type="dxa"/>
            <w:tcBorders>
              <w:left w:val="single" w:sz="18" w:space="0" w:color="000000"/>
              <w:bottom w:val="single" w:sz="4" w:space="0" w:color="000000"/>
            </w:tcBorders>
          </w:tcPr>
          <w:p w14:paraId="66BEBD54" w14:textId="77777777" w:rsidR="00302798" w:rsidRPr="006454A8" w:rsidRDefault="00302798" w:rsidP="00FF50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</w:p>
          <w:p w14:paraId="1DB9CC3A" w14:textId="1AAC8032" w:rsidR="00357CC9" w:rsidRPr="006454A8" w:rsidRDefault="00357CC9" w:rsidP="00FF50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09:00 – 09:05</w:t>
            </w:r>
          </w:p>
        </w:tc>
        <w:tc>
          <w:tcPr>
            <w:tcW w:w="5652" w:type="dxa"/>
            <w:tcBorders>
              <w:bottom w:val="single" w:sz="4" w:space="0" w:color="000000"/>
            </w:tcBorders>
            <w:shd w:val="clear" w:color="auto" w:fill="auto"/>
          </w:tcPr>
          <w:p w14:paraId="79966BA5" w14:textId="77777777" w:rsidR="00302798" w:rsidRPr="006454A8" w:rsidRDefault="00302798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</w:pPr>
          </w:p>
          <w:p w14:paraId="66789A1A" w14:textId="77777777" w:rsidR="00357CC9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OPENING DAY </w:t>
            </w:r>
            <w:r w:rsidR="00DB69E3"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>3</w:t>
            </w:r>
            <w:r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 </w:t>
            </w:r>
            <w:r w:rsidR="00FF5089"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>– SOT Chair</w:t>
            </w:r>
          </w:p>
          <w:p w14:paraId="24BD6F6B" w14:textId="21EB99D1" w:rsidR="00DB25F2" w:rsidRPr="006454A8" w:rsidRDefault="00DB25F2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color w:val="000000"/>
              </w:rPr>
            </w:pPr>
          </w:p>
        </w:tc>
        <w:tc>
          <w:tcPr>
            <w:tcW w:w="2145" w:type="dxa"/>
            <w:gridSpan w:val="2"/>
            <w:tcBorders>
              <w:bottom w:val="single" w:sz="4" w:space="0" w:color="000000"/>
            </w:tcBorders>
          </w:tcPr>
          <w:p w14:paraId="3AF8A195" w14:textId="77777777" w:rsidR="00302798" w:rsidRPr="006454A8" w:rsidRDefault="00302798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12682FB8" w14:textId="3E721E13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Darin Figurskey</w:t>
            </w:r>
          </w:p>
        </w:tc>
        <w:tc>
          <w:tcPr>
            <w:tcW w:w="1966" w:type="dxa"/>
            <w:tcBorders>
              <w:bottom w:val="single" w:sz="4" w:space="0" w:color="000000"/>
            </w:tcBorders>
          </w:tcPr>
          <w:p w14:paraId="2BFF8F27" w14:textId="77777777" w:rsidR="00302798" w:rsidRPr="006454A8" w:rsidRDefault="00302798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"/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41FB6323" w14:textId="6F5BB36F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"/>
              <w:rPr>
                <w:rFonts w:ascii="Verdana" w:eastAsia="Verdana" w:hAnsi="Verdana" w:cstheme="minorHAnsi"/>
                <w:b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Sarah North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18" w:space="0" w:color="000000"/>
            </w:tcBorders>
          </w:tcPr>
          <w:p w14:paraId="1FA3993B" w14:textId="77777777" w:rsidR="00302798" w:rsidRPr="006454A8" w:rsidRDefault="00302798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"/>
              <w:rPr>
                <w:rFonts w:ascii="Verdana" w:eastAsia="Verdana" w:hAnsi="Verdana" w:cstheme="minorHAnsi"/>
                <w:bCs/>
                <w:color w:val="E36C0A" w:themeColor="accent6" w:themeShade="BF"/>
                <w:sz w:val="18"/>
                <w:szCs w:val="18"/>
              </w:rPr>
            </w:pPr>
          </w:p>
          <w:p w14:paraId="6416FF84" w14:textId="06239F51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"/>
              <w:rPr>
                <w:rFonts w:ascii="Verdana" w:eastAsia="Verdana" w:hAnsi="Verdana" w:cstheme="minorHAnsi"/>
                <w:b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E36C0A" w:themeColor="accent6" w:themeShade="BF"/>
                <w:sz w:val="18"/>
                <w:szCs w:val="18"/>
              </w:rPr>
              <w:t>Sarah North</w:t>
            </w:r>
          </w:p>
        </w:tc>
      </w:tr>
      <w:tr w:rsidR="00357CC9" w:rsidRPr="00A81024" w14:paraId="53369DB8" w14:textId="77777777" w:rsidTr="00FF5089">
        <w:trPr>
          <w:trHeight w:val="537"/>
        </w:trPr>
        <w:tc>
          <w:tcPr>
            <w:tcW w:w="1696" w:type="dxa"/>
            <w:tcBorders>
              <w:left w:val="single" w:sz="18" w:space="0" w:color="000000"/>
              <w:bottom w:val="single" w:sz="4" w:space="0" w:color="000000"/>
            </w:tcBorders>
          </w:tcPr>
          <w:p w14:paraId="56CB1DE6" w14:textId="7FBBED29" w:rsidR="001422BE" w:rsidRDefault="001422BE" w:rsidP="00FF50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67863002" w14:textId="77777777" w:rsidR="00DB25F2" w:rsidRPr="00DB25F2" w:rsidRDefault="00DB25F2" w:rsidP="00FF50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sz w:val="10"/>
                <w:szCs w:val="10"/>
              </w:rPr>
            </w:pPr>
          </w:p>
          <w:p w14:paraId="56086359" w14:textId="1A374E7F" w:rsidR="00357CC9" w:rsidRPr="006454A8" w:rsidRDefault="00357CC9" w:rsidP="00FF50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="Verdana"/>
                <w:b/>
                <w:color w:val="000000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09:05 – 09:30</w:t>
            </w:r>
          </w:p>
        </w:tc>
        <w:tc>
          <w:tcPr>
            <w:tcW w:w="5652" w:type="dxa"/>
            <w:tcBorders>
              <w:bottom w:val="single" w:sz="4" w:space="0" w:color="000000"/>
            </w:tcBorders>
            <w:shd w:val="clear" w:color="auto" w:fill="auto"/>
          </w:tcPr>
          <w:p w14:paraId="63C3ECF9" w14:textId="77777777" w:rsidR="001422BE" w:rsidRPr="006454A8" w:rsidRDefault="001422BE" w:rsidP="001422B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smallCaps/>
                <w:color w:val="000000"/>
              </w:rPr>
            </w:pPr>
          </w:p>
          <w:p w14:paraId="0535157C" w14:textId="769F992B" w:rsidR="00357CC9" w:rsidRPr="006454A8" w:rsidRDefault="00357CC9" w:rsidP="00CD76B8">
            <w:pPr>
              <w:pStyle w:val="ListParagraph"/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</w:rPr>
              <w:t>OceanOPS</w:t>
            </w:r>
          </w:p>
          <w:p w14:paraId="1226E891" w14:textId="0B66E392" w:rsidR="00FF5089" w:rsidRPr="006454A8" w:rsidRDefault="00FF5089" w:rsidP="00FF50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smallCaps/>
                <w:color w:val="000000"/>
              </w:rPr>
            </w:pPr>
          </w:p>
        </w:tc>
        <w:tc>
          <w:tcPr>
            <w:tcW w:w="2145" w:type="dxa"/>
            <w:gridSpan w:val="2"/>
            <w:tcBorders>
              <w:bottom w:val="single" w:sz="4" w:space="0" w:color="000000"/>
            </w:tcBorders>
          </w:tcPr>
          <w:p w14:paraId="7D55BB00" w14:textId="3BBCB39C" w:rsidR="001422BE" w:rsidRDefault="001422B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51432B2E" w14:textId="77777777" w:rsidR="00DB25F2" w:rsidRPr="00DB25F2" w:rsidRDefault="00DB25F2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0"/>
                <w:szCs w:val="10"/>
              </w:rPr>
            </w:pPr>
          </w:p>
          <w:p w14:paraId="79B4D0D3" w14:textId="6E66EB17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Martin Kramp</w:t>
            </w:r>
          </w:p>
        </w:tc>
        <w:tc>
          <w:tcPr>
            <w:tcW w:w="1966" w:type="dxa"/>
            <w:tcBorders>
              <w:bottom w:val="single" w:sz="4" w:space="0" w:color="000000"/>
            </w:tcBorders>
          </w:tcPr>
          <w:p w14:paraId="15D8E7E1" w14:textId="18DC76CE" w:rsidR="001422BE" w:rsidRDefault="001422B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5CC6704F" w14:textId="77777777" w:rsidR="00DB25F2" w:rsidRPr="00DB25F2" w:rsidRDefault="00DB25F2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"/>
              <w:rPr>
                <w:rFonts w:ascii="Verdana" w:eastAsia="Verdana" w:hAnsi="Verdana" w:cs="Verdana"/>
                <w:bCs/>
                <w:color w:val="00B050"/>
                <w:sz w:val="10"/>
                <w:szCs w:val="10"/>
              </w:rPr>
            </w:pPr>
          </w:p>
          <w:p w14:paraId="2D276CBC" w14:textId="5CF3F3B2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"/>
              <w:rPr>
                <w:rFonts w:ascii="Verdana" w:eastAsia="Verdana" w:hAnsi="Verdana" w:cstheme="minorHAnsi"/>
                <w:b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Tamaryn Morris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18" w:space="0" w:color="000000"/>
            </w:tcBorders>
          </w:tcPr>
          <w:p w14:paraId="05D6BDAD" w14:textId="43CF7EBC" w:rsidR="001422BE" w:rsidRDefault="001422BE" w:rsidP="00F809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0A3DCBB1" w14:textId="77777777" w:rsidR="00DB25F2" w:rsidRPr="00DB25F2" w:rsidRDefault="00DB25F2" w:rsidP="00F809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0"/>
                <w:szCs w:val="10"/>
              </w:rPr>
            </w:pPr>
          </w:p>
          <w:p w14:paraId="16A78463" w14:textId="77777777" w:rsidR="009A1FC2" w:rsidRPr="006454A8" w:rsidRDefault="009A1FC2" w:rsidP="009A1FC2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Francis Bringas</w:t>
            </w:r>
          </w:p>
          <w:p w14:paraId="1CB0B599" w14:textId="08D0749D" w:rsidR="00357CC9" w:rsidRPr="006454A8" w:rsidRDefault="00357CC9" w:rsidP="00F809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smallCaps/>
                <w:color w:val="E36C0A" w:themeColor="accent6" w:themeShade="BF"/>
                <w:sz w:val="18"/>
                <w:szCs w:val="18"/>
              </w:rPr>
            </w:pPr>
          </w:p>
        </w:tc>
      </w:tr>
      <w:tr w:rsidR="00FF5089" w:rsidRPr="00A81024" w14:paraId="16EC4192" w14:textId="77777777" w:rsidTr="00906305">
        <w:trPr>
          <w:trHeight w:val="318"/>
        </w:trPr>
        <w:tc>
          <w:tcPr>
            <w:tcW w:w="13320" w:type="dxa"/>
            <w:gridSpan w:val="6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D9D9D9" w:themeFill="background1" w:themeFillShade="D9"/>
            <w:vAlign w:val="center"/>
          </w:tcPr>
          <w:p w14:paraId="552C1346" w14:textId="74075801" w:rsidR="00FF5089" w:rsidRPr="006454A8" w:rsidRDefault="00E97763" w:rsidP="00CE0482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"/>
              <w:jc w:val="center"/>
              <w:rPr>
                <w:rFonts w:ascii="Verdana" w:eastAsia="Verdana" w:hAnsi="Verdana" w:cstheme="minorHAnsi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 w:themeColor="text1"/>
                <w:sz w:val="18"/>
                <w:szCs w:val="18"/>
              </w:rPr>
              <w:t>15 MINUTE BREAK</w:t>
            </w:r>
          </w:p>
        </w:tc>
      </w:tr>
      <w:tr w:rsidR="00357CC9" w:rsidRPr="00A81024" w14:paraId="4CC40A0B" w14:textId="77777777" w:rsidTr="00D31F95">
        <w:trPr>
          <w:trHeight w:val="423"/>
        </w:trPr>
        <w:tc>
          <w:tcPr>
            <w:tcW w:w="1696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</w:tcPr>
          <w:p w14:paraId="1CC272DA" w14:textId="4CBD3C28" w:rsidR="00E46C8E" w:rsidRDefault="00E46C8E" w:rsidP="00E46C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000000" w:themeColor="text1"/>
                <w:sz w:val="20"/>
                <w:szCs w:val="20"/>
              </w:rPr>
            </w:pPr>
          </w:p>
          <w:p w14:paraId="12B9B828" w14:textId="77777777" w:rsidR="00577AAE" w:rsidRPr="00577AAE" w:rsidRDefault="00577AAE" w:rsidP="00E46C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000000" w:themeColor="text1"/>
                <w:sz w:val="10"/>
                <w:szCs w:val="10"/>
              </w:rPr>
            </w:pPr>
          </w:p>
          <w:p w14:paraId="33C05F65" w14:textId="09D0726D" w:rsidR="00357CC9" w:rsidRPr="006454A8" w:rsidRDefault="00357CC9" w:rsidP="00E46C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  <w:t>09:45 – 11:15</w:t>
            </w:r>
          </w:p>
          <w:p w14:paraId="7618636E" w14:textId="77777777" w:rsidR="00357CC9" w:rsidRPr="006454A8" w:rsidRDefault="00357CC9" w:rsidP="00E46C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53DF0FEB" w14:textId="77777777" w:rsidR="00E97763" w:rsidRPr="006454A8" w:rsidRDefault="00E97763" w:rsidP="00E46C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57E945F2" w14:textId="77777777" w:rsidR="00E97763" w:rsidRPr="006454A8" w:rsidRDefault="00E97763" w:rsidP="00E46C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7E6A7F2A" w14:textId="77777777" w:rsidR="00E97763" w:rsidRPr="006454A8" w:rsidRDefault="00E97763" w:rsidP="00E46C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6D6D5B99" w14:textId="77777777" w:rsidR="00E97763" w:rsidRPr="006454A8" w:rsidRDefault="00E97763" w:rsidP="00E46C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57D363CE" w14:textId="77777777" w:rsidR="00E97763" w:rsidRPr="006454A8" w:rsidRDefault="00E97763" w:rsidP="00E46C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58CFF85F" w14:textId="77777777" w:rsidR="00E97763" w:rsidRPr="006454A8" w:rsidRDefault="00E97763" w:rsidP="00E46C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737A3C99" w14:textId="305E4420" w:rsidR="00357CC9" w:rsidRPr="006454A8" w:rsidRDefault="00357CC9" w:rsidP="00E46C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caps/>
                <w:color w:val="000000"/>
              </w:rPr>
            </w:pPr>
          </w:p>
        </w:tc>
        <w:tc>
          <w:tcPr>
            <w:tcW w:w="565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63330242" w14:textId="77777777" w:rsidR="00A81024" w:rsidRPr="006454A8" w:rsidRDefault="00A81024" w:rsidP="00E46C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caps/>
                <w:color w:val="000000"/>
              </w:rPr>
            </w:pPr>
          </w:p>
          <w:p w14:paraId="714D8A49" w14:textId="7926DE81" w:rsidR="00357CC9" w:rsidRPr="00577AAE" w:rsidRDefault="00357CC9" w:rsidP="00E46C8E">
            <w:pPr>
              <w:pStyle w:val="ListParagraph"/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i/>
                <w:iCs/>
                <w:caps/>
                <w:color w:val="000000"/>
              </w:rPr>
            </w:pPr>
            <w:r w:rsidRPr="006454A8">
              <w:rPr>
                <w:rFonts w:ascii="Verdana" w:eastAsia="Verdana" w:hAnsi="Verdana" w:cs="Verdana"/>
                <w:b/>
                <w:caps/>
                <w:color w:val="000000"/>
              </w:rPr>
              <w:t>Breakout sessions</w:t>
            </w:r>
            <w:r w:rsidRPr="006454A8">
              <w:rPr>
                <w:rFonts w:ascii="Verdana" w:eastAsia="Verdana" w:hAnsi="Verdana" w:cs="Verdana"/>
                <w:bCs/>
                <w:color w:val="000000"/>
              </w:rPr>
              <w:t xml:space="preserve"> </w:t>
            </w:r>
            <w:r w:rsidRPr="00577AAE">
              <w:rPr>
                <w:rFonts w:ascii="Verdana" w:eastAsia="Verdana" w:hAnsi="Verdana" w:cs="Verdana"/>
                <w:bCs/>
                <w:i/>
                <w:iCs/>
                <w:color w:val="000000"/>
              </w:rPr>
              <w:t>(</w:t>
            </w:r>
            <w:r w:rsidRPr="00577AAE">
              <w:rPr>
                <w:rFonts w:ascii="Verdana" w:eastAsia="Verdana" w:hAnsi="Verdana" w:cs="Verdana"/>
                <w:b/>
                <w:i/>
                <w:iCs/>
                <w:color w:val="000000"/>
              </w:rPr>
              <w:t>Parallel sessions</w:t>
            </w:r>
            <w:r w:rsidRPr="00577AAE">
              <w:rPr>
                <w:rFonts w:ascii="Verdana" w:eastAsia="Verdana" w:hAnsi="Verdana" w:cs="Verdana"/>
                <w:bCs/>
                <w:i/>
                <w:iCs/>
                <w:color w:val="000000"/>
              </w:rPr>
              <w:t>)</w:t>
            </w:r>
          </w:p>
          <w:p w14:paraId="0AFCB203" w14:textId="77777777" w:rsidR="00FF5089" w:rsidRPr="006454A8" w:rsidRDefault="00FF5089" w:rsidP="00E46C8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/>
                <w:caps/>
                <w:color w:val="000000"/>
              </w:rPr>
            </w:pPr>
          </w:p>
          <w:p w14:paraId="46BF08AE" w14:textId="4C97B9EB" w:rsidR="00357CC9" w:rsidRDefault="00357CC9" w:rsidP="00E46C8E">
            <w:pPr>
              <w:pStyle w:val="ListParagraph"/>
              <w:numPr>
                <w:ilvl w:val="1"/>
                <w:numId w:val="1"/>
              </w:numPr>
              <w:spacing w:after="200" w:line="276" w:lineRule="auto"/>
              <w:ind w:left="1299" w:hanging="939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aps/>
                <w:color w:val="000000"/>
                <w:sz w:val="18"/>
                <w:szCs w:val="18"/>
              </w:rPr>
              <w:t xml:space="preserve">VOS </w:t>
            </w:r>
            <w:r w:rsidR="0090023F">
              <w:rPr>
                <w:rFonts w:ascii="Verdana" w:eastAsia="Verdana" w:hAnsi="Verdana" w:cstheme="minorHAnsi"/>
                <w:b/>
                <w:caps/>
                <w:color w:val="000000"/>
                <w:sz w:val="18"/>
                <w:szCs w:val="18"/>
              </w:rPr>
              <w:t xml:space="preserve">and ASAP </w:t>
            </w:r>
            <w:r w:rsidR="00577AAE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B</w:t>
            </w: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reakout</w:t>
            </w:r>
            <w:r w:rsidR="00577AAE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Sessions</w:t>
            </w: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</w:t>
            </w:r>
          </w:p>
          <w:p w14:paraId="6AF3800D" w14:textId="464E2861" w:rsidR="007B15B7" w:rsidRDefault="007B15B7" w:rsidP="007B15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</w:pPr>
            <w:r w:rsidRPr="007B15B7"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  <w:t xml:space="preserve">Click </w:t>
            </w:r>
            <w:hyperlink r:id="rId18" w:history="1">
              <w:r w:rsidRPr="000F6D86">
                <w:rPr>
                  <w:rStyle w:val="Hyperlink"/>
                  <w:rFonts w:ascii="Verdana" w:eastAsia="Verdana" w:hAnsi="Verdana" w:cs="Verdana"/>
                  <w:b/>
                  <w:smallCaps/>
                  <w:sz w:val="22"/>
                  <w:szCs w:val="22"/>
                </w:rPr>
                <w:t>here</w:t>
              </w:r>
            </w:hyperlink>
            <w:r w:rsidRPr="007B15B7">
              <w:rPr>
                <w:rFonts w:ascii="Verdana" w:eastAsia="Verdana" w:hAnsi="Verdana" w:cs="Verdana"/>
                <w:b/>
                <w:smallCaps/>
                <w:color w:val="2628C6"/>
                <w:sz w:val="22"/>
                <w:szCs w:val="22"/>
              </w:rPr>
              <w:t xml:space="preserve"> </w:t>
            </w:r>
            <w:r w:rsidRPr="007B15B7"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  <w:t>to join</w:t>
            </w:r>
            <w:r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  <w:t xml:space="preserve"> vos and asap</w:t>
            </w:r>
            <w:r w:rsidRPr="007B15B7"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  <w:t>breakout</w:t>
            </w:r>
          </w:p>
          <w:p w14:paraId="6FD8CB13" w14:textId="77777777" w:rsidR="007B15B7" w:rsidRPr="006454A8" w:rsidRDefault="007B15B7" w:rsidP="007B15B7">
            <w:pPr>
              <w:pStyle w:val="ListParagraph"/>
              <w:spacing w:after="200" w:line="276" w:lineRule="auto"/>
              <w:ind w:left="1299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415B0BB2" w14:textId="4DF08B45" w:rsidR="00535318" w:rsidRDefault="0035151F" w:rsidP="00535318">
            <w:pPr>
              <w:pStyle w:val="ListParagraph"/>
              <w:spacing w:after="200" w:line="276" w:lineRule="auto"/>
              <w:ind w:left="1299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9.1.1.   VOS</w:t>
            </w:r>
            <w:r w:rsidR="00C272B5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</w:t>
            </w: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P</w:t>
            </w:r>
            <w:r w:rsidR="00C272B5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anel – Including</w:t>
            </w:r>
          </w:p>
          <w:p w14:paraId="201BC2CA" w14:textId="77777777" w:rsidR="00D24CF8" w:rsidRPr="006454A8" w:rsidRDefault="00D24CF8" w:rsidP="00535318">
            <w:pPr>
              <w:pStyle w:val="ListParagraph"/>
              <w:spacing w:after="200" w:line="276" w:lineRule="auto"/>
              <w:ind w:left="1299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6BA2FC11" w14:textId="4039A56F" w:rsidR="00C272B5" w:rsidRPr="006454A8" w:rsidRDefault="00C272B5" w:rsidP="006454A8">
            <w:pPr>
              <w:pStyle w:val="ListParagraph"/>
              <w:numPr>
                <w:ilvl w:val="3"/>
                <w:numId w:val="1"/>
              </w:numPr>
              <w:spacing w:after="200" w:line="276" w:lineRule="auto"/>
              <w:ind w:left="2858" w:right="314" w:hanging="992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VOS Report, </w:t>
            </w:r>
          </w:p>
          <w:p w14:paraId="140CECA5" w14:textId="7E8C606C" w:rsidR="0035151F" w:rsidRPr="006454A8" w:rsidRDefault="00C272B5" w:rsidP="006454A8">
            <w:pPr>
              <w:pStyle w:val="ListParagraph"/>
              <w:numPr>
                <w:ilvl w:val="3"/>
                <w:numId w:val="1"/>
              </w:numPr>
              <w:tabs>
                <w:tab w:val="left" w:pos="2008"/>
              </w:tabs>
              <w:spacing w:after="200" w:line="276" w:lineRule="auto"/>
              <w:ind w:left="2858" w:right="314" w:hanging="992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E-SURFMAR Report</w:t>
            </w:r>
          </w:p>
          <w:p w14:paraId="349DD820" w14:textId="6A5C0BEA" w:rsidR="00C272B5" w:rsidRPr="006454A8" w:rsidRDefault="00C272B5" w:rsidP="006454A8">
            <w:pPr>
              <w:pStyle w:val="ListParagraph"/>
              <w:numPr>
                <w:ilvl w:val="3"/>
                <w:numId w:val="1"/>
              </w:numPr>
              <w:tabs>
                <w:tab w:val="left" w:pos="2008"/>
              </w:tabs>
              <w:spacing w:after="200" w:line="276" w:lineRule="auto"/>
              <w:ind w:left="2858" w:right="314" w:hanging="992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lastRenderedPageBreak/>
              <w:t>E-SURFMAR QC Tools</w:t>
            </w:r>
          </w:p>
          <w:p w14:paraId="19CB3E2C" w14:textId="621F3341" w:rsidR="00C272B5" w:rsidRPr="006454A8" w:rsidRDefault="00C272B5" w:rsidP="006454A8">
            <w:pPr>
              <w:pStyle w:val="ListParagraph"/>
              <w:numPr>
                <w:ilvl w:val="3"/>
                <w:numId w:val="1"/>
              </w:numPr>
              <w:tabs>
                <w:tab w:val="left" w:pos="2149"/>
              </w:tabs>
              <w:spacing w:after="200" w:line="276" w:lineRule="auto"/>
              <w:ind w:left="2858" w:right="314" w:hanging="992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VOS GDAC Report (</w:t>
            </w:r>
            <w:r w:rsidR="00E46C8E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incl.</w:t>
            </w:r>
            <w:r w:rsidR="00535318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</w:t>
            </w:r>
            <w:r w:rsidR="00E46C8E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Delayed</w:t>
            </w:r>
            <w:r w:rsidR="00535318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</w:t>
            </w:r>
            <w:r w:rsidR="00E46C8E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Mode IMMT d</w:t>
            </w:r>
            <w:r w:rsidR="006454A8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a</w:t>
            </w:r>
            <w:r w:rsidR="00E46C8E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ta)</w:t>
            </w:r>
          </w:p>
          <w:p w14:paraId="4ED160D0" w14:textId="4524EAF3" w:rsidR="00C272B5" w:rsidRPr="006454A8" w:rsidRDefault="00C272B5" w:rsidP="006454A8">
            <w:pPr>
              <w:pStyle w:val="ListParagraph"/>
              <w:numPr>
                <w:ilvl w:val="3"/>
                <w:numId w:val="1"/>
              </w:numPr>
              <w:tabs>
                <w:tab w:val="left" w:pos="2149"/>
              </w:tabs>
              <w:spacing w:after="200" w:line="276" w:lineRule="auto"/>
              <w:ind w:left="2858" w:right="314" w:hanging="992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PMO 6 Review</w:t>
            </w:r>
          </w:p>
          <w:p w14:paraId="559EC1A5" w14:textId="38C7A4B5" w:rsidR="00C272B5" w:rsidRPr="006454A8" w:rsidRDefault="00FE4979" w:rsidP="006454A8">
            <w:pPr>
              <w:pStyle w:val="ListParagraph"/>
              <w:numPr>
                <w:ilvl w:val="3"/>
                <w:numId w:val="1"/>
              </w:numPr>
              <w:tabs>
                <w:tab w:val="left" w:pos="2008"/>
              </w:tabs>
              <w:spacing w:after="200" w:line="276" w:lineRule="auto"/>
              <w:ind w:left="2858" w:hanging="992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O</w:t>
            </w:r>
            <w:r w:rsidR="00C272B5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ther relevant VOS</w:t>
            </w:r>
            <w:r w:rsidR="00535318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 </w:t>
            </w:r>
            <w:r w:rsidR="00C272B5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topics</w:t>
            </w:r>
            <w:r w:rsidR="002F2C62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&amp; Recommendations</w:t>
            </w:r>
          </w:p>
          <w:p w14:paraId="3B728EB8" w14:textId="77777777" w:rsidR="00E46C8E" w:rsidRPr="006454A8" w:rsidRDefault="00E46C8E" w:rsidP="00E46C8E">
            <w:pPr>
              <w:pStyle w:val="ListParagraph"/>
              <w:tabs>
                <w:tab w:val="left" w:pos="2149"/>
              </w:tabs>
              <w:spacing w:after="200" w:line="276" w:lineRule="auto"/>
              <w:ind w:left="1299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5D62E609" w14:textId="7CF22D50" w:rsidR="00FE4979" w:rsidRPr="006454A8" w:rsidRDefault="0035151F" w:rsidP="00E46C8E">
            <w:pPr>
              <w:pStyle w:val="ListParagraph"/>
              <w:spacing w:after="200" w:line="276" w:lineRule="auto"/>
              <w:ind w:left="1299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9.1.2.   ASAP</w:t>
            </w:r>
            <w:r w:rsidR="00FE4979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– Including</w:t>
            </w:r>
          </w:p>
          <w:p w14:paraId="43B37F95" w14:textId="7355E171" w:rsidR="0035151F" w:rsidRPr="006454A8" w:rsidRDefault="00FE4979" w:rsidP="004B53AB">
            <w:pPr>
              <w:pStyle w:val="ListParagraph"/>
              <w:spacing w:after="200" w:line="276" w:lineRule="auto"/>
              <w:ind w:left="2149" w:hanging="992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            -</w:t>
            </w:r>
            <w:r w:rsidR="00141795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Report of </w:t>
            </w:r>
            <w:r w:rsidR="00FD174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the </w:t>
            </w: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ASAP T</w:t>
            </w:r>
            <w:r w:rsidR="00B7077A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ask</w:t>
            </w:r>
            <w:r w:rsidR="004B53AB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Team</w:t>
            </w:r>
          </w:p>
          <w:p w14:paraId="41EBC45C" w14:textId="6EA9B0DE" w:rsidR="00F55DDE" w:rsidRDefault="00F55DDE" w:rsidP="00E46C8E">
            <w:pPr>
              <w:pStyle w:val="ListParagraph"/>
              <w:spacing w:after="240" w:line="276" w:lineRule="auto"/>
              <w:ind w:left="1299" w:hanging="939"/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</w:pPr>
          </w:p>
          <w:p w14:paraId="7EF3203E" w14:textId="77777777" w:rsidR="00E27104" w:rsidRPr="006454A8" w:rsidRDefault="00E27104" w:rsidP="00E46C8E">
            <w:pPr>
              <w:pStyle w:val="ListParagraph"/>
              <w:spacing w:after="240" w:line="276" w:lineRule="auto"/>
              <w:ind w:left="1299" w:hanging="939"/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</w:pPr>
          </w:p>
          <w:p w14:paraId="020118D0" w14:textId="6293458D" w:rsidR="00357CC9" w:rsidRPr="00E27104" w:rsidRDefault="00357CC9" w:rsidP="00E46C8E">
            <w:pPr>
              <w:pStyle w:val="ListParagraph"/>
              <w:numPr>
                <w:ilvl w:val="1"/>
                <w:numId w:val="1"/>
              </w:numPr>
              <w:spacing w:after="240" w:line="276" w:lineRule="auto"/>
              <w:ind w:left="1299" w:hanging="939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 w:rsidRPr="006454A8">
              <w:rPr>
                <w:rFonts w:ascii="Verdana" w:eastAsia="Verdana" w:hAnsi="Verdana" w:cstheme="minorHAnsi"/>
                <w:b/>
                <w:caps/>
                <w:color w:val="000000"/>
                <w:sz w:val="18"/>
                <w:szCs w:val="18"/>
              </w:rPr>
              <w:t xml:space="preserve">SOOP </w:t>
            </w:r>
            <w:r w:rsidR="00CD72B3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B</w:t>
            </w: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reakout  </w:t>
            </w:r>
            <w:r w:rsidR="00CD72B3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Session</w:t>
            </w:r>
          </w:p>
          <w:p w14:paraId="724EF3BB" w14:textId="1F48330E" w:rsidR="007B15B7" w:rsidRDefault="007B15B7" w:rsidP="007B15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</w:pPr>
            <w:r w:rsidRPr="007B15B7"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  <w:t xml:space="preserve">Click </w:t>
            </w:r>
            <w:hyperlink r:id="rId19" w:history="1">
              <w:r w:rsidRPr="007B15B7">
                <w:rPr>
                  <w:rStyle w:val="Hyperlink"/>
                  <w:rFonts w:ascii="Verdana" w:eastAsia="Verdana" w:hAnsi="Verdana" w:cs="Verdana"/>
                  <w:b/>
                  <w:smallCaps/>
                  <w:sz w:val="22"/>
                  <w:szCs w:val="22"/>
                  <w:u w:val="single"/>
                </w:rPr>
                <w:t>here</w:t>
              </w:r>
            </w:hyperlink>
            <w:r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  <w:t xml:space="preserve"> </w:t>
            </w:r>
            <w:r w:rsidRPr="007B15B7"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  <w:t xml:space="preserve">to join </w:t>
            </w:r>
            <w:r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  <w:t>soop</w:t>
            </w:r>
            <w:r w:rsidRPr="007B15B7"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  <w:t xml:space="preserve"> </w:t>
            </w:r>
            <w:r w:rsidR="0074718B">
              <w:rPr>
                <w:rFonts w:ascii="Verdana" w:eastAsia="Verdana" w:hAnsi="Verdana" w:cs="Verdana"/>
                <w:b/>
                <w:smallCaps/>
                <w:color w:val="FF0000"/>
                <w:sz w:val="22"/>
                <w:szCs w:val="22"/>
              </w:rPr>
              <w:t>breakout</w:t>
            </w:r>
          </w:p>
          <w:p w14:paraId="339177B2" w14:textId="77777777" w:rsidR="00E27104" w:rsidRPr="00D86AE2" w:rsidRDefault="00E27104" w:rsidP="00E27104">
            <w:pPr>
              <w:pStyle w:val="ListParagraph"/>
              <w:spacing w:after="240" w:line="276" w:lineRule="auto"/>
              <w:ind w:left="1299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</w:p>
          <w:p w14:paraId="33E05656" w14:textId="7D510833" w:rsidR="00B67D83" w:rsidRDefault="006454A8" w:rsidP="006454A8">
            <w:pPr>
              <w:pStyle w:val="ListParagraph"/>
              <w:spacing w:after="240" w:line="276" w:lineRule="auto"/>
              <w:ind w:left="2149" w:hanging="850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9.2.1.    </w:t>
            </w:r>
            <w:r w:rsidR="00B67D83"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SOOPIP Status Report</w:t>
            </w:r>
            <w:r w:rsidR="00577AAE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- Including</w:t>
            </w:r>
          </w:p>
          <w:p w14:paraId="10193D10" w14:textId="77777777" w:rsidR="00D24CF8" w:rsidRPr="00D86AE2" w:rsidRDefault="00D24CF8" w:rsidP="006454A8">
            <w:pPr>
              <w:pStyle w:val="ListParagraph"/>
              <w:spacing w:after="240" w:line="276" w:lineRule="auto"/>
              <w:ind w:left="2149" w:hanging="850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</w:p>
          <w:p w14:paraId="53B0417E" w14:textId="4195BC40" w:rsidR="00B67D83" w:rsidRPr="00E27104" w:rsidRDefault="00B67D83" w:rsidP="00A1620C">
            <w:pPr>
              <w:pStyle w:val="ListParagraph"/>
              <w:numPr>
                <w:ilvl w:val="3"/>
                <w:numId w:val="1"/>
              </w:numPr>
              <w:spacing w:after="240" w:line="276" w:lineRule="auto"/>
              <w:ind w:left="3000" w:right="30" w:hanging="85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E27104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XBT Science Team</w:t>
            </w:r>
            <w:r w:rsidR="00CD72B3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: updates and recommendations</w:t>
            </w:r>
          </w:p>
          <w:p w14:paraId="7FCD3691" w14:textId="11C75C34" w:rsidR="00B67D83" w:rsidRPr="00E27104" w:rsidRDefault="00B67D83" w:rsidP="00A1620C">
            <w:pPr>
              <w:pStyle w:val="ListParagraph"/>
              <w:numPr>
                <w:ilvl w:val="3"/>
                <w:numId w:val="1"/>
              </w:numPr>
              <w:spacing w:after="240" w:line="276" w:lineRule="auto"/>
              <w:ind w:left="3000" w:right="30" w:hanging="85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E27104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XBT Best Practices</w:t>
            </w:r>
            <w:r w:rsidR="00CD72B3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: Progress and call for contributions</w:t>
            </w:r>
          </w:p>
          <w:p w14:paraId="0B5E56D6" w14:textId="5AD130CE" w:rsidR="00B67D83" w:rsidRPr="00E27104" w:rsidRDefault="00CD72B3" w:rsidP="00A1620C">
            <w:pPr>
              <w:pStyle w:val="ListParagraph"/>
              <w:numPr>
                <w:ilvl w:val="3"/>
                <w:numId w:val="1"/>
              </w:numPr>
              <w:spacing w:after="240" w:line="276" w:lineRule="auto"/>
              <w:ind w:left="3000" w:right="30" w:hanging="85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Environmental Stewardship: </w:t>
            </w:r>
            <w:r w:rsidR="00B67D83" w:rsidRPr="00E27104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XBT Environmental </w:t>
            </w:r>
            <w:r w:rsidR="002F2C62" w:rsidRPr="00E27104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   </w:t>
            </w:r>
            <w:r w:rsidR="00B67D83" w:rsidRPr="00E27104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Impact</w:t>
            </w:r>
          </w:p>
          <w:p w14:paraId="52378A7B" w14:textId="1199E36B" w:rsidR="002F2C62" w:rsidRPr="00E27104" w:rsidRDefault="002F2C62" w:rsidP="00A1620C">
            <w:pPr>
              <w:pStyle w:val="ListParagraph"/>
              <w:numPr>
                <w:ilvl w:val="3"/>
                <w:numId w:val="1"/>
              </w:numPr>
              <w:spacing w:after="240" w:line="276" w:lineRule="auto"/>
              <w:ind w:left="3000" w:right="30" w:hanging="851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E27104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pCO2 </w:t>
            </w:r>
            <w:r w:rsidR="00CD72B3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Operations Status </w:t>
            </w:r>
            <w:r w:rsidRPr="00E27104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Report</w:t>
            </w:r>
          </w:p>
          <w:p w14:paraId="5433761C" w14:textId="47692CC6" w:rsidR="00B67D83" w:rsidRPr="00E27104" w:rsidRDefault="00B67D83" w:rsidP="00A1620C">
            <w:pPr>
              <w:pStyle w:val="ListParagraph"/>
              <w:numPr>
                <w:ilvl w:val="3"/>
                <w:numId w:val="1"/>
              </w:numPr>
              <w:spacing w:after="240" w:line="276" w:lineRule="auto"/>
              <w:ind w:left="3000" w:right="-111" w:hanging="851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E27104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CPR</w:t>
            </w:r>
            <w:r w:rsidR="00A1620C" w:rsidRPr="00E27104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</w:t>
            </w:r>
            <w:r w:rsidRPr="00E27104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Operations </w:t>
            </w:r>
            <w:r w:rsidR="00CD72B3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Status </w:t>
            </w:r>
            <w:r w:rsidRPr="00E27104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Report</w:t>
            </w:r>
          </w:p>
          <w:p w14:paraId="29BCE649" w14:textId="73AD1D8B" w:rsidR="002F2C62" w:rsidRPr="006454A8" w:rsidRDefault="002F2C62" w:rsidP="00A1620C">
            <w:pPr>
              <w:pStyle w:val="ListParagraph"/>
              <w:numPr>
                <w:ilvl w:val="3"/>
                <w:numId w:val="1"/>
              </w:numPr>
              <w:spacing w:after="240" w:line="276" w:lineRule="auto"/>
              <w:ind w:left="3000" w:hanging="851"/>
              <w:rPr>
                <w:rFonts w:ascii="Verdana" w:eastAsia="Verdana" w:hAnsi="Verdana" w:cs="Verdana"/>
                <w:b/>
                <w:color w:val="000000"/>
              </w:rPr>
            </w:pPr>
            <w:r w:rsidRPr="00E27104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lastRenderedPageBreak/>
              <w:t>Other relevant SOOP</w:t>
            </w:r>
            <w:r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topics &amp; Recommendations</w:t>
            </w:r>
          </w:p>
        </w:tc>
        <w:tc>
          <w:tcPr>
            <w:tcW w:w="2145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4EDB47A6" w14:textId="2A2371F5" w:rsidR="00357CC9" w:rsidRPr="006454A8" w:rsidRDefault="00357CC9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</w:rPr>
            </w:pPr>
          </w:p>
          <w:p w14:paraId="3A11F5D9" w14:textId="43729414" w:rsidR="00C272B5" w:rsidRPr="00F028AC" w:rsidRDefault="00C272B5" w:rsidP="00F028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1DA78FFF" w14:textId="77777777" w:rsidR="00D31F95" w:rsidRPr="006454A8" w:rsidRDefault="00D31F95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98BBDC5" w14:textId="2C458593" w:rsidR="00D31F95" w:rsidRDefault="00D31F95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2222B0D" w14:textId="77777777" w:rsidR="00360838" w:rsidRPr="006454A8" w:rsidRDefault="00360838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9742CA4" w14:textId="4497AB19" w:rsidR="00357CC9" w:rsidRPr="006454A8" w:rsidRDefault="00357CC9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 xml:space="preserve">Henry Kleta </w:t>
            </w:r>
          </w:p>
          <w:p w14:paraId="790A2C1D" w14:textId="325B5061" w:rsidR="00357CC9" w:rsidRPr="006454A8" w:rsidRDefault="00357CC9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(VOSP Chair)</w:t>
            </w:r>
          </w:p>
          <w:p w14:paraId="30DB790B" w14:textId="77777777" w:rsidR="00C272B5" w:rsidRPr="00DB25F2" w:rsidRDefault="00C272B5" w:rsidP="00DB2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3DF2B574" w14:textId="77777777" w:rsidR="00C272B5" w:rsidRPr="006454A8" w:rsidRDefault="00C272B5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5179EB56" w14:textId="77777777" w:rsidR="00C272B5" w:rsidRPr="006454A8" w:rsidRDefault="00C272B5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163FDCD6" w14:textId="77777777" w:rsidR="00C272B5" w:rsidRPr="006454A8" w:rsidRDefault="00C272B5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49032D11" w14:textId="77777777" w:rsidR="00E46C8E" w:rsidRPr="006454A8" w:rsidRDefault="00E46C8E" w:rsidP="004B53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27A647C7" w14:textId="6542B236" w:rsidR="00E46C8E" w:rsidRPr="00747EDA" w:rsidRDefault="00747EDA" w:rsidP="00747EDA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 xml:space="preserve">Henry Kleta </w:t>
            </w:r>
          </w:p>
          <w:p w14:paraId="2482EF8B" w14:textId="77777777" w:rsidR="00F028AC" w:rsidRPr="008F73C8" w:rsidRDefault="00F028AC" w:rsidP="00F028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  <w:lang w:val="fr-FR"/>
              </w:rPr>
            </w:pPr>
            <w:r w:rsidRPr="008F73C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  <w:lang w:val="fr-FR"/>
              </w:rPr>
              <w:t>J-B Cohuet</w:t>
            </w:r>
          </w:p>
          <w:p w14:paraId="0D6D8618" w14:textId="255EA5C0" w:rsidR="001D02D0" w:rsidRPr="008F73C8" w:rsidRDefault="00F028AC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  <w:lang w:val="fr-FR"/>
              </w:rPr>
            </w:pPr>
            <w:r w:rsidRPr="008F73C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  <w:lang w:val="fr-FR"/>
              </w:rPr>
              <w:lastRenderedPageBreak/>
              <w:t>J-B Cohuet</w:t>
            </w:r>
          </w:p>
          <w:p w14:paraId="574DB90B" w14:textId="5BC0C8FD" w:rsidR="00CD72B3" w:rsidRPr="00CD72B3" w:rsidRDefault="001D02D0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Axel Andersson</w:t>
            </w:r>
          </w:p>
          <w:p w14:paraId="6905C146" w14:textId="77777777" w:rsid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203D8D0E" w14:textId="77777777" w:rsid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1A112AA1" w14:textId="77777777" w:rsidR="00CD72B3" w:rsidRPr="00BC4540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5"/>
                <w:szCs w:val="15"/>
              </w:rPr>
            </w:pPr>
          </w:p>
          <w:p w14:paraId="044EC488" w14:textId="37A5F556" w:rsidR="00DB50D1" w:rsidRPr="00CD72B3" w:rsidRDefault="00DB50D1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CD72B3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Joel Cabrie</w:t>
            </w:r>
          </w:p>
          <w:p w14:paraId="3989295A" w14:textId="6B1F3B7F" w:rsidR="00DB50D1" w:rsidRDefault="00DB50D1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CD72B3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 xml:space="preserve">Henry Kleta </w:t>
            </w:r>
          </w:p>
          <w:p w14:paraId="283A5553" w14:textId="49C45C71" w:rsid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D1B3305" w14:textId="678103BB" w:rsid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5B79109F" w14:textId="4E7F8EFC" w:rsid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33E1AEA7" w14:textId="77777777" w:rsid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74275D58" w14:textId="722D9922" w:rsidR="0035151F" w:rsidRPr="00CD72B3" w:rsidRDefault="00482AE4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CD72B3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R</w:t>
            </w:r>
            <w:r w:rsidR="0035151F" w:rsidRPr="00CD72B3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udolf Kro</w:t>
            </w:r>
            <w:r w:rsidR="000511C7" w:rsidRPr="00CD72B3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c</w:t>
            </w:r>
            <w:r w:rsidR="0035151F" w:rsidRPr="00CD72B3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kauer</w:t>
            </w:r>
          </w:p>
          <w:p w14:paraId="7227D064" w14:textId="46E01D25" w:rsidR="002F2C62" w:rsidRDefault="0035151F" w:rsidP="006A7E3A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(ASAP TT Chair)</w:t>
            </w:r>
          </w:p>
          <w:p w14:paraId="1ECAF600" w14:textId="6B4C2481" w:rsidR="00CD72B3" w:rsidRDefault="00CD72B3" w:rsidP="006A7E3A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4196767C" w14:textId="77777777" w:rsidR="00CD72B3" w:rsidRP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1DCE7B3C" w14:textId="07208D73" w:rsidR="00357CC9" w:rsidRPr="006A7E3A" w:rsidRDefault="00357CC9" w:rsidP="006A7E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A7E3A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Tamaryn Morris</w:t>
            </w:r>
          </w:p>
          <w:p w14:paraId="15CB248C" w14:textId="50AECAC4" w:rsidR="00357CC9" w:rsidRDefault="00357CC9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(SOOPIP Chair)</w:t>
            </w:r>
          </w:p>
          <w:p w14:paraId="5CA5B065" w14:textId="5B6D01CF" w:rsidR="00DB50D1" w:rsidRPr="00DB50D1" w:rsidRDefault="00DB50D1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0"/>
                <w:szCs w:val="10"/>
              </w:rPr>
            </w:pPr>
          </w:p>
          <w:p w14:paraId="3214A459" w14:textId="77777777" w:rsidR="00577AAE" w:rsidRDefault="00577AAE" w:rsidP="00DB50D1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32BA5D58" w14:textId="77777777" w:rsidR="00CD72B3" w:rsidRPr="00D86AE2" w:rsidRDefault="00CD72B3" w:rsidP="00DB50D1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22"/>
                <w:szCs w:val="22"/>
              </w:rPr>
            </w:pPr>
          </w:p>
          <w:p w14:paraId="7807DA71" w14:textId="5AD60E5E" w:rsidR="00DB50D1" w:rsidRDefault="00DB50D1" w:rsidP="00DB50D1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Rebecca Cowley &amp; Francis Bringas</w:t>
            </w:r>
          </w:p>
          <w:p w14:paraId="60F21891" w14:textId="42A56C82" w:rsidR="00D86AE2" w:rsidRPr="00D86AE2" w:rsidRDefault="00D86AE2" w:rsidP="00DB50D1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22"/>
                <w:szCs w:val="22"/>
              </w:rPr>
            </w:pPr>
          </w:p>
          <w:p w14:paraId="0EC4A61B" w14:textId="39D427E6" w:rsidR="00D24CF8" w:rsidRPr="00D86AE2" w:rsidRDefault="00D24CF8" w:rsidP="00D86A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D86AE2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Shenfu Dong</w:t>
            </w:r>
          </w:p>
          <w:p w14:paraId="5372FF5C" w14:textId="77777777" w:rsidR="00CD72B3" w:rsidRDefault="00CD72B3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15D0BB03" w14:textId="77777777" w:rsidR="00CD72B3" w:rsidRDefault="00CD72B3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17A3FCD5" w14:textId="77777777" w:rsidR="00D86AE2" w:rsidRDefault="00D86AE2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BF4F140" w14:textId="3DD7B769" w:rsidR="00D24CF8" w:rsidRPr="00E27104" w:rsidRDefault="00D24CF8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E27104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Justine Parks</w:t>
            </w:r>
          </w:p>
          <w:p w14:paraId="258D0A2C" w14:textId="77777777" w:rsidR="00CD72B3" w:rsidRDefault="00CD72B3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5627ECB" w14:textId="77777777" w:rsidR="00CD72B3" w:rsidRPr="005A3F60" w:rsidRDefault="00CD72B3" w:rsidP="005A3F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DA29153" w14:textId="53AB1571" w:rsidR="00D24CF8" w:rsidRPr="00E27104" w:rsidRDefault="00D24CF8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E27104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Christian</w:t>
            </w:r>
            <w:r w:rsidR="00E27104" w:rsidRPr="00E27104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 xml:space="preserve"> Saiz</w:t>
            </w:r>
          </w:p>
          <w:p w14:paraId="39410E4E" w14:textId="51AE95F2" w:rsidR="00D24CF8" w:rsidRDefault="00D24CF8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31BB4A4B" w14:textId="77777777" w:rsidR="006A7E3A" w:rsidRPr="00DB50D1" w:rsidRDefault="006A7E3A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0"/>
                <w:szCs w:val="10"/>
              </w:rPr>
            </w:pPr>
          </w:p>
          <w:p w14:paraId="461235CA" w14:textId="77777777" w:rsidR="00CD72B3" w:rsidRPr="00D86AE2" w:rsidRDefault="00CD72B3" w:rsidP="00D86A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24156A9F" w14:textId="77777777" w:rsidR="005A3F60" w:rsidRDefault="005A3F60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33CA2E69" w14:textId="1898F425" w:rsidR="00CD72B3" w:rsidRPr="005A3F60" w:rsidRDefault="00D24CF8" w:rsidP="005A3F60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E27104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Denis Pierrot</w:t>
            </w:r>
          </w:p>
          <w:p w14:paraId="78CA896D" w14:textId="77777777" w:rsidR="00D86AE2" w:rsidRDefault="00D86AE2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48B0D296" w14:textId="53B8EF8B" w:rsidR="00D24CF8" w:rsidRDefault="00D24CF8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David</w:t>
            </w:r>
            <w:r w:rsidR="00E27104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 xml:space="preserve"> Johns</w:t>
            </w:r>
          </w:p>
          <w:p w14:paraId="08602DE9" w14:textId="77777777" w:rsidR="00D24CF8" w:rsidRDefault="00D24CF8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/>
                <w:caps/>
                <w:color w:val="000000"/>
                <w:sz w:val="18"/>
                <w:szCs w:val="18"/>
              </w:rPr>
            </w:pPr>
          </w:p>
          <w:p w14:paraId="37A1CE80" w14:textId="097E1EC4" w:rsidR="001079AD" w:rsidRDefault="001079AD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/>
                <w:caps/>
                <w:color w:val="000000"/>
                <w:sz w:val="18"/>
                <w:szCs w:val="18"/>
              </w:rPr>
            </w:pPr>
          </w:p>
          <w:p w14:paraId="780A0497" w14:textId="77777777" w:rsidR="001079AD" w:rsidRPr="006A7E3A" w:rsidRDefault="001079AD" w:rsidP="001079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A7E3A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lastRenderedPageBreak/>
              <w:t>Tamaryn Morris</w:t>
            </w:r>
          </w:p>
          <w:p w14:paraId="466F0B1C" w14:textId="77777777" w:rsidR="001079AD" w:rsidRDefault="001079AD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/>
                <w:caps/>
                <w:color w:val="000000"/>
                <w:sz w:val="18"/>
                <w:szCs w:val="18"/>
              </w:rPr>
            </w:pPr>
          </w:p>
          <w:p w14:paraId="4D588FEF" w14:textId="6CCE0BA6" w:rsidR="001079AD" w:rsidRPr="006454A8" w:rsidRDefault="001079AD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/>
                <w:caps/>
                <w:color w:val="000000"/>
                <w:sz w:val="18"/>
                <w:szCs w:val="18"/>
              </w:rPr>
            </w:pPr>
          </w:p>
        </w:tc>
        <w:tc>
          <w:tcPr>
            <w:tcW w:w="1966" w:type="dxa"/>
            <w:tcBorders>
              <w:top w:val="single" w:sz="4" w:space="0" w:color="000000"/>
              <w:bottom w:val="single" w:sz="4" w:space="0" w:color="000000"/>
            </w:tcBorders>
          </w:tcPr>
          <w:p w14:paraId="1284F8AC" w14:textId="77777777" w:rsidR="00CD72B3" w:rsidRPr="006454A8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</w:rPr>
            </w:pPr>
          </w:p>
          <w:p w14:paraId="1244A0A6" w14:textId="77777777" w:rsidR="00CD72B3" w:rsidRPr="00F028AC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DD3C2B0" w14:textId="77777777" w:rsidR="00CD72B3" w:rsidRPr="006454A8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FE0D797" w14:textId="77777777" w:rsidR="00CD72B3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1FBBAD39" w14:textId="77777777" w:rsidR="00CD72B3" w:rsidRPr="006454A8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5381D02" w14:textId="73DA529C" w:rsidR="00357CC9" w:rsidRPr="006454A8" w:rsidRDefault="00357CC9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 xml:space="preserve">Henry Kleta </w:t>
            </w:r>
          </w:p>
          <w:p w14:paraId="54BD8D9F" w14:textId="77777777" w:rsidR="00357CC9" w:rsidRPr="006454A8" w:rsidRDefault="00357CC9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(VOSP Chair)</w:t>
            </w:r>
          </w:p>
          <w:p w14:paraId="591702A6" w14:textId="77777777" w:rsidR="00CD72B3" w:rsidRPr="00DB25F2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2CD8FCA" w14:textId="77777777" w:rsidR="00CD72B3" w:rsidRPr="006454A8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3123165" w14:textId="77777777" w:rsidR="00CD72B3" w:rsidRPr="006454A8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BFDB094" w14:textId="77777777" w:rsidR="00CD72B3" w:rsidRPr="006454A8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7E6C0324" w14:textId="77777777" w:rsidR="00CD72B3" w:rsidRPr="006454A8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2A2D5AE2" w14:textId="16316FD6" w:rsidR="00E46C8E" w:rsidRPr="006454A8" w:rsidRDefault="00747EDA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 xml:space="preserve">Henry Kleta </w:t>
            </w:r>
          </w:p>
          <w:p w14:paraId="0287B44B" w14:textId="5BB33584" w:rsidR="00747EDA" w:rsidRDefault="00747EDA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 xml:space="preserve">Henry Kleta </w:t>
            </w:r>
          </w:p>
          <w:p w14:paraId="7A581E74" w14:textId="3B096AC0" w:rsidR="00747EDA" w:rsidRDefault="00747EDA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lastRenderedPageBreak/>
              <w:t xml:space="preserve">Henry Kleta </w:t>
            </w:r>
          </w:p>
          <w:p w14:paraId="69352CD4" w14:textId="77777777" w:rsidR="00CD72B3" w:rsidRDefault="00747EDA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Henry Kleta</w:t>
            </w:r>
          </w:p>
          <w:p w14:paraId="500BD06E" w14:textId="77777777" w:rsidR="00CD72B3" w:rsidRDefault="00CD72B3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105C05C1" w14:textId="77777777" w:rsidR="00CD72B3" w:rsidRDefault="00CD72B3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2195463F" w14:textId="7047DFA7" w:rsidR="00747EDA" w:rsidRPr="00BC4540" w:rsidRDefault="00747EDA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5"/>
                <w:szCs w:val="15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 xml:space="preserve"> </w:t>
            </w:r>
          </w:p>
          <w:p w14:paraId="711209AE" w14:textId="1622F215" w:rsidR="00747EDA" w:rsidRPr="00CD72B3" w:rsidRDefault="00747EDA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 xml:space="preserve">Henry Kleta </w:t>
            </w:r>
          </w:p>
          <w:p w14:paraId="5882325C" w14:textId="33F36EE5" w:rsidR="002E51B6" w:rsidRPr="00747EDA" w:rsidRDefault="00747EDA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 xml:space="preserve">Henry Kleta </w:t>
            </w:r>
          </w:p>
          <w:p w14:paraId="58A08A9D" w14:textId="77777777" w:rsid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21F2A0FF" w14:textId="77777777" w:rsid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7417290E" w14:textId="77777777" w:rsid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1DF0E988" w14:textId="77777777" w:rsidR="001D02D0" w:rsidRDefault="001D02D0" w:rsidP="00D31F9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4351DFDE" w14:textId="5CD653AC" w:rsidR="00E46C8E" w:rsidRPr="00CD72B3" w:rsidRDefault="00E46C8E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CD72B3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 xml:space="preserve">Henry Kleta </w:t>
            </w:r>
          </w:p>
          <w:p w14:paraId="4C57F692" w14:textId="2FD718E5" w:rsidR="00CD72B3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69E2D88A" w14:textId="77777777" w:rsidR="00D86AE2" w:rsidRDefault="00D86AE2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59B126F" w14:textId="77777777" w:rsidR="00CD72B3" w:rsidRP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6EEF9F0" w14:textId="090DDC90" w:rsidR="00357CC9" w:rsidRDefault="00E27104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Justine Parks</w:t>
            </w:r>
          </w:p>
          <w:p w14:paraId="0EAAEE49" w14:textId="4E84119A" w:rsidR="00E27104" w:rsidRDefault="00E27104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3BA42BCB" w14:textId="3DFF3EB2" w:rsidR="00E27104" w:rsidRDefault="00E27104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0415132D" w14:textId="77777777" w:rsidR="005B6DDA" w:rsidRPr="005B6DDA" w:rsidRDefault="005B6DDA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0"/>
                <w:szCs w:val="10"/>
              </w:rPr>
            </w:pPr>
          </w:p>
          <w:p w14:paraId="1D04B71E" w14:textId="77777777" w:rsidR="00CD72B3" w:rsidRPr="00D86AE2" w:rsidRDefault="00CD72B3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22"/>
                <w:szCs w:val="22"/>
              </w:rPr>
            </w:pPr>
          </w:p>
          <w:p w14:paraId="5694526E" w14:textId="329BC5EC" w:rsidR="00DB50D1" w:rsidRDefault="00DB50D1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Justine Parks</w:t>
            </w:r>
          </w:p>
          <w:p w14:paraId="10401585" w14:textId="77777777" w:rsidR="00D86AE2" w:rsidRDefault="00D86AE2" w:rsidP="00D86AE2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5863921" w14:textId="77777777" w:rsidR="00D86AE2" w:rsidRPr="00D86AE2" w:rsidRDefault="00D86AE2" w:rsidP="00D86AE2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22"/>
                <w:szCs w:val="22"/>
              </w:rPr>
            </w:pPr>
          </w:p>
          <w:p w14:paraId="132B293E" w14:textId="22F4FD43" w:rsidR="00DB50D1" w:rsidRDefault="00DB50D1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Justine Parks</w:t>
            </w:r>
          </w:p>
          <w:p w14:paraId="70DA2610" w14:textId="77777777" w:rsidR="00CD72B3" w:rsidRDefault="00CD72B3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3B0B5B9E" w14:textId="09272803" w:rsidR="00CD72B3" w:rsidRDefault="00CD72B3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3E36AA25" w14:textId="77777777" w:rsidR="00D86AE2" w:rsidRDefault="00D86AE2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79D9FCD9" w14:textId="7BF32CD2" w:rsidR="00DB50D1" w:rsidRDefault="00DB50D1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Justine Parks</w:t>
            </w:r>
          </w:p>
          <w:p w14:paraId="038795FA" w14:textId="77777777" w:rsidR="00CD72B3" w:rsidRDefault="00CD72B3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558AD840" w14:textId="77777777" w:rsidR="00CD72B3" w:rsidRDefault="00CD72B3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3AC5FC0E" w14:textId="3E296816" w:rsidR="00DB50D1" w:rsidRDefault="00DB50D1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Justine Parks</w:t>
            </w:r>
          </w:p>
          <w:p w14:paraId="2009B9F2" w14:textId="77777777" w:rsidR="00357CC9" w:rsidRPr="00577AAE" w:rsidRDefault="00357CC9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22"/>
                <w:szCs w:val="22"/>
              </w:rPr>
            </w:pPr>
          </w:p>
          <w:p w14:paraId="20FF9960" w14:textId="77777777" w:rsidR="00EB01B2" w:rsidRPr="00EB01B2" w:rsidRDefault="00EB01B2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0"/>
                <w:szCs w:val="10"/>
              </w:rPr>
            </w:pPr>
          </w:p>
          <w:p w14:paraId="1D33699B" w14:textId="77777777" w:rsidR="00CD72B3" w:rsidRDefault="00CD72B3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1F20A7B2" w14:textId="77777777" w:rsidR="005A3F60" w:rsidRDefault="005A3F60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2E0E68A9" w14:textId="3EDAF4C0" w:rsidR="00CD72B3" w:rsidRDefault="00EB01B2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Justine Parks</w:t>
            </w:r>
          </w:p>
          <w:p w14:paraId="02392455" w14:textId="77777777" w:rsidR="00CD72B3" w:rsidRDefault="00CD72B3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404905CB" w14:textId="2D2F81FD" w:rsidR="00EB01B2" w:rsidRDefault="00EB01B2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Justine Parks</w:t>
            </w:r>
          </w:p>
          <w:p w14:paraId="129A955D" w14:textId="4F60CB14" w:rsidR="001079AD" w:rsidRDefault="001079AD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4F5BA43E" w14:textId="09B8C089" w:rsidR="001079AD" w:rsidRDefault="001079AD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0EF6A385" w14:textId="77777777" w:rsidR="001079AD" w:rsidRDefault="001079AD" w:rsidP="001079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lastRenderedPageBreak/>
              <w:t>Justine Parks</w:t>
            </w:r>
          </w:p>
          <w:p w14:paraId="0FBEEB5D" w14:textId="77777777" w:rsidR="001079AD" w:rsidRDefault="001079AD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31F4B13E" w14:textId="302F4890" w:rsidR="00EB01B2" w:rsidRPr="006454A8" w:rsidRDefault="00EB01B2" w:rsidP="00DB50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</w:tc>
        <w:tc>
          <w:tcPr>
            <w:tcW w:w="1861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DF136CD" w14:textId="77777777" w:rsidR="00CD72B3" w:rsidRPr="006454A8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</w:rPr>
            </w:pPr>
          </w:p>
          <w:p w14:paraId="29D0412C" w14:textId="77777777" w:rsidR="00CD72B3" w:rsidRPr="00F028AC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356101A3" w14:textId="77777777" w:rsidR="00CD72B3" w:rsidRPr="006454A8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5889D15" w14:textId="77777777" w:rsidR="00CD72B3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44FF2AC9" w14:textId="77777777" w:rsidR="00CD72B3" w:rsidRPr="006454A8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3C05531E" w14:textId="494ABD2D" w:rsidR="00357CC9" w:rsidRPr="006454A8" w:rsidRDefault="00D81617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S.T. Chan</w:t>
            </w:r>
          </w:p>
          <w:p w14:paraId="319A42EE" w14:textId="77777777" w:rsidR="00F55DDE" w:rsidRPr="006454A8" w:rsidRDefault="00F55DDE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10C18A12" w14:textId="77777777" w:rsidR="00CD72B3" w:rsidRPr="00DB25F2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BDA901B" w14:textId="77777777" w:rsidR="00CD72B3" w:rsidRPr="006454A8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3AD74529" w14:textId="77777777" w:rsidR="00CD72B3" w:rsidRPr="006454A8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F84F85A" w14:textId="77777777" w:rsidR="00CD72B3" w:rsidRPr="006454A8" w:rsidRDefault="00CD72B3" w:rsidP="00CD72B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5B389951" w14:textId="77777777" w:rsidR="00CD72B3" w:rsidRPr="006454A8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741BFDE4" w14:textId="77777777" w:rsidR="00747EDA" w:rsidRPr="006454A8" w:rsidRDefault="00747EDA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S.T. Chan</w:t>
            </w:r>
          </w:p>
          <w:p w14:paraId="13637C80" w14:textId="77777777" w:rsidR="00747EDA" w:rsidRPr="006454A8" w:rsidRDefault="00747EDA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S.T. Chan</w:t>
            </w:r>
          </w:p>
          <w:p w14:paraId="50248003" w14:textId="735123D6" w:rsidR="00E46C8E" w:rsidRPr="006454A8" w:rsidRDefault="00747EDA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lastRenderedPageBreak/>
              <w:t>S.T. Chan</w:t>
            </w:r>
          </w:p>
          <w:p w14:paraId="70E81B12" w14:textId="77777777" w:rsidR="00747EDA" w:rsidRPr="006454A8" w:rsidRDefault="00747EDA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S.T. Chan</w:t>
            </w:r>
          </w:p>
          <w:p w14:paraId="2A42D177" w14:textId="77777777" w:rsid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606A7C99" w14:textId="77777777" w:rsidR="00CD72B3" w:rsidRDefault="00CD72B3" w:rsidP="00CD7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37131A96" w14:textId="77777777" w:rsidR="004B53AB" w:rsidRPr="00BC4540" w:rsidRDefault="004B53AB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5"/>
                <w:szCs w:val="15"/>
              </w:rPr>
            </w:pPr>
          </w:p>
          <w:p w14:paraId="29737B96" w14:textId="55ADD7EF" w:rsidR="006454A8" w:rsidRPr="00CD72B3" w:rsidRDefault="00747EDA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S.T. Chan</w:t>
            </w:r>
          </w:p>
          <w:p w14:paraId="0B9125D3" w14:textId="77777777" w:rsidR="00747EDA" w:rsidRPr="006454A8" w:rsidRDefault="00747EDA" w:rsidP="00747E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S.T. Chan</w:t>
            </w:r>
          </w:p>
          <w:p w14:paraId="7C2B1E3D" w14:textId="77777777" w:rsidR="002F2C62" w:rsidRDefault="002F2C62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1FF603D6" w14:textId="77777777" w:rsidR="00D24CF8" w:rsidRDefault="00D24CF8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218BDB84" w14:textId="77777777" w:rsidR="00747EDA" w:rsidRDefault="00747EDA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4E942D5E" w14:textId="77777777" w:rsidR="00CD72B3" w:rsidRDefault="00CD72B3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2C97D700" w14:textId="31E8E489" w:rsidR="002E51B6" w:rsidRDefault="00E46C8E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S.T. Chan</w:t>
            </w:r>
          </w:p>
          <w:p w14:paraId="044705C1" w14:textId="77777777" w:rsidR="001D02D0" w:rsidRDefault="001D02D0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2B8CAB53" w14:textId="77777777" w:rsidR="001D02D0" w:rsidRDefault="001D02D0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6A008EF1" w14:textId="77777777" w:rsidR="00DB50D1" w:rsidRDefault="00DB50D1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782211B5" w14:textId="1BB42BC9" w:rsidR="00357CC9" w:rsidRDefault="00E27104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Tamaryn Morris</w:t>
            </w:r>
          </w:p>
          <w:p w14:paraId="157D26D3" w14:textId="77777777" w:rsidR="00E27104" w:rsidRDefault="00E27104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2C048B09" w14:textId="5CF1B782" w:rsidR="00E27104" w:rsidRDefault="00E27104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4019D383" w14:textId="77777777" w:rsidR="00577AAE" w:rsidRPr="005B6DDA" w:rsidRDefault="00577AAE" w:rsidP="00D31F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0"/>
                <w:szCs w:val="10"/>
              </w:rPr>
            </w:pPr>
          </w:p>
          <w:p w14:paraId="4D412EC4" w14:textId="77777777" w:rsidR="00CD72B3" w:rsidRPr="00D86AE2" w:rsidRDefault="00CD72B3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22"/>
                <w:szCs w:val="22"/>
              </w:rPr>
            </w:pPr>
          </w:p>
          <w:p w14:paraId="03CBC269" w14:textId="58F1BF35" w:rsidR="00EB01B2" w:rsidRDefault="00EB01B2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Tamaryn Morris</w:t>
            </w:r>
          </w:p>
          <w:p w14:paraId="094A681B" w14:textId="77777777" w:rsidR="00D86AE2" w:rsidRDefault="00D86AE2" w:rsidP="00D86AE2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688815E" w14:textId="77777777" w:rsidR="00D86AE2" w:rsidRPr="00D86AE2" w:rsidRDefault="00D86AE2" w:rsidP="00D86AE2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22"/>
                <w:szCs w:val="22"/>
              </w:rPr>
            </w:pPr>
          </w:p>
          <w:p w14:paraId="3AEDD816" w14:textId="68FC1670" w:rsidR="00EB01B2" w:rsidRDefault="00EB01B2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Tamaryn Morris</w:t>
            </w:r>
          </w:p>
          <w:p w14:paraId="049EE253" w14:textId="77777777" w:rsidR="00CD72B3" w:rsidRDefault="00CD72B3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3BF22590" w14:textId="77777777" w:rsidR="00CD72B3" w:rsidRDefault="00CD72B3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3699422C" w14:textId="77777777" w:rsidR="00D86AE2" w:rsidRDefault="00D86AE2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5187A8B2" w14:textId="522A29FA" w:rsidR="00EB01B2" w:rsidRDefault="00EB01B2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Tamaryn Morris</w:t>
            </w:r>
          </w:p>
          <w:p w14:paraId="04A0899C" w14:textId="77777777" w:rsidR="00CD72B3" w:rsidRDefault="00CD72B3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6E54B8C5" w14:textId="77777777" w:rsidR="00CD72B3" w:rsidRDefault="00CD72B3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5C5F934C" w14:textId="402F36C3" w:rsidR="00EB01B2" w:rsidRDefault="00EB01B2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Tamaryn Morris</w:t>
            </w:r>
          </w:p>
          <w:p w14:paraId="172BE4C7" w14:textId="09F45FB2" w:rsidR="00EB01B2" w:rsidRDefault="00EB01B2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0"/>
                <w:szCs w:val="10"/>
              </w:rPr>
            </w:pPr>
          </w:p>
          <w:p w14:paraId="6A71A0F9" w14:textId="77777777" w:rsidR="00EB01B2" w:rsidRPr="00577AAE" w:rsidRDefault="00EB01B2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22"/>
                <w:szCs w:val="22"/>
              </w:rPr>
            </w:pPr>
          </w:p>
          <w:p w14:paraId="3A4A67D5" w14:textId="77777777" w:rsidR="00CD72B3" w:rsidRDefault="00CD72B3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442E43AD" w14:textId="77777777" w:rsidR="005A3F60" w:rsidRDefault="005A3F60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5E2C0891" w14:textId="70EC4443" w:rsidR="00CD72B3" w:rsidRDefault="00EB01B2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Tamaryn Morris</w:t>
            </w:r>
          </w:p>
          <w:p w14:paraId="063370B6" w14:textId="77777777" w:rsidR="00CD72B3" w:rsidRDefault="00CD72B3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51EA2629" w14:textId="5A5190F8" w:rsidR="00EB01B2" w:rsidRDefault="00EB01B2" w:rsidP="00EB01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Tamaryn Morris</w:t>
            </w:r>
          </w:p>
          <w:p w14:paraId="2C9FC8F4" w14:textId="77777777" w:rsidR="00E27104" w:rsidRDefault="00E27104" w:rsidP="00DB50D1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05DD190C" w14:textId="77777777" w:rsidR="001079AD" w:rsidRDefault="001079AD" w:rsidP="00DB50D1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0E168BEC" w14:textId="77777777" w:rsidR="001079AD" w:rsidRDefault="001079AD" w:rsidP="001079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lastRenderedPageBreak/>
              <w:t>Tamaryn Morris</w:t>
            </w:r>
          </w:p>
          <w:p w14:paraId="48B5C614" w14:textId="08ECF76F" w:rsidR="001079AD" w:rsidRPr="006454A8" w:rsidRDefault="001079AD" w:rsidP="00DB50D1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1"/>
              </w:tabs>
              <w:ind w:left="178" w:right="183" w:hanging="142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</w:tc>
      </w:tr>
      <w:tr w:rsidR="00E97763" w:rsidRPr="00A81024" w14:paraId="7C388D64" w14:textId="77777777" w:rsidTr="00CE0482">
        <w:trPr>
          <w:trHeight w:val="440"/>
        </w:trPr>
        <w:tc>
          <w:tcPr>
            <w:tcW w:w="1696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</w:tcPr>
          <w:p w14:paraId="6BC7353A" w14:textId="77777777" w:rsidR="00302798" w:rsidRPr="00B7077A" w:rsidRDefault="00302798" w:rsidP="00E9776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</w:pPr>
          </w:p>
          <w:p w14:paraId="0CD6E3CF" w14:textId="623A25C1" w:rsidR="00E97763" w:rsidRPr="00B7077A" w:rsidRDefault="00E97763" w:rsidP="00E9776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B7077A"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  <w:t xml:space="preserve">11:15 </w:t>
            </w:r>
            <w:r w:rsidRPr="00B7077A">
              <w:rPr>
                <w:rFonts w:ascii="Verdana" w:eastAsia="Verdana" w:hAnsi="Verdana" w:cstheme="minorHAnsi"/>
                <w:b/>
                <w:sz w:val="18"/>
                <w:szCs w:val="18"/>
              </w:rPr>
              <w:t xml:space="preserve">– </w:t>
            </w:r>
            <w:r w:rsidRPr="00B7077A"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  <w:t>11:45</w:t>
            </w:r>
          </w:p>
        </w:tc>
        <w:tc>
          <w:tcPr>
            <w:tcW w:w="565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6489530A" w14:textId="77777777" w:rsidR="00302798" w:rsidRDefault="00E97763" w:rsidP="00E9776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Verdana" w:cs="Verdana"/>
                <w:b/>
                <w:color w:val="000000"/>
                <w:sz w:val="18"/>
                <w:szCs w:val="18"/>
              </w:rPr>
            </w:pPr>
            <w:r w:rsidRPr="00A81024">
              <w:rPr>
                <w:rFonts w:eastAsia="Verdana" w:cs="Verdana"/>
                <w:b/>
                <w:color w:val="000000"/>
                <w:sz w:val="18"/>
                <w:szCs w:val="18"/>
              </w:rPr>
              <w:t xml:space="preserve">     </w:t>
            </w:r>
          </w:p>
          <w:p w14:paraId="2AEE3B24" w14:textId="34A6E684" w:rsidR="00E97763" w:rsidRPr="00B7077A" w:rsidRDefault="00E97763" w:rsidP="00B707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307"/>
              <w:rPr>
                <w:rFonts w:ascii="Verdana" w:eastAsia="Verdana" w:hAnsi="Verdana" w:cs="Verdana"/>
                <w:b/>
                <w:caps/>
                <w:color w:val="000000"/>
                <w:sz w:val="20"/>
                <w:szCs w:val="20"/>
              </w:rPr>
            </w:pPr>
            <w:r w:rsidRPr="00A81024">
              <w:rPr>
                <w:rFonts w:eastAsia="Verdana" w:cs="Verdana"/>
                <w:b/>
                <w:color w:val="000000"/>
                <w:sz w:val="18"/>
                <w:szCs w:val="18"/>
              </w:rPr>
              <w:t xml:space="preserve"> </w:t>
            </w:r>
            <w:r w:rsidR="00B7077A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BREAKOUT SESSION REPORTS</w:t>
            </w:r>
          </w:p>
        </w:tc>
        <w:tc>
          <w:tcPr>
            <w:tcW w:w="2145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5367684E" w14:textId="77777777" w:rsidR="00302798" w:rsidRPr="002F2C62" w:rsidRDefault="00302798" w:rsidP="00E9776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8B7E680" w14:textId="03439994" w:rsidR="00E97763" w:rsidRPr="002F2C62" w:rsidRDefault="00E97763" w:rsidP="00E97763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2F2C62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Henry Kleta</w:t>
            </w:r>
            <w:r w:rsidR="00CE0482" w:rsidRPr="002F2C62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 xml:space="preserve"> &amp;</w:t>
            </w:r>
          </w:p>
          <w:p w14:paraId="47812965" w14:textId="77777777" w:rsidR="00E97763" w:rsidRDefault="00E97763" w:rsidP="00B2227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2F2C62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Tamaryn Morris</w:t>
            </w:r>
          </w:p>
          <w:p w14:paraId="105F9DBC" w14:textId="6AF80267" w:rsidR="000737E1" w:rsidRPr="002F2C62" w:rsidRDefault="000737E1" w:rsidP="00B2227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</w:tc>
        <w:tc>
          <w:tcPr>
            <w:tcW w:w="1966" w:type="dxa"/>
            <w:tcBorders>
              <w:top w:val="single" w:sz="4" w:space="0" w:color="000000"/>
              <w:bottom w:val="single" w:sz="4" w:space="0" w:color="000000"/>
            </w:tcBorders>
          </w:tcPr>
          <w:p w14:paraId="037550E6" w14:textId="77777777" w:rsidR="00302798" w:rsidRPr="002F2C62" w:rsidRDefault="00302798" w:rsidP="00E9776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3F32FDFA" w14:textId="41195241" w:rsidR="00E97763" w:rsidRPr="002F2C62" w:rsidRDefault="00CE0482" w:rsidP="00E9776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2F2C62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Martin Kramp</w:t>
            </w:r>
          </w:p>
        </w:tc>
        <w:tc>
          <w:tcPr>
            <w:tcW w:w="1861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CB34B1D" w14:textId="77777777" w:rsidR="00302798" w:rsidRPr="002F2C62" w:rsidRDefault="00302798" w:rsidP="00CE0482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22F4E975" w14:textId="46AD2D65" w:rsidR="00CE0482" w:rsidRPr="002F2C62" w:rsidRDefault="00CE0482" w:rsidP="00CE0482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2" w:right="183" w:firstLine="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2F2C62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  <w:p w14:paraId="22464101" w14:textId="34D67936" w:rsidR="00E97763" w:rsidRPr="002F2C62" w:rsidRDefault="00E97763" w:rsidP="00E9776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</w:tc>
      </w:tr>
      <w:tr w:rsidR="00357CC9" w:rsidRPr="006454A8" w14:paraId="3BA081BC" w14:textId="77777777" w:rsidTr="00CE0482">
        <w:trPr>
          <w:trHeight w:val="440"/>
        </w:trPr>
        <w:tc>
          <w:tcPr>
            <w:tcW w:w="1696" w:type="dxa"/>
            <w:tcBorders>
              <w:top w:val="single" w:sz="4" w:space="0" w:color="000000"/>
              <w:left w:val="single" w:sz="18" w:space="0" w:color="000000"/>
              <w:bottom w:val="single" w:sz="18" w:space="0" w:color="000000"/>
            </w:tcBorders>
          </w:tcPr>
          <w:p w14:paraId="0C8FA5A7" w14:textId="77777777" w:rsidR="00CC7B16" w:rsidRPr="006454A8" w:rsidRDefault="00CC7B16" w:rsidP="00FF50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color w:val="000000"/>
              </w:rPr>
            </w:pPr>
          </w:p>
          <w:p w14:paraId="6CB2E0E6" w14:textId="0E91DB1D" w:rsidR="00357CC9" w:rsidRPr="006454A8" w:rsidRDefault="00357CC9" w:rsidP="00FF50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11:45 </w:t>
            </w: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 xml:space="preserve">– </w:t>
            </w: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12:00 </w:t>
            </w:r>
          </w:p>
          <w:p w14:paraId="26014474" w14:textId="77777777" w:rsidR="00A35438" w:rsidRPr="006454A8" w:rsidRDefault="00A35438" w:rsidP="00FF508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 </w:t>
            </w:r>
          </w:p>
          <w:p w14:paraId="00FF7DA2" w14:textId="77777777" w:rsidR="00CC7B16" w:rsidRPr="006454A8" w:rsidRDefault="00CC7B16" w:rsidP="00FF508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jc w:val="center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20A2F263" w14:textId="1210BBAD" w:rsidR="00CC7B16" w:rsidRPr="006454A8" w:rsidRDefault="00CC7B16" w:rsidP="00FF508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jc w:val="center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26FC9312" w14:textId="42A2EE5C" w:rsidR="00A81024" w:rsidRPr="006454A8" w:rsidRDefault="00A81024" w:rsidP="00FF508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jc w:val="center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7F9F0A92" w14:textId="04B5ADBC" w:rsidR="00A81024" w:rsidRDefault="00A81024" w:rsidP="00FF508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jc w:val="center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48D6B0C1" w14:textId="6F47C370" w:rsidR="009D0255" w:rsidRDefault="009D0255" w:rsidP="00FF508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jc w:val="center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2F218C09" w14:textId="77777777" w:rsidR="009D0255" w:rsidRPr="006454A8" w:rsidRDefault="009D0255" w:rsidP="00FF508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jc w:val="center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3979C70F" w14:textId="77777777" w:rsidR="00A81024" w:rsidRPr="006454A8" w:rsidRDefault="00A81024" w:rsidP="00FF508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jc w:val="center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79B6A53F" w14:textId="64836ABE" w:rsidR="00357CC9" w:rsidRPr="006454A8" w:rsidRDefault="00357CC9" w:rsidP="00FF508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"/>
              <w:jc w:val="center"/>
              <w:rPr>
                <w:rFonts w:ascii="Verdana" w:eastAsia="Verdana" w:hAnsi="Verdana" w:cs="Verdana"/>
                <w:b/>
                <w:caps/>
                <w:color w:val="000000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End of third day</w:t>
            </w:r>
          </w:p>
        </w:tc>
        <w:tc>
          <w:tcPr>
            <w:tcW w:w="5652" w:type="dxa"/>
            <w:tcBorders>
              <w:top w:val="single" w:sz="4" w:space="0" w:color="000000"/>
              <w:bottom w:val="single" w:sz="18" w:space="0" w:color="000000"/>
            </w:tcBorders>
            <w:shd w:val="clear" w:color="auto" w:fill="auto"/>
          </w:tcPr>
          <w:p w14:paraId="3D60C68E" w14:textId="77777777" w:rsidR="00CC7B16" w:rsidRPr="006454A8" w:rsidRDefault="00CC7B16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34"/>
              <w:rPr>
                <w:rFonts w:ascii="Verdana" w:eastAsia="Verdana" w:hAnsi="Verdana" w:cs="Verdana"/>
                <w:bCs/>
                <w:color w:val="000000"/>
              </w:rPr>
            </w:pPr>
          </w:p>
          <w:p w14:paraId="1CBBE416" w14:textId="4CE30C6E" w:rsidR="00357CC9" w:rsidRPr="006454A8" w:rsidRDefault="00357CC9" w:rsidP="00CD76B8">
            <w:pPr>
              <w:pStyle w:val="ListParagraph"/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48" w:hanging="474"/>
              <w:rPr>
                <w:rFonts w:ascii="Verdana" w:eastAsia="Verdana" w:hAnsi="Verdana" w:cs="Verdana"/>
                <w:bCs/>
                <w:color w:val="000000"/>
              </w:rPr>
            </w:pPr>
            <w:r w:rsidRPr="006454A8">
              <w:rPr>
                <w:rFonts w:ascii="Verdana" w:eastAsia="Verdana" w:hAnsi="Verdana" w:cs="Verdana"/>
                <w:b/>
                <w:caps/>
                <w:color w:val="000000"/>
              </w:rPr>
              <w:t>Executive Board Status</w:t>
            </w:r>
            <w:r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 </w:t>
            </w:r>
            <w:r w:rsidRPr="006454A8"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  <w:t xml:space="preserve"> </w:t>
            </w:r>
          </w:p>
          <w:p w14:paraId="2A9E1289" w14:textId="26398C78" w:rsidR="00CC7B16" w:rsidRPr="00FD1748" w:rsidRDefault="00357CC9" w:rsidP="00CC7B1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="Verdana" w:eastAsia="Verdana" w:hAnsi="Verdana" w:cs="Verdana"/>
                <w:b/>
                <w:i/>
                <w:iCs/>
                <w:color w:val="000000"/>
                <w:sz w:val="18"/>
                <w:szCs w:val="18"/>
              </w:rPr>
            </w:pPr>
            <w:r w:rsidRPr="00FD1748">
              <w:rPr>
                <w:rFonts w:ascii="Verdana" w:eastAsia="Verdana" w:hAnsi="Verdana" w:cs="Verdana"/>
                <w:b/>
                <w:i/>
                <w:iCs/>
                <w:color w:val="000000"/>
                <w:sz w:val="18"/>
                <w:szCs w:val="18"/>
              </w:rPr>
              <w:t xml:space="preserve">(Including Election of SOT and Panel chairs, vice- and co-chairs, SOT and SOT-EB Terms of Reference) </w:t>
            </w:r>
          </w:p>
          <w:p w14:paraId="17C21DCB" w14:textId="3AAA196C" w:rsidR="00357CC9" w:rsidRPr="006454A8" w:rsidRDefault="00357CC9" w:rsidP="00CC7B1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  <w:t xml:space="preserve"> </w:t>
            </w:r>
          </w:p>
          <w:p w14:paraId="746BD7AE" w14:textId="77467295" w:rsidR="00357CC9" w:rsidRPr="006454A8" w:rsidRDefault="00357CC9" w:rsidP="00394A4D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299" w:hanging="939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SOT Financial Report</w:t>
            </w:r>
          </w:p>
          <w:p w14:paraId="64A6A36E" w14:textId="77777777" w:rsidR="00C051E5" w:rsidRPr="006454A8" w:rsidRDefault="00C051E5" w:rsidP="00C051E5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</w:p>
          <w:p w14:paraId="290827DD" w14:textId="67D8A2FA" w:rsidR="00357CC9" w:rsidRPr="006454A8" w:rsidRDefault="00357CC9" w:rsidP="00FD1748">
            <w:pPr>
              <w:pStyle w:val="ListParagraph"/>
              <w:widowControl w:val="0"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299" w:hanging="939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SOT Implementation Strategy</w:t>
            </w:r>
          </w:p>
          <w:p w14:paraId="347E0326" w14:textId="77777777" w:rsidR="003A29AD" w:rsidRDefault="003A29AD" w:rsidP="00CD5B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</w:pPr>
          </w:p>
          <w:p w14:paraId="614BA484" w14:textId="2F6B7B27" w:rsidR="009D0255" w:rsidRPr="009D0255" w:rsidRDefault="009D0255" w:rsidP="009D02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  <w:t xml:space="preserve">( 2.16 </w:t>
            </w:r>
            <w:r w:rsidRPr="009D0255"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  <w:t xml:space="preserve">National Report </w:t>
            </w:r>
            <w:r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  <w:t>16</w:t>
            </w:r>
            <w:r w:rsidRPr="009D0255"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  <w:t xml:space="preserve"> – New Zealand </w:t>
            </w:r>
            <w:r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  <w:t>)</w:t>
            </w:r>
            <w:r w:rsidRPr="009D0255"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  <w:t xml:space="preserve">                                          </w:t>
            </w:r>
          </w:p>
          <w:p w14:paraId="7A0BC5CC" w14:textId="5D58D8B2" w:rsidR="009D0255" w:rsidRPr="006454A8" w:rsidRDefault="009D0255" w:rsidP="00CD5B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</w:pPr>
          </w:p>
        </w:tc>
        <w:tc>
          <w:tcPr>
            <w:tcW w:w="2145" w:type="dxa"/>
            <w:gridSpan w:val="2"/>
            <w:tcBorders>
              <w:top w:val="single" w:sz="4" w:space="0" w:color="000000"/>
              <w:bottom w:val="single" w:sz="18" w:space="0" w:color="000000"/>
            </w:tcBorders>
          </w:tcPr>
          <w:p w14:paraId="3A2B3C93" w14:textId="77777777" w:rsidR="00256D55" w:rsidRPr="00987BFE" w:rsidRDefault="00256D55" w:rsidP="00C051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</w:rPr>
            </w:pPr>
          </w:p>
          <w:p w14:paraId="15B92AC6" w14:textId="77777777" w:rsidR="003A29AD" w:rsidRPr="006454A8" w:rsidRDefault="003A29AD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 xml:space="preserve">Darin Figurskey </w:t>
            </w:r>
          </w:p>
          <w:p w14:paraId="30FD35E9" w14:textId="77777777" w:rsidR="00C051E5" w:rsidRPr="006454A8" w:rsidRDefault="00C051E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3142826" w14:textId="77777777" w:rsidR="00C051E5" w:rsidRPr="006454A8" w:rsidRDefault="00C051E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671213D" w14:textId="1D152018" w:rsidR="00987BFE" w:rsidRPr="00577AAE" w:rsidRDefault="00987BFE" w:rsidP="00577A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4E7CF7A8" w14:textId="77777777" w:rsidR="00987BFE" w:rsidRDefault="00987BFE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858D667" w14:textId="411DEAD2" w:rsidR="00357CC9" w:rsidRPr="006454A8" w:rsidRDefault="00357CC9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Darin Figurskey</w:t>
            </w:r>
          </w:p>
          <w:p w14:paraId="41634815" w14:textId="77777777" w:rsidR="00C051E5" w:rsidRPr="006454A8" w:rsidRDefault="00C051E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4C3285E" w14:textId="7651F650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Darin Figurskey</w:t>
            </w:r>
          </w:p>
          <w:p w14:paraId="30B029D5" w14:textId="37060A88" w:rsidR="00256D55" w:rsidRPr="006454A8" w:rsidRDefault="00256D55" w:rsidP="00357CC9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0"/>
              <w:rPr>
                <w:rFonts w:ascii="Verdana" w:eastAsia="Verdana" w:hAnsi="Verdana" w:cstheme="minorHAnsi"/>
                <w:b/>
                <w:caps/>
                <w:color w:val="000000"/>
                <w:sz w:val="18"/>
                <w:szCs w:val="18"/>
              </w:rPr>
            </w:pPr>
          </w:p>
        </w:tc>
        <w:tc>
          <w:tcPr>
            <w:tcW w:w="1966" w:type="dxa"/>
            <w:tcBorders>
              <w:top w:val="single" w:sz="4" w:space="0" w:color="000000"/>
              <w:bottom w:val="single" w:sz="18" w:space="0" w:color="000000"/>
            </w:tcBorders>
          </w:tcPr>
          <w:p w14:paraId="3B875CC8" w14:textId="77777777" w:rsidR="00CC7B16" w:rsidRPr="00987BFE" w:rsidRDefault="00CC7B16" w:rsidP="003A29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00B050"/>
              </w:rPr>
            </w:pPr>
          </w:p>
          <w:p w14:paraId="2DF1D586" w14:textId="0E4D0361" w:rsidR="003A29AD" w:rsidRPr="006454A8" w:rsidRDefault="003A29AD" w:rsidP="003A29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Sarah North</w:t>
            </w:r>
          </w:p>
          <w:p w14:paraId="6FB355F6" w14:textId="77777777" w:rsidR="00C051E5" w:rsidRPr="006454A8" w:rsidRDefault="00C051E5" w:rsidP="00357C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6574D19D" w14:textId="77777777" w:rsidR="00C051E5" w:rsidRPr="006454A8" w:rsidRDefault="00C051E5" w:rsidP="00357C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4BAE3367" w14:textId="74F6D799" w:rsidR="00987BFE" w:rsidRDefault="00987BFE" w:rsidP="00357C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3CB9F8FA" w14:textId="77777777" w:rsidR="00987BFE" w:rsidRDefault="00987BFE" w:rsidP="00357C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6E2D4AF5" w14:textId="5C5F5319" w:rsidR="00256D55" w:rsidRPr="006454A8" w:rsidRDefault="00C051E5" w:rsidP="00357C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S</w:t>
            </w:r>
            <w:r w:rsidR="00256D55"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arah North</w:t>
            </w:r>
          </w:p>
          <w:p w14:paraId="2C8D6520" w14:textId="77777777" w:rsidR="00C051E5" w:rsidRPr="006454A8" w:rsidRDefault="00C051E5" w:rsidP="00357C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55D4CB9D" w14:textId="18D1328F" w:rsidR="00256D55" w:rsidRPr="006454A8" w:rsidRDefault="00256D55" w:rsidP="00357C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Sarah North</w:t>
            </w:r>
          </w:p>
          <w:p w14:paraId="705B7896" w14:textId="77777777" w:rsidR="00C051E5" w:rsidRPr="006454A8" w:rsidRDefault="00C051E5" w:rsidP="00F55D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  <w:p w14:paraId="2875438A" w14:textId="3D4C6686" w:rsidR="00256D55" w:rsidRPr="006454A8" w:rsidRDefault="00256D55" w:rsidP="00F55D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</w:p>
        </w:tc>
        <w:tc>
          <w:tcPr>
            <w:tcW w:w="1861" w:type="dxa"/>
            <w:tcBorders>
              <w:top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37D661E2" w14:textId="77777777" w:rsidR="00256D55" w:rsidRPr="006454A8" w:rsidRDefault="00256D55" w:rsidP="00256D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</w:rPr>
            </w:pPr>
          </w:p>
          <w:p w14:paraId="5D81A18B" w14:textId="06794743" w:rsidR="003A29AD" w:rsidRPr="006454A8" w:rsidRDefault="003A29AD" w:rsidP="003A29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J-B Cohuet</w:t>
            </w:r>
          </w:p>
          <w:p w14:paraId="7269F378" w14:textId="77777777" w:rsidR="00C051E5" w:rsidRPr="006454A8" w:rsidRDefault="00C051E5" w:rsidP="00256D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66DE3988" w14:textId="77777777" w:rsidR="00C051E5" w:rsidRPr="006454A8" w:rsidRDefault="00C051E5" w:rsidP="00256D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734F90C2" w14:textId="4E7154BE" w:rsidR="00987BFE" w:rsidRDefault="00987BFE" w:rsidP="00256D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6CCCD703" w14:textId="77777777" w:rsidR="00987BFE" w:rsidRDefault="00987BFE" w:rsidP="00256D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2ADAF6B1" w14:textId="3A5F787C" w:rsidR="00256D55" w:rsidRPr="006454A8" w:rsidRDefault="00256D55" w:rsidP="00256D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J-B Cohuet</w:t>
            </w:r>
          </w:p>
          <w:p w14:paraId="491F1EF4" w14:textId="77777777" w:rsidR="00C051E5" w:rsidRPr="006454A8" w:rsidRDefault="00C051E5" w:rsidP="00256D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4098DBBB" w14:textId="476D59E9" w:rsidR="00256D55" w:rsidRPr="006454A8" w:rsidRDefault="00256D55" w:rsidP="00256D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J-B Cohuet</w:t>
            </w:r>
          </w:p>
          <w:p w14:paraId="08A8C1BD" w14:textId="77777777" w:rsidR="00C051E5" w:rsidRPr="006454A8" w:rsidRDefault="00C051E5" w:rsidP="00357C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4CC715CD" w14:textId="691257C1" w:rsidR="00CC7B16" w:rsidRPr="006454A8" w:rsidRDefault="00CC7B16" w:rsidP="00CD5B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hAnsi="Verdana"/>
                <w:lang w:eastAsia="en-US"/>
              </w:rPr>
            </w:pPr>
          </w:p>
        </w:tc>
      </w:tr>
    </w:tbl>
    <w:p w14:paraId="1F93B914" w14:textId="404A1105" w:rsidR="00360838" w:rsidRDefault="000B710F" w:rsidP="000B710F">
      <w:pPr>
        <w:pStyle w:val="WMOBodyText"/>
        <w:spacing w:before="0"/>
        <w:rPr>
          <w:rFonts w:ascii="Verdana" w:hAnsi="Verdana"/>
          <w:sz w:val="32"/>
          <w:szCs w:val="32"/>
          <w:lang w:eastAsia="en-US"/>
        </w:rPr>
      </w:pPr>
      <w:r w:rsidRPr="006454A8">
        <w:rPr>
          <w:rFonts w:ascii="Verdana" w:hAnsi="Verdana"/>
          <w:sz w:val="10"/>
          <w:szCs w:val="10"/>
          <w:lang w:eastAsia="en-US"/>
        </w:rPr>
        <w:br w:type="textWrapping" w:clear="all"/>
      </w:r>
    </w:p>
    <w:p w14:paraId="5875B38F" w14:textId="77777777" w:rsidR="0057466B" w:rsidRPr="006454A8" w:rsidRDefault="0057466B" w:rsidP="000B710F">
      <w:pPr>
        <w:pStyle w:val="WMOBodyText"/>
        <w:spacing w:before="0"/>
        <w:rPr>
          <w:rFonts w:ascii="Verdana" w:hAnsi="Verdana"/>
          <w:sz w:val="32"/>
          <w:szCs w:val="32"/>
          <w:lang w:eastAsia="en-US"/>
        </w:rPr>
      </w:pPr>
    </w:p>
    <w:tbl>
      <w:tblPr>
        <w:tblW w:w="13252" w:type="dxa"/>
        <w:tblInd w:w="137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701"/>
        <w:gridCol w:w="5652"/>
        <w:gridCol w:w="2126"/>
        <w:gridCol w:w="18"/>
        <w:gridCol w:w="1967"/>
        <w:gridCol w:w="1788"/>
      </w:tblGrid>
      <w:tr w:rsidR="00CC7B16" w:rsidRPr="006454A8" w14:paraId="7C00589A" w14:textId="77777777" w:rsidTr="005A3F60">
        <w:trPr>
          <w:trHeight w:val="411"/>
        </w:trPr>
        <w:tc>
          <w:tcPr>
            <w:tcW w:w="7353" w:type="dxa"/>
            <w:gridSpan w:val="2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8DB3E2"/>
          </w:tcPr>
          <w:p w14:paraId="0B2B6738" w14:textId="1ED660D1" w:rsidR="0057466B" w:rsidRPr="00DB25F2" w:rsidRDefault="00CC7B16" w:rsidP="0057466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>Day 4 - THURSDAY 16 SEPTEMBER 2021</w:t>
            </w:r>
          </w:p>
          <w:p w14:paraId="69E14C5E" w14:textId="23E85BDC" w:rsidR="00CC7B16" w:rsidRPr="00DB25F2" w:rsidRDefault="00CC7B16" w:rsidP="0057466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>(0900 to 1200</w:t>
            </w:r>
            <w:r w:rsidR="0057466B"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 UTC</w:t>
            </w:r>
            <w:r w:rsidRPr="00DB25F2">
              <w:rPr>
                <w:rFonts w:ascii="Verdana" w:eastAsia="Verdana" w:hAnsi="Verdana" w:cs="Verdana"/>
                <w:b/>
                <w:smallCaps/>
                <w:color w:val="000000"/>
              </w:rPr>
              <w:t>)</w:t>
            </w:r>
          </w:p>
          <w:p w14:paraId="2418DC7F" w14:textId="77777777" w:rsidR="007B15B7" w:rsidRPr="00DB25F2" w:rsidRDefault="007B15B7" w:rsidP="0057466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</w:rPr>
            </w:pPr>
          </w:p>
          <w:p w14:paraId="033BB055" w14:textId="77777777" w:rsidR="007B15B7" w:rsidRPr="00DB25F2" w:rsidRDefault="007B15B7" w:rsidP="007B15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FF000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FF0000"/>
              </w:rPr>
              <w:t xml:space="preserve">Click </w:t>
            </w:r>
            <w:r w:rsidRPr="00DB25F2">
              <w:rPr>
                <w:rFonts w:ascii="Verdana" w:eastAsia="Verdana" w:hAnsi="Verdana" w:cs="Verdana"/>
                <w:b/>
                <w:smallCaps/>
                <w:color w:val="2628C6"/>
                <w:u w:val="single"/>
              </w:rPr>
              <w:t>h</w:t>
            </w:r>
            <w:hyperlink r:id="rId20" w:history="1">
              <w:r w:rsidRPr="00DB25F2">
                <w:rPr>
                  <w:rStyle w:val="Hyperlink"/>
                  <w:rFonts w:ascii="Verdana" w:eastAsia="Verdana" w:hAnsi="Verdana" w:cs="Verdana"/>
                  <w:b/>
                  <w:smallCaps/>
                  <w:color w:val="2628C6"/>
                  <w:u w:val="single"/>
                </w:rPr>
                <w:t>ere</w:t>
              </w:r>
            </w:hyperlink>
            <w:r w:rsidRPr="00DB25F2">
              <w:rPr>
                <w:rFonts w:ascii="Verdana" w:eastAsia="Verdana" w:hAnsi="Verdana" w:cs="Verdana"/>
                <w:b/>
                <w:smallCaps/>
                <w:color w:val="2628C6"/>
              </w:rPr>
              <w:t xml:space="preserve"> </w:t>
            </w:r>
            <w:r w:rsidRPr="00DB25F2">
              <w:rPr>
                <w:rFonts w:ascii="Verdana" w:eastAsia="Verdana" w:hAnsi="Verdana" w:cs="Verdana"/>
                <w:b/>
                <w:smallCaps/>
                <w:color w:val="FF0000"/>
              </w:rPr>
              <w:t>to join plenary session</w:t>
            </w:r>
          </w:p>
          <w:p w14:paraId="0A6E152E" w14:textId="5D2830B4" w:rsidR="007B15B7" w:rsidRPr="007B15B7" w:rsidRDefault="007B15B7" w:rsidP="0057466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8DB3E2"/>
            <w:vAlign w:val="center"/>
          </w:tcPr>
          <w:p w14:paraId="3C2F2F4C" w14:textId="70417D1E" w:rsidR="00CC7B16" w:rsidRPr="00DB25F2" w:rsidRDefault="00CC7B16" w:rsidP="00DB2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  <w:t>Presenters</w:t>
            </w:r>
          </w:p>
        </w:tc>
        <w:tc>
          <w:tcPr>
            <w:tcW w:w="198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8DB3E2"/>
            <w:vAlign w:val="center"/>
          </w:tcPr>
          <w:p w14:paraId="7936492D" w14:textId="1B69E0AF" w:rsidR="00CC7B16" w:rsidRPr="00DB25F2" w:rsidRDefault="00CC7B16" w:rsidP="00DB2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  <w:t>Moderators</w:t>
            </w:r>
          </w:p>
        </w:tc>
        <w:tc>
          <w:tcPr>
            <w:tcW w:w="178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8DB3E2"/>
            <w:vAlign w:val="center"/>
          </w:tcPr>
          <w:p w14:paraId="1F4D8552" w14:textId="47DD6BEC" w:rsidR="00CC7B16" w:rsidRPr="00DB25F2" w:rsidRDefault="00CC7B16" w:rsidP="00DB2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  <w:r w:rsidRPr="00DB25F2"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  <w:t>Rapporteurs</w:t>
            </w:r>
          </w:p>
        </w:tc>
      </w:tr>
      <w:tr w:rsidR="00357CC9" w:rsidRPr="006454A8" w14:paraId="4F93C26A" w14:textId="77777777" w:rsidTr="005A3F60">
        <w:trPr>
          <w:trHeight w:val="209"/>
        </w:trPr>
        <w:tc>
          <w:tcPr>
            <w:tcW w:w="1701" w:type="dxa"/>
            <w:tcBorders>
              <w:top w:val="single" w:sz="18" w:space="0" w:color="000000"/>
            </w:tcBorders>
            <w:shd w:val="clear" w:color="auto" w:fill="D9D9D9" w:themeFill="background1" w:themeFillShade="D9"/>
          </w:tcPr>
          <w:p w14:paraId="7DAE3EBB" w14:textId="685F06C9" w:rsidR="00357CC9" w:rsidRPr="006454A8" w:rsidRDefault="00357CC9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08:50 – 09:00</w:t>
            </w:r>
          </w:p>
        </w:tc>
        <w:tc>
          <w:tcPr>
            <w:tcW w:w="11551" w:type="dxa"/>
            <w:gridSpan w:val="5"/>
            <w:tcBorders>
              <w:top w:val="single" w:sz="18" w:space="0" w:color="000000"/>
            </w:tcBorders>
            <w:shd w:val="clear" w:color="auto" w:fill="D9D9D9" w:themeFill="background1" w:themeFillShade="D9"/>
          </w:tcPr>
          <w:p w14:paraId="5D30E2E3" w14:textId="0ED08E30" w:rsidR="00357CC9" w:rsidRPr="006454A8" w:rsidRDefault="00DB69E3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  <w:t xml:space="preserve">       </w:t>
            </w:r>
            <w:r w:rsidR="00357CC9" w:rsidRPr="006454A8"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  <w:t>Meeting setup and sound test</w:t>
            </w:r>
          </w:p>
        </w:tc>
      </w:tr>
      <w:tr w:rsidR="00357CC9" w:rsidRPr="006454A8" w14:paraId="41D5FAA2" w14:textId="77777777" w:rsidTr="005A3F60">
        <w:trPr>
          <w:trHeight w:val="340"/>
        </w:trPr>
        <w:tc>
          <w:tcPr>
            <w:tcW w:w="1701" w:type="dxa"/>
          </w:tcPr>
          <w:p w14:paraId="02ADB4F1" w14:textId="77777777" w:rsidR="00C051E5" w:rsidRPr="00FD1748" w:rsidRDefault="00C051E5" w:rsidP="00CC7B1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24971F46" w14:textId="07C744F9" w:rsidR="00357CC9" w:rsidRPr="006454A8" w:rsidRDefault="00357CC9" w:rsidP="00CC7B1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09:00 – 09:05</w:t>
            </w:r>
          </w:p>
        </w:tc>
        <w:tc>
          <w:tcPr>
            <w:tcW w:w="5652" w:type="dxa"/>
            <w:shd w:val="clear" w:color="auto" w:fill="auto"/>
          </w:tcPr>
          <w:p w14:paraId="5232F3FE" w14:textId="77777777" w:rsidR="00C051E5" w:rsidRPr="00FD1748" w:rsidRDefault="00C051E5" w:rsidP="005F3654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firstLine="284"/>
              <w:rPr>
                <w:rFonts w:ascii="Verdana" w:eastAsia="Verdana" w:hAnsi="Verdana" w:cs="Verdana"/>
                <w:b/>
                <w:smallCaps/>
                <w:color w:val="000000"/>
                <w:sz w:val="20"/>
                <w:szCs w:val="20"/>
              </w:rPr>
            </w:pPr>
          </w:p>
          <w:p w14:paraId="4A2B941E" w14:textId="77777777" w:rsidR="00357CC9" w:rsidRDefault="00357CC9" w:rsidP="005F3654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 w:firstLine="284"/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OPENING DAY </w:t>
            </w:r>
            <w:r w:rsidR="00DB69E3"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>4</w:t>
            </w:r>
            <w:r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 xml:space="preserve"> </w:t>
            </w:r>
            <w:r w:rsidR="00CC7B16" w:rsidRPr="006454A8">
              <w:rPr>
                <w:rFonts w:ascii="Verdana" w:eastAsia="Verdana" w:hAnsi="Verdana" w:cs="Verdana"/>
                <w:b/>
                <w:smallCaps/>
                <w:color w:val="000000"/>
              </w:rPr>
              <w:t>– SOT Chair</w:t>
            </w:r>
          </w:p>
          <w:p w14:paraId="126143FF" w14:textId="3BA860AB" w:rsidR="0038001C" w:rsidRPr="003E72ED" w:rsidRDefault="003E72ED" w:rsidP="003E72ED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10.3  </w:t>
            </w:r>
            <w:r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  <w:t>S</w:t>
            </w:r>
            <w:r w:rsidR="00F0395D"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  <w:t>OT-</w:t>
            </w:r>
            <w:r>
              <w:rPr>
                <w:rFonts w:ascii="Verdana" w:eastAsia="Verdana" w:hAnsi="Verdana" w:cs="Verdana"/>
                <w:b/>
                <w:smallCaps/>
                <w:color w:val="000000"/>
                <w:sz w:val="18"/>
                <w:szCs w:val="18"/>
              </w:rPr>
              <w:t>ASAP, from Task Team to Panel?</w:t>
            </w:r>
          </w:p>
        </w:tc>
        <w:tc>
          <w:tcPr>
            <w:tcW w:w="2144" w:type="dxa"/>
            <w:gridSpan w:val="2"/>
          </w:tcPr>
          <w:p w14:paraId="375AF51D" w14:textId="77777777" w:rsidR="00C051E5" w:rsidRPr="00FD1748" w:rsidRDefault="00C051E5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20"/>
                <w:szCs w:val="20"/>
              </w:rPr>
            </w:pPr>
          </w:p>
          <w:p w14:paraId="5D51F35B" w14:textId="76902DBB" w:rsidR="003E72ED" w:rsidRPr="00AF58E9" w:rsidRDefault="00357CC9" w:rsidP="003E72ED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Darin Figurskey</w:t>
            </w:r>
            <w:r w:rsidR="003E72ED" w:rsidRPr="00AF58E9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 xml:space="preserve"> </w:t>
            </w:r>
            <w:r w:rsidR="003E72ED" w:rsidRPr="00AF58E9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Henry Kleta</w:t>
            </w:r>
          </w:p>
          <w:p w14:paraId="387A4F5A" w14:textId="2BF1CE9D" w:rsidR="00357CC9" w:rsidRPr="006454A8" w:rsidRDefault="00357CC9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</w:rPr>
            </w:pPr>
          </w:p>
        </w:tc>
        <w:tc>
          <w:tcPr>
            <w:tcW w:w="1967" w:type="dxa"/>
          </w:tcPr>
          <w:p w14:paraId="643D30A0" w14:textId="77777777" w:rsidR="00C051E5" w:rsidRPr="00FD1748" w:rsidRDefault="00C051E5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B050"/>
                <w:sz w:val="20"/>
                <w:szCs w:val="20"/>
              </w:rPr>
            </w:pPr>
          </w:p>
          <w:p w14:paraId="0CA3C766" w14:textId="77777777" w:rsidR="003E72ED" w:rsidRDefault="00357CC9" w:rsidP="003E72ED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Sarah North</w:t>
            </w:r>
            <w:r w:rsidR="003E72ED" w:rsidRPr="00AF58E9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 xml:space="preserve"> </w:t>
            </w:r>
          </w:p>
          <w:p w14:paraId="7CE02CBC" w14:textId="7FB63888" w:rsidR="003E72ED" w:rsidRPr="00AF58E9" w:rsidRDefault="003E72ED" w:rsidP="003E72ED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</w:pPr>
            <w:r w:rsidRPr="00AF58E9">
              <w:rPr>
                <w:rFonts w:ascii="Verdana" w:eastAsia="Verdana" w:hAnsi="Verdana" w:cstheme="minorHAnsi"/>
                <w:bCs/>
                <w:color w:val="00B050"/>
                <w:sz w:val="18"/>
                <w:szCs w:val="18"/>
              </w:rPr>
              <w:t>Darin Figurskey</w:t>
            </w:r>
          </w:p>
          <w:p w14:paraId="4742EEA3" w14:textId="3F212787" w:rsidR="00357CC9" w:rsidRPr="006454A8" w:rsidRDefault="00357CC9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/>
                <w:color w:val="00B050"/>
                <w:sz w:val="18"/>
                <w:szCs w:val="18"/>
              </w:rPr>
            </w:pPr>
          </w:p>
        </w:tc>
        <w:tc>
          <w:tcPr>
            <w:tcW w:w="1788" w:type="dxa"/>
          </w:tcPr>
          <w:p w14:paraId="223C2B6D" w14:textId="77777777" w:rsidR="00C051E5" w:rsidRPr="00FD1748" w:rsidRDefault="00C051E5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E36C0A" w:themeColor="accent6" w:themeShade="BF"/>
                <w:sz w:val="20"/>
                <w:szCs w:val="20"/>
              </w:rPr>
            </w:pPr>
          </w:p>
          <w:p w14:paraId="0F194E3D" w14:textId="6AF9DD51" w:rsidR="003E72ED" w:rsidRPr="006454A8" w:rsidRDefault="00357CC9" w:rsidP="003E72ED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E36C0A" w:themeColor="accent6" w:themeShade="BF"/>
                <w:sz w:val="18"/>
                <w:szCs w:val="18"/>
              </w:rPr>
              <w:t>Sarah North</w:t>
            </w:r>
            <w:r w:rsidR="003E72ED" w:rsidRPr="006454A8">
              <w:rPr>
                <w:rFonts w:ascii="Verdana" w:eastAsia="Verdana" w:hAnsi="Verdana" w:cstheme="minorHAnsi"/>
                <w:bCs/>
                <w:color w:val="E36C0A" w:themeColor="accent6" w:themeShade="BF"/>
                <w:sz w:val="18"/>
                <w:szCs w:val="18"/>
              </w:rPr>
              <w:t xml:space="preserve"> </w:t>
            </w:r>
            <w:r w:rsidR="003E72ED" w:rsidRPr="006454A8">
              <w:rPr>
                <w:rFonts w:ascii="Verdana" w:eastAsia="Verdana" w:hAnsi="Verdana" w:cstheme="minorHAnsi"/>
                <w:bCs/>
                <w:color w:val="E36C0A" w:themeColor="accent6" w:themeShade="BF"/>
                <w:sz w:val="18"/>
                <w:szCs w:val="18"/>
              </w:rPr>
              <w:t>Sarah North</w:t>
            </w:r>
          </w:p>
          <w:p w14:paraId="6DC9ACDE" w14:textId="58DB2A7D" w:rsidR="00357CC9" w:rsidRPr="006454A8" w:rsidRDefault="00357CC9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/>
                <w:color w:val="E36C0A" w:themeColor="accent6" w:themeShade="BF"/>
                <w:sz w:val="18"/>
                <w:szCs w:val="18"/>
              </w:rPr>
            </w:pPr>
          </w:p>
        </w:tc>
      </w:tr>
      <w:tr w:rsidR="00357CC9" w:rsidRPr="006454A8" w14:paraId="01822E7C" w14:textId="77777777" w:rsidTr="005A3F60">
        <w:trPr>
          <w:trHeight w:val="480"/>
        </w:trPr>
        <w:tc>
          <w:tcPr>
            <w:tcW w:w="1701" w:type="dxa"/>
            <w:vAlign w:val="center"/>
          </w:tcPr>
          <w:p w14:paraId="6CB8C0D2" w14:textId="06CA2ADC" w:rsidR="00360838" w:rsidRDefault="00360838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14DAE30F" w14:textId="77777777" w:rsidR="00360838" w:rsidRPr="00360838" w:rsidRDefault="00360838" w:rsidP="00A810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sz w:val="10"/>
                <w:szCs w:val="10"/>
              </w:rPr>
            </w:pPr>
          </w:p>
          <w:p w14:paraId="22A90F61" w14:textId="77777777" w:rsidR="00357CC9" w:rsidRPr="006454A8" w:rsidRDefault="00357CC9" w:rsidP="00CC7B1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09:05 – 09:15</w:t>
            </w:r>
          </w:p>
          <w:p w14:paraId="4ABFB99B" w14:textId="1718C90B" w:rsidR="00357CC9" w:rsidRPr="006454A8" w:rsidRDefault="00357CC9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jc w:val="center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2CE56A9D" w14:textId="77777777" w:rsidR="00CE0482" w:rsidRPr="006454A8" w:rsidRDefault="00CE0482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jc w:val="center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527FAEDB" w14:textId="38404015" w:rsidR="00357CC9" w:rsidRPr="006454A8" w:rsidRDefault="00357CC9" w:rsidP="00CC7B1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09:15 – 09:30</w:t>
            </w:r>
          </w:p>
        </w:tc>
        <w:tc>
          <w:tcPr>
            <w:tcW w:w="5652" w:type="dxa"/>
            <w:shd w:val="clear" w:color="auto" w:fill="auto"/>
          </w:tcPr>
          <w:p w14:paraId="34540687" w14:textId="13D6720C" w:rsidR="00357CC9" w:rsidRPr="006454A8" w:rsidRDefault="00357CC9" w:rsidP="003E72ED">
            <w:pPr>
              <w:pStyle w:val="ListParagraph"/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0" w:hanging="426"/>
              <w:rPr>
                <w:rFonts w:ascii="Verdana" w:eastAsia="Verdana" w:hAnsi="Verdana" w:cs="Verdana"/>
                <w:b/>
                <w:smallCaps/>
                <w:color w:val="000000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</w:rPr>
              <w:lastRenderedPageBreak/>
              <w:t xml:space="preserve">OCEAN DECADE </w:t>
            </w:r>
          </w:p>
          <w:p w14:paraId="168B492E" w14:textId="36415343" w:rsidR="00357CC9" w:rsidRPr="006454A8" w:rsidRDefault="00357CC9" w:rsidP="003E72ED">
            <w:pPr>
              <w:pStyle w:val="ListParagraph"/>
              <w:numPr>
                <w:ilvl w:val="1"/>
                <w:numId w:val="8"/>
              </w:numPr>
              <w:spacing w:after="200" w:line="276" w:lineRule="auto"/>
              <w:ind w:left="1159" w:hanging="851"/>
              <w:rPr>
                <w:rFonts w:ascii="Verdana" w:eastAsia="Verdana" w:hAnsi="Verdana" w:cstheme="minorHAnsi"/>
                <w:b/>
                <w:bCs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  <w:t>Discussion of U.N. Decade of Ocean Science for Sustainable Development</w:t>
            </w:r>
          </w:p>
          <w:p w14:paraId="0323FFCB" w14:textId="77777777" w:rsidR="00CE0482" w:rsidRPr="006454A8" w:rsidRDefault="00CE0482" w:rsidP="00CE0482">
            <w:pPr>
              <w:pStyle w:val="ListParagraph"/>
              <w:spacing w:after="200" w:line="276" w:lineRule="auto"/>
              <w:ind w:left="24"/>
              <w:rPr>
                <w:rFonts w:ascii="Verdana" w:eastAsia="Verdana" w:hAnsi="Verdana" w:cstheme="minorHAnsi"/>
                <w:b/>
                <w:bCs/>
                <w:color w:val="000000"/>
                <w:sz w:val="18"/>
                <w:szCs w:val="18"/>
              </w:rPr>
            </w:pPr>
          </w:p>
          <w:p w14:paraId="78831EE8" w14:textId="6FE4C99E" w:rsidR="007B15B7" w:rsidRPr="00360838" w:rsidRDefault="00357CC9" w:rsidP="003E72ED">
            <w:pPr>
              <w:pStyle w:val="ListParagraph"/>
              <w:numPr>
                <w:ilvl w:val="1"/>
                <w:numId w:val="8"/>
              </w:numPr>
              <w:spacing w:after="200" w:line="276" w:lineRule="auto"/>
              <w:ind w:left="24" w:firstLine="284"/>
              <w:rPr>
                <w:rFonts w:ascii="Verdana" w:eastAsia="Verdana" w:hAnsi="Verdana" w:cs="Verdana"/>
                <w:bCs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  <w:t>OceanOPS “Odyssey” Program submission</w:t>
            </w:r>
          </w:p>
        </w:tc>
        <w:tc>
          <w:tcPr>
            <w:tcW w:w="2144" w:type="dxa"/>
            <w:gridSpan w:val="2"/>
          </w:tcPr>
          <w:p w14:paraId="2D173DB9" w14:textId="77777777" w:rsidR="00D81F4C" w:rsidRDefault="00D81F4C" w:rsidP="00CC7B1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0766B1F" w14:textId="59FF2ABB" w:rsidR="00357CC9" w:rsidRPr="00D81F4C" w:rsidRDefault="00357CC9" w:rsidP="00CC7B1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  <w:lang w:val="de-DE"/>
              </w:rPr>
            </w:pPr>
            <w:r w:rsidRPr="00D81F4C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  <w:lang w:val="de-DE"/>
              </w:rPr>
              <w:t xml:space="preserve">Ann-Christine Zinkann </w:t>
            </w:r>
          </w:p>
          <w:p w14:paraId="6A509610" w14:textId="77777777" w:rsidR="00D81F4C" w:rsidRPr="00D81F4C" w:rsidRDefault="00D81F4C" w:rsidP="00CC7B1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  <w:lang w:val="de-DE"/>
              </w:rPr>
            </w:pPr>
          </w:p>
          <w:p w14:paraId="624A4BAC" w14:textId="77777777" w:rsidR="001079AD" w:rsidRPr="00D81F4C" w:rsidRDefault="001079AD" w:rsidP="005A3F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  <w:lang w:val="de-DE"/>
              </w:rPr>
            </w:pPr>
          </w:p>
          <w:p w14:paraId="39F86213" w14:textId="335F18E1" w:rsidR="00357CC9" w:rsidRPr="00D81F4C" w:rsidRDefault="00357CC9" w:rsidP="00CC7B1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  <w:lang w:val="de-DE"/>
              </w:rPr>
            </w:pPr>
            <w:r w:rsidRPr="00D81F4C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  <w:lang w:val="de-DE"/>
              </w:rPr>
              <w:t>Martin Kramp</w:t>
            </w:r>
          </w:p>
        </w:tc>
        <w:tc>
          <w:tcPr>
            <w:tcW w:w="1967" w:type="dxa"/>
          </w:tcPr>
          <w:p w14:paraId="706A10ED" w14:textId="77777777" w:rsidR="006A6A76" w:rsidRPr="00D81F4C" w:rsidRDefault="006A6A76" w:rsidP="001079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18"/>
                <w:szCs w:val="18"/>
                <w:lang w:val="de-DE"/>
              </w:rPr>
            </w:pPr>
          </w:p>
          <w:p w14:paraId="31AFE144" w14:textId="58A2963A" w:rsidR="00357CC9" w:rsidRPr="006454A8" w:rsidRDefault="00357CC9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Henry Kleta</w:t>
            </w:r>
          </w:p>
          <w:p w14:paraId="17708558" w14:textId="0419C13C" w:rsidR="009D3A67" w:rsidRPr="006454A8" w:rsidRDefault="009D3A67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6B16CE6C" w14:textId="62D8EE24" w:rsidR="00A81024" w:rsidRDefault="00A81024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3734D2E4" w14:textId="77777777" w:rsidR="001079AD" w:rsidRPr="006454A8" w:rsidRDefault="001079AD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08A43E85" w14:textId="2F4DE69E" w:rsidR="009D3A67" w:rsidRPr="006454A8" w:rsidRDefault="009D3A67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Henry Kleta</w:t>
            </w:r>
          </w:p>
        </w:tc>
        <w:tc>
          <w:tcPr>
            <w:tcW w:w="1788" w:type="dxa"/>
          </w:tcPr>
          <w:p w14:paraId="2BEED331" w14:textId="77777777" w:rsidR="006A6A76" w:rsidRPr="001079AD" w:rsidRDefault="006A6A76" w:rsidP="001079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2A9D8262" w14:textId="3018367B" w:rsidR="00357CC9" w:rsidRPr="006454A8" w:rsidRDefault="00357CC9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Emma Heslop</w:t>
            </w:r>
          </w:p>
          <w:p w14:paraId="71F435CE" w14:textId="77777777" w:rsidR="00A81024" w:rsidRPr="006454A8" w:rsidRDefault="00A81024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7B98584A" w14:textId="008B3951" w:rsidR="00CE0482" w:rsidRDefault="00CE0482" w:rsidP="00CE04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78228CA6" w14:textId="77777777" w:rsidR="001079AD" w:rsidRPr="006454A8" w:rsidRDefault="001079AD" w:rsidP="00CE04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0F11C96C" w14:textId="53228125" w:rsidR="00A81024" w:rsidRPr="00A21F94" w:rsidRDefault="009D3A67" w:rsidP="00A21F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Emma Heslop</w:t>
            </w:r>
          </w:p>
        </w:tc>
      </w:tr>
      <w:tr w:rsidR="00357CC9" w:rsidRPr="00A81024" w14:paraId="5CA42225" w14:textId="77777777" w:rsidTr="005A3F60">
        <w:trPr>
          <w:trHeight w:val="133"/>
        </w:trPr>
        <w:tc>
          <w:tcPr>
            <w:tcW w:w="1701" w:type="dxa"/>
          </w:tcPr>
          <w:p w14:paraId="65FA2E8C" w14:textId="77777777" w:rsidR="00A81024" w:rsidRPr="006454A8" w:rsidRDefault="00A81024" w:rsidP="00CC7B16">
            <w:pPr>
              <w:spacing w:after="120" w:line="276" w:lineRule="auto"/>
              <w:ind w:left="24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1F65E53C" w14:textId="361530B4" w:rsidR="00357CC9" w:rsidRPr="006454A8" w:rsidRDefault="00357CC9" w:rsidP="00CC7B16">
            <w:pPr>
              <w:spacing w:after="120" w:line="276" w:lineRule="auto"/>
              <w:ind w:left="24"/>
              <w:rPr>
                <w:rFonts w:ascii="Verdana" w:eastAsia="Verdana" w:hAnsi="Verdana" w:cs="Verdana"/>
                <w:b/>
                <w:b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09:30 – 10:00</w:t>
            </w:r>
          </w:p>
        </w:tc>
        <w:tc>
          <w:tcPr>
            <w:tcW w:w="5652" w:type="dxa"/>
            <w:shd w:val="clear" w:color="auto" w:fill="auto"/>
            <w:vAlign w:val="center"/>
          </w:tcPr>
          <w:p w14:paraId="34FE230F" w14:textId="77777777" w:rsidR="00CE0482" w:rsidRPr="006454A8" w:rsidRDefault="00CE0482" w:rsidP="00CE0482">
            <w:pPr>
              <w:pStyle w:val="ListParagraph"/>
              <w:spacing w:after="120" w:line="276" w:lineRule="auto"/>
              <w:ind w:left="24"/>
              <w:rPr>
                <w:rFonts w:ascii="Verdana" w:eastAsia="Verdana" w:hAnsi="Verdana" w:cs="Verdana"/>
                <w:color w:val="000000" w:themeColor="text1"/>
              </w:rPr>
            </w:pPr>
          </w:p>
          <w:p w14:paraId="4CC4CF68" w14:textId="0FB9BDEB" w:rsidR="00357CC9" w:rsidRPr="006454A8" w:rsidRDefault="00357CC9" w:rsidP="003E72ED">
            <w:pPr>
              <w:pStyle w:val="ListParagraph"/>
              <w:numPr>
                <w:ilvl w:val="0"/>
                <w:numId w:val="8"/>
              </w:numPr>
              <w:spacing w:after="120" w:line="276" w:lineRule="auto"/>
              <w:ind w:left="450" w:hanging="426"/>
              <w:rPr>
                <w:rFonts w:ascii="Verdana" w:eastAsia="Verdana" w:hAnsi="Verdana" w:cs="Verdana"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bCs/>
                <w:color w:val="000000" w:themeColor="text1"/>
              </w:rPr>
              <w:t>CAPACITY DEVELOPMENT</w:t>
            </w:r>
            <w:r w:rsidRPr="006454A8">
              <w:rPr>
                <w:rFonts w:ascii="Verdana" w:eastAsia="Verdana" w:hAnsi="Verdana" w:cs="Verdana"/>
                <w:color w:val="000000" w:themeColor="text1"/>
                <w:sz w:val="18"/>
                <w:szCs w:val="18"/>
              </w:rPr>
              <w:t xml:space="preserve"> </w:t>
            </w:r>
          </w:p>
          <w:p w14:paraId="63B7A53A" w14:textId="77777777" w:rsidR="009715A6" w:rsidRPr="006454A8" w:rsidRDefault="009715A6" w:rsidP="009715A6">
            <w:pPr>
              <w:pStyle w:val="ListParagraph"/>
              <w:spacing w:after="120" w:line="276" w:lineRule="auto"/>
              <w:ind w:left="450"/>
              <w:rPr>
                <w:rFonts w:ascii="Verdana" w:eastAsia="Verdana" w:hAnsi="Verdana" w:cs="Verdana"/>
                <w:color w:val="000000" w:themeColor="text1"/>
                <w:sz w:val="18"/>
                <w:szCs w:val="18"/>
              </w:rPr>
            </w:pPr>
          </w:p>
          <w:p w14:paraId="7A3E051D" w14:textId="175B41E5" w:rsidR="009715A6" w:rsidRPr="006454A8" w:rsidRDefault="009715A6" w:rsidP="009715A6">
            <w:pPr>
              <w:pStyle w:val="ListParagraph"/>
              <w:spacing w:after="120" w:line="276" w:lineRule="auto"/>
              <w:ind w:left="1017" w:hanging="709"/>
              <w:rPr>
                <w:rFonts w:ascii="Verdana" w:eastAsia="Verdana" w:hAnsi="Verdana" w:cs="Verdana"/>
                <w:b/>
                <w:b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bCs/>
                <w:color w:val="000000" w:themeColor="text1"/>
                <w:sz w:val="18"/>
                <w:szCs w:val="18"/>
              </w:rPr>
              <w:t>12.1    Report of the T</w:t>
            </w:r>
            <w:r w:rsidR="005C491D">
              <w:rPr>
                <w:rFonts w:ascii="Verdana" w:eastAsia="Verdana" w:hAnsi="Verdana" w:cs="Verdana"/>
                <w:b/>
                <w:bCs/>
                <w:color w:val="000000" w:themeColor="text1"/>
                <w:sz w:val="18"/>
                <w:szCs w:val="18"/>
              </w:rPr>
              <w:t>ask Team</w:t>
            </w:r>
            <w:r w:rsidRPr="006454A8">
              <w:rPr>
                <w:rFonts w:ascii="Verdana" w:eastAsia="Verdana" w:hAnsi="Verdana" w:cs="Verdana"/>
                <w:b/>
                <w:bCs/>
                <w:color w:val="000000" w:themeColor="text1"/>
                <w:sz w:val="18"/>
                <w:szCs w:val="18"/>
              </w:rPr>
              <w:t xml:space="preserve"> on Recruitment, Promotion and Training</w:t>
            </w:r>
          </w:p>
        </w:tc>
        <w:tc>
          <w:tcPr>
            <w:tcW w:w="2144" w:type="dxa"/>
            <w:gridSpan w:val="2"/>
          </w:tcPr>
          <w:p w14:paraId="1710BB61" w14:textId="4B0B8435" w:rsidR="00A81024" w:rsidRDefault="00A81024" w:rsidP="00CC7B16">
            <w:pPr>
              <w:ind w:left="24"/>
              <w:rPr>
                <w:rFonts w:ascii="Verdana" w:eastAsia="Verdana" w:hAnsi="Verdana" w:cstheme="minorHAnsi"/>
                <w:bCs/>
                <w:color w:val="0000FF"/>
              </w:rPr>
            </w:pPr>
          </w:p>
          <w:p w14:paraId="13DBCE3B" w14:textId="72837344" w:rsidR="0072365D" w:rsidRDefault="0072365D" w:rsidP="00CC7B16">
            <w:pPr>
              <w:ind w:left="24"/>
              <w:rPr>
                <w:rFonts w:ascii="Verdana" w:eastAsia="Verdana" w:hAnsi="Verdana" w:cstheme="minorHAnsi"/>
                <w:bCs/>
                <w:color w:val="0000FF"/>
              </w:rPr>
            </w:pPr>
          </w:p>
          <w:p w14:paraId="37E9DCA2" w14:textId="77777777" w:rsidR="0072365D" w:rsidRPr="006454A8" w:rsidRDefault="0072365D" w:rsidP="00CC7B16">
            <w:pPr>
              <w:ind w:left="24"/>
              <w:rPr>
                <w:rFonts w:ascii="Verdana" w:eastAsia="Verdana" w:hAnsi="Verdana" w:cstheme="minorHAnsi"/>
                <w:bCs/>
                <w:color w:val="0000FF"/>
              </w:rPr>
            </w:pPr>
          </w:p>
          <w:p w14:paraId="385720F9" w14:textId="49D8A3CD" w:rsidR="00357CC9" w:rsidRPr="006454A8" w:rsidRDefault="00357CC9" w:rsidP="00CC7B16">
            <w:pPr>
              <w:ind w:left="24"/>
              <w:rPr>
                <w:rFonts w:ascii="Verdana" w:eastAsia="Verdana" w:hAnsi="Verdana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Joel Cabrie</w:t>
            </w:r>
          </w:p>
        </w:tc>
        <w:tc>
          <w:tcPr>
            <w:tcW w:w="1967" w:type="dxa"/>
          </w:tcPr>
          <w:p w14:paraId="7A29BD05" w14:textId="21C2001B" w:rsidR="00A81024" w:rsidRDefault="00A81024" w:rsidP="00CC7B16">
            <w:pPr>
              <w:ind w:left="24"/>
              <w:rPr>
                <w:rFonts w:ascii="Verdana" w:eastAsia="Verdana" w:hAnsi="Verdana" w:cs="Verdana"/>
                <w:bCs/>
                <w:color w:val="00B050"/>
              </w:rPr>
            </w:pPr>
          </w:p>
          <w:p w14:paraId="2A8AC9B3" w14:textId="2968B337" w:rsidR="0072365D" w:rsidRDefault="0072365D" w:rsidP="00CC7B16">
            <w:pPr>
              <w:ind w:left="24"/>
              <w:rPr>
                <w:rFonts w:ascii="Verdana" w:eastAsia="Verdana" w:hAnsi="Verdana" w:cs="Verdana"/>
                <w:bCs/>
                <w:color w:val="00B050"/>
              </w:rPr>
            </w:pPr>
          </w:p>
          <w:p w14:paraId="30B020FE" w14:textId="77777777" w:rsidR="0072365D" w:rsidRPr="006454A8" w:rsidRDefault="0072365D" w:rsidP="00CC7B16">
            <w:pPr>
              <w:ind w:left="24"/>
              <w:rPr>
                <w:rFonts w:ascii="Verdana" w:eastAsia="Verdana" w:hAnsi="Verdana" w:cs="Verdana"/>
                <w:bCs/>
                <w:color w:val="00B050"/>
              </w:rPr>
            </w:pPr>
          </w:p>
          <w:p w14:paraId="1DA8C5C3" w14:textId="77F12BC9" w:rsidR="00357CC9" w:rsidRPr="006454A8" w:rsidRDefault="00357CC9" w:rsidP="00CC7B16">
            <w:pPr>
              <w:ind w:left="24"/>
              <w:rPr>
                <w:rFonts w:ascii="Verdana" w:eastAsia="Verdana" w:hAnsi="Verdana" w:cstheme="minorHAnsi"/>
                <w:b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Henry Kleta</w:t>
            </w:r>
          </w:p>
        </w:tc>
        <w:tc>
          <w:tcPr>
            <w:tcW w:w="1788" w:type="dxa"/>
          </w:tcPr>
          <w:p w14:paraId="372E3E53" w14:textId="6FEE8C35" w:rsidR="00A81024" w:rsidRDefault="00A81024" w:rsidP="00CC7B16">
            <w:pPr>
              <w:ind w:left="24"/>
              <w:rPr>
                <w:rFonts w:ascii="Verdana" w:eastAsia="Verdana" w:hAnsi="Verdana" w:cstheme="minorHAnsi"/>
                <w:bCs/>
                <w:color w:val="E36C0A" w:themeColor="accent6" w:themeShade="BF"/>
              </w:rPr>
            </w:pPr>
          </w:p>
          <w:p w14:paraId="2D85C896" w14:textId="006CFBBC" w:rsidR="0072365D" w:rsidRDefault="0072365D" w:rsidP="00CC7B16">
            <w:pPr>
              <w:ind w:left="24"/>
              <w:rPr>
                <w:rFonts w:ascii="Verdana" w:eastAsia="Verdana" w:hAnsi="Verdana" w:cstheme="minorHAnsi"/>
                <w:bCs/>
                <w:color w:val="E36C0A" w:themeColor="accent6" w:themeShade="BF"/>
              </w:rPr>
            </w:pPr>
          </w:p>
          <w:p w14:paraId="70021B95" w14:textId="77777777" w:rsidR="0072365D" w:rsidRPr="006454A8" w:rsidRDefault="0072365D" w:rsidP="00CC7B16">
            <w:pPr>
              <w:ind w:left="24"/>
              <w:rPr>
                <w:rFonts w:ascii="Verdana" w:eastAsia="Verdana" w:hAnsi="Verdana" w:cstheme="minorHAnsi"/>
                <w:bCs/>
                <w:color w:val="E36C0A" w:themeColor="accent6" w:themeShade="BF"/>
              </w:rPr>
            </w:pPr>
          </w:p>
          <w:p w14:paraId="2D31AFE9" w14:textId="2E456486" w:rsidR="00357CC9" w:rsidRPr="006454A8" w:rsidRDefault="00357CC9" w:rsidP="00CC7B16">
            <w:pPr>
              <w:ind w:left="24"/>
              <w:rPr>
                <w:rFonts w:ascii="Verdana" w:eastAsia="Verdana" w:hAnsi="Verdana" w:cstheme="minorHAnsi"/>
                <w:b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E36C0A" w:themeColor="accent6" w:themeShade="BF"/>
                <w:sz w:val="18"/>
                <w:szCs w:val="18"/>
              </w:rPr>
              <w:t>Darin Figurskey</w:t>
            </w:r>
          </w:p>
        </w:tc>
      </w:tr>
      <w:tr w:rsidR="00CE0482" w:rsidRPr="00A81024" w14:paraId="22251E6A" w14:textId="77777777" w:rsidTr="005A3F60">
        <w:trPr>
          <w:trHeight w:val="318"/>
        </w:trPr>
        <w:tc>
          <w:tcPr>
            <w:tcW w:w="13252" w:type="dxa"/>
            <w:gridSpan w:val="6"/>
            <w:shd w:val="clear" w:color="auto" w:fill="D9D9D9" w:themeFill="background1" w:themeFillShade="D9"/>
            <w:vAlign w:val="center"/>
          </w:tcPr>
          <w:p w14:paraId="27A5E3E9" w14:textId="10D02BEF" w:rsidR="00CE0482" w:rsidRPr="006454A8" w:rsidRDefault="00CE0482" w:rsidP="00CE0482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jc w:val="center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 w:themeColor="text1"/>
                <w:sz w:val="18"/>
                <w:szCs w:val="18"/>
              </w:rPr>
              <w:t>15 MINUTE BREAK</w:t>
            </w:r>
          </w:p>
        </w:tc>
      </w:tr>
      <w:tr w:rsidR="00357CC9" w:rsidRPr="00A81024" w14:paraId="03922D23" w14:textId="77777777" w:rsidTr="005A3F60">
        <w:trPr>
          <w:trHeight w:val="480"/>
        </w:trPr>
        <w:tc>
          <w:tcPr>
            <w:tcW w:w="1701" w:type="dxa"/>
          </w:tcPr>
          <w:p w14:paraId="70ECABAB" w14:textId="44C4B027" w:rsidR="00CE0482" w:rsidRPr="006454A8" w:rsidRDefault="00CE0482" w:rsidP="001422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000000"/>
              </w:rPr>
            </w:pPr>
          </w:p>
          <w:p w14:paraId="0B550B63" w14:textId="59C4343B" w:rsidR="006A6A76" w:rsidRDefault="006A6A76" w:rsidP="001422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5714AFCC" w14:textId="4FA90252" w:rsidR="00BC4540" w:rsidRDefault="00BC4540" w:rsidP="001422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21CADC22" w14:textId="77777777" w:rsidR="00BC4540" w:rsidRPr="00BC4540" w:rsidRDefault="00BC4540" w:rsidP="001422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000000"/>
                <w:sz w:val="11"/>
                <w:szCs w:val="11"/>
              </w:rPr>
            </w:pPr>
          </w:p>
          <w:p w14:paraId="2860FCF1" w14:textId="7FDE399C" w:rsidR="00357CC9" w:rsidRPr="006454A8" w:rsidRDefault="00357CC9" w:rsidP="001422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 xml:space="preserve">10:15 </w:t>
            </w: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 xml:space="preserve">– </w:t>
            </w: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10:30</w:t>
            </w:r>
          </w:p>
          <w:p w14:paraId="3B146A69" w14:textId="77777777" w:rsidR="001422BE" w:rsidRPr="00BC4540" w:rsidRDefault="001422BE" w:rsidP="001422B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/>
                <w:color w:val="000000"/>
              </w:rPr>
            </w:pPr>
          </w:p>
          <w:p w14:paraId="69EB1F96" w14:textId="2BD470CF" w:rsidR="00357CC9" w:rsidRPr="006454A8" w:rsidRDefault="00357CC9" w:rsidP="001422BE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10:30 – 10:45</w:t>
            </w:r>
          </w:p>
        </w:tc>
        <w:tc>
          <w:tcPr>
            <w:tcW w:w="5652" w:type="dxa"/>
            <w:shd w:val="clear" w:color="auto" w:fill="auto"/>
            <w:vAlign w:val="center"/>
          </w:tcPr>
          <w:p w14:paraId="451A5E5A" w14:textId="77777777" w:rsidR="00CE0482" w:rsidRPr="00A21F94" w:rsidRDefault="00CE0482" w:rsidP="00A21F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20"/>
                <w:szCs w:val="20"/>
              </w:rPr>
            </w:pPr>
          </w:p>
          <w:p w14:paraId="1FBEBFBC" w14:textId="1968CB78" w:rsidR="00357CC9" w:rsidRPr="006454A8" w:rsidRDefault="00357CC9" w:rsidP="003E72ED">
            <w:pPr>
              <w:pStyle w:val="ListParagraph"/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0" w:hanging="426"/>
              <w:rPr>
                <w:rFonts w:ascii="Verdana" w:eastAsia="Verdana" w:hAnsi="Verdana" w:cs="Verdana"/>
                <w:bCs/>
                <w:color w:val="E36C0A" w:themeColor="accent6" w:themeShade="BF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</w:rPr>
              <w:t>OCEAN BEST PRACTICES</w:t>
            </w:r>
          </w:p>
          <w:p w14:paraId="6452799B" w14:textId="77777777" w:rsidR="00CE0482" w:rsidRPr="006454A8" w:rsidRDefault="00CE0482" w:rsidP="00CE0482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73CE4983" w14:textId="05CA9865" w:rsidR="00357CC9" w:rsidRPr="006454A8" w:rsidRDefault="00357CC9" w:rsidP="003E72ED">
            <w:pPr>
              <w:pStyle w:val="ListParagraph"/>
              <w:widowControl w:val="0"/>
              <w:numPr>
                <w:ilvl w:val="1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24" w:firstLine="284"/>
              <w:rPr>
                <w:rFonts w:ascii="Verdana" w:eastAsia="Verdana" w:hAnsi="Verdana" w:cstheme="minorHAnsi"/>
                <w:b/>
                <w:color w:val="E36C0A" w:themeColor="accent6" w:themeShade="BF"/>
                <w:sz w:val="18"/>
                <w:szCs w:val="18"/>
                <w:lang w:eastAsia="zh-CN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Best Practices</w:t>
            </w:r>
          </w:p>
          <w:p w14:paraId="56CFAF61" w14:textId="2F1F9291" w:rsidR="00AB3C88" w:rsidRPr="00A21F94" w:rsidRDefault="00AB3C88" w:rsidP="00AB3C88">
            <w:pPr>
              <w:rPr>
                <w:rFonts w:ascii="Verdana" w:hAnsi="Verdana"/>
              </w:rPr>
            </w:pPr>
          </w:p>
          <w:p w14:paraId="4BE72BF6" w14:textId="0F59F9C3" w:rsidR="005F3654" w:rsidRPr="00A21F94" w:rsidRDefault="00A21F94" w:rsidP="003E72ED">
            <w:pPr>
              <w:pStyle w:val="ListParagraph"/>
              <w:widowControl w:val="0"/>
              <w:numPr>
                <w:ilvl w:val="1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1159" w:hanging="851"/>
              <w:rPr>
                <w:rFonts w:ascii="Verdana" w:eastAsia="Verdana" w:hAnsi="Verdana" w:cstheme="minorHAnsi"/>
                <w:b/>
                <w:bCs/>
                <w:color w:val="E36C0A" w:themeColor="accent6" w:themeShade="BF"/>
                <w:sz w:val="18"/>
                <w:szCs w:val="18"/>
              </w:rPr>
            </w:pPr>
            <w:r w:rsidRPr="00A21F94"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  <w:t>Task Team on Instrument Standards and Satellite Communication</w:t>
            </w:r>
            <w:r w:rsidR="00A6671C">
              <w:rPr>
                <w:rFonts w:ascii="Verdana" w:eastAsia="Verdana" w:hAnsi="Verdana" w:cstheme="minorHAnsi"/>
                <w:b/>
                <w:color w:val="000000" w:themeColor="text1"/>
                <w:sz w:val="18"/>
                <w:szCs w:val="18"/>
              </w:rPr>
              <w:t xml:space="preserve"> Systems</w:t>
            </w:r>
            <w:r w:rsidRPr="00A21F94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, including Review of WMO Pub No 8</w:t>
            </w:r>
          </w:p>
        </w:tc>
        <w:tc>
          <w:tcPr>
            <w:tcW w:w="2144" w:type="dxa"/>
            <w:gridSpan w:val="2"/>
          </w:tcPr>
          <w:p w14:paraId="7E8E627E" w14:textId="4282AC97" w:rsidR="00357CC9" w:rsidRPr="006454A8" w:rsidRDefault="00357CC9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20"/>
                <w:szCs w:val="20"/>
              </w:rPr>
            </w:pPr>
          </w:p>
          <w:p w14:paraId="2A24053B" w14:textId="27659AC5" w:rsidR="00CE0482" w:rsidRPr="006454A8" w:rsidRDefault="00CE0482" w:rsidP="00AB3C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20"/>
                <w:szCs w:val="20"/>
              </w:rPr>
            </w:pPr>
          </w:p>
          <w:p w14:paraId="7FEF30BC" w14:textId="77777777" w:rsidR="00AB3C88" w:rsidRPr="006454A8" w:rsidRDefault="00AB3C88" w:rsidP="00AB3C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20"/>
                <w:szCs w:val="20"/>
              </w:rPr>
            </w:pPr>
          </w:p>
          <w:p w14:paraId="49FD3D77" w14:textId="77777777" w:rsidR="00CE0482" w:rsidRPr="005A3F60" w:rsidRDefault="00CE0482" w:rsidP="00CC7B1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</w:rPr>
            </w:pPr>
          </w:p>
          <w:p w14:paraId="3EB9A7AF" w14:textId="77777777" w:rsidR="001422BE" w:rsidRPr="006454A8" w:rsidRDefault="00357CC9" w:rsidP="00CC7B1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Juliet Hermes</w:t>
            </w:r>
          </w:p>
          <w:p w14:paraId="047260C2" w14:textId="1BEE4FCE" w:rsidR="00AB3C88" w:rsidRPr="006454A8" w:rsidRDefault="00357CC9" w:rsidP="005A3F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 xml:space="preserve"> </w:t>
            </w:r>
          </w:p>
          <w:p w14:paraId="329ADE1B" w14:textId="5BE53D6D" w:rsidR="006940B7" w:rsidRPr="006454A8" w:rsidRDefault="00357CC9" w:rsidP="006940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J-B Cohuet</w:t>
            </w:r>
          </w:p>
          <w:p w14:paraId="2297B594" w14:textId="77777777" w:rsidR="006940B7" w:rsidRPr="006454A8" w:rsidRDefault="006940B7" w:rsidP="006940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48E233B5" w14:textId="5B93AC22" w:rsidR="006940B7" w:rsidRPr="006454A8" w:rsidRDefault="006940B7" w:rsidP="00A21F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  <w:lang w:eastAsia="en-US"/>
              </w:rPr>
            </w:pPr>
          </w:p>
        </w:tc>
        <w:tc>
          <w:tcPr>
            <w:tcW w:w="1967" w:type="dxa"/>
          </w:tcPr>
          <w:p w14:paraId="135CE76C" w14:textId="0E971DD4" w:rsidR="00CE0482" w:rsidRPr="006454A8" w:rsidRDefault="00CE0482" w:rsidP="00AB3C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20"/>
                <w:szCs w:val="20"/>
              </w:rPr>
            </w:pPr>
          </w:p>
          <w:p w14:paraId="56600456" w14:textId="3C934B88" w:rsidR="00AB3C88" w:rsidRPr="006454A8" w:rsidRDefault="00AB3C88" w:rsidP="00AB3C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20"/>
                <w:szCs w:val="20"/>
              </w:rPr>
            </w:pPr>
          </w:p>
          <w:p w14:paraId="79C576A5" w14:textId="162D8CD8" w:rsidR="00AB3C88" w:rsidRPr="006454A8" w:rsidRDefault="00AB3C88" w:rsidP="00AB3C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20"/>
                <w:szCs w:val="20"/>
              </w:rPr>
            </w:pPr>
          </w:p>
          <w:p w14:paraId="12638F5B" w14:textId="77777777" w:rsidR="00CE0482" w:rsidRPr="006454A8" w:rsidRDefault="00CE0482" w:rsidP="00AB3C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</w:rPr>
            </w:pPr>
          </w:p>
          <w:p w14:paraId="6D4AE236" w14:textId="7362BA84" w:rsidR="00357CC9" w:rsidRPr="006454A8" w:rsidRDefault="00357CC9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Francis Bringas</w:t>
            </w:r>
          </w:p>
          <w:p w14:paraId="6900F417" w14:textId="77777777" w:rsidR="00AB3C88" w:rsidRPr="005A3F60" w:rsidRDefault="00AB3C88" w:rsidP="005A3F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3A9F54E3" w14:textId="53E73C4B" w:rsidR="00CE0482" w:rsidRPr="006454A8" w:rsidRDefault="00CE0482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Francis Bringas</w:t>
            </w:r>
          </w:p>
          <w:p w14:paraId="7EB8F29B" w14:textId="77777777" w:rsidR="006940B7" w:rsidRPr="00A21F94" w:rsidRDefault="006940B7" w:rsidP="00A21F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117490E9" w14:textId="4B3F7875" w:rsidR="006940B7" w:rsidRPr="006454A8" w:rsidRDefault="006940B7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theme="minorHAnsi"/>
                <w:b/>
                <w:color w:val="00B050"/>
                <w:sz w:val="18"/>
                <w:szCs w:val="18"/>
              </w:rPr>
            </w:pPr>
          </w:p>
        </w:tc>
        <w:tc>
          <w:tcPr>
            <w:tcW w:w="1788" w:type="dxa"/>
          </w:tcPr>
          <w:p w14:paraId="14391BA9" w14:textId="6E26E469" w:rsidR="00357CC9" w:rsidRPr="006454A8" w:rsidRDefault="00357CC9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20"/>
                <w:szCs w:val="20"/>
              </w:rPr>
            </w:pPr>
          </w:p>
          <w:p w14:paraId="6515899A" w14:textId="77777777" w:rsidR="00CE0482" w:rsidRPr="006454A8" w:rsidRDefault="00CE0482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20"/>
                <w:szCs w:val="20"/>
              </w:rPr>
            </w:pPr>
          </w:p>
          <w:p w14:paraId="7D8E25F0" w14:textId="283839F8" w:rsidR="00CE0482" w:rsidRPr="006454A8" w:rsidRDefault="00CE0482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20"/>
                <w:szCs w:val="20"/>
              </w:rPr>
            </w:pPr>
          </w:p>
          <w:p w14:paraId="11D5BA95" w14:textId="77777777" w:rsidR="00AB3C88" w:rsidRPr="0072365D" w:rsidRDefault="00AB3C88" w:rsidP="00AB3C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</w:rPr>
            </w:pPr>
          </w:p>
          <w:p w14:paraId="746DB11E" w14:textId="11B8CDF0" w:rsidR="00357CC9" w:rsidRPr="006454A8" w:rsidRDefault="00357CC9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Justine Parks</w:t>
            </w:r>
          </w:p>
          <w:p w14:paraId="13CA866C" w14:textId="77777777" w:rsidR="00AB3C88" w:rsidRPr="005A3F60" w:rsidRDefault="00AB3C88" w:rsidP="005A3F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06D1117E" w14:textId="3467F90F" w:rsidR="00CE0482" w:rsidRPr="006454A8" w:rsidRDefault="00CE0482" w:rsidP="00CC7B1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Justine Parks</w:t>
            </w:r>
          </w:p>
          <w:p w14:paraId="49C7AFC2" w14:textId="5CFCEDC1" w:rsidR="006940B7" w:rsidRPr="00A21F94" w:rsidRDefault="006940B7" w:rsidP="00A21F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E36C0A" w:themeColor="accent6" w:themeShade="BF"/>
                <w:sz w:val="18"/>
                <w:szCs w:val="18"/>
              </w:rPr>
            </w:pPr>
          </w:p>
        </w:tc>
      </w:tr>
      <w:tr w:rsidR="00CE0482" w:rsidRPr="00A81024" w14:paraId="58480ECD" w14:textId="77777777" w:rsidTr="005A3F60">
        <w:trPr>
          <w:trHeight w:val="318"/>
        </w:trPr>
        <w:tc>
          <w:tcPr>
            <w:tcW w:w="13252" w:type="dxa"/>
            <w:gridSpan w:val="6"/>
            <w:shd w:val="clear" w:color="auto" w:fill="D9D9D9" w:themeFill="background1" w:themeFillShade="D9"/>
            <w:vAlign w:val="center"/>
          </w:tcPr>
          <w:p w14:paraId="204027EA" w14:textId="744F0AB4" w:rsidR="00CE0482" w:rsidRPr="006454A8" w:rsidRDefault="00CE0482" w:rsidP="00906305">
            <w:pPr>
              <w:tabs>
                <w:tab w:val="left" w:pos="738"/>
              </w:tabs>
              <w:ind w:left="24"/>
              <w:jc w:val="center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 w:themeColor="text1"/>
                <w:sz w:val="18"/>
                <w:szCs w:val="18"/>
              </w:rPr>
              <w:t>15 MINUTE BREAK</w:t>
            </w:r>
          </w:p>
        </w:tc>
      </w:tr>
      <w:tr w:rsidR="00A35438" w:rsidRPr="00A81024" w14:paraId="035CF03A" w14:textId="77777777" w:rsidTr="005A3F60">
        <w:trPr>
          <w:trHeight w:val="1124"/>
        </w:trPr>
        <w:tc>
          <w:tcPr>
            <w:tcW w:w="1701" w:type="dxa"/>
          </w:tcPr>
          <w:p w14:paraId="25F03EEE" w14:textId="77777777" w:rsidR="00A81024" w:rsidRPr="006454A8" w:rsidRDefault="00A81024" w:rsidP="00F64CE6">
            <w:pPr>
              <w:pStyle w:val="WMOBodyText"/>
              <w:rPr>
                <w:rFonts w:ascii="Verdana" w:hAnsi="Verdana"/>
                <w:lang w:eastAsia="en-US"/>
              </w:rPr>
            </w:pPr>
          </w:p>
          <w:p w14:paraId="2A5C9144" w14:textId="77777777" w:rsidR="00A81024" w:rsidRPr="006454A8" w:rsidRDefault="00A81024" w:rsidP="00F64CE6">
            <w:pPr>
              <w:tabs>
                <w:tab w:val="left" w:pos="738"/>
              </w:tabs>
              <w:rPr>
                <w:rFonts w:ascii="Verdana" w:eastAsia="Verdana" w:hAnsi="Verdana" w:cstheme="minorHAnsi"/>
                <w:b/>
                <w:sz w:val="20"/>
                <w:szCs w:val="20"/>
              </w:rPr>
            </w:pPr>
          </w:p>
          <w:p w14:paraId="1149D676" w14:textId="77777777" w:rsidR="00FD1748" w:rsidRPr="00987BFE" w:rsidRDefault="00FD1748" w:rsidP="00F64CE6">
            <w:pPr>
              <w:tabs>
                <w:tab w:val="left" w:pos="738"/>
              </w:tabs>
              <w:rPr>
                <w:rFonts w:ascii="Verdana" w:eastAsia="Verdana" w:hAnsi="Verdana" w:cstheme="minorHAnsi"/>
                <w:b/>
              </w:rPr>
            </w:pPr>
          </w:p>
          <w:p w14:paraId="4E1A9098" w14:textId="5C1DDB4E" w:rsidR="001422BE" w:rsidRDefault="00A35438" w:rsidP="00F64CE6">
            <w:pPr>
              <w:tabs>
                <w:tab w:val="left" w:pos="738"/>
              </w:tabs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11:00 – 11:20</w:t>
            </w:r>
          </w:p>
          <w:p w14:paraId="00731DC0" w14:textId="77777777" w:rsidR="001079AD" w:rsidRDefault="001079AD" w:rsidP="00F64CE6">
            <w:pPr>
              <w:tabs>
                <w:tab w:val="left" w:pos="738"/>
              </w:tabs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2BFB2096" w14:textId="77777777" w:rsidR="001079AD" w:rsidRPr="006454A8" w:rsidRDefault="001079AD" w:rsidP="00F64CE6">
            <w:pPr>
              <w:tabs>
                <w:tab w:val="left" w:pos="738"/>
              </w:tabs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79BA3D2C" w14:textId="5B48FD21" w:rsidR="00987BFE" w:rsidRPr="001079AD" w:rsidRDefault="00A35438" w:rsidP="00FD1748">
            <w:pPr>
              <w:tabs>
                <w:tab w:val="left" w:pos="738"/>
              </w:tabs>
              <w:rPr>
                <w:rFonts w:ascii="Verdana" w:eastAsia="Verdana" w:hAnsi="Verdana" w:cstheme="minorHAnsi"/>
                <w:b/>
                <w:sz w:val="18"/>
                <w:szCs w:val="18"/>
                <w:lang w:eastAsia="en-US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 xml:space="preserve"> </w:t>
            </w:r>
          </w:p>
          <w:p w14:paraId="552F023E" w14:textId="776E0BAA" w:rsidR="00A35438" w:rsidRPr="006454A8" w:rsidRDefault="00A35438" w:rsidP="00F64CE6">
            <w:pPr>
              <w:pStyle w:val="ListParagraph"/>
              <w:tabs>
                <w:tab w:val="left" w:pos="738"/>
              </w:tabs>
              <w:ind w:left="24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11:20 – 11:40</w:t>
            </w:r>
          </w:p>
          <w:p w14:paraId="2081B914" w14:textId="77777777" w:rsidR="001422BE" w:rsidRPr="00FD1748" w:rsidRDefault="001422BE" w:rsidP="00F64CE6">
            <w:pPr>
              <w:pStyle w:val="ListParagraph"/>
              <w:tabs>
                <w:tab w:val="left" w:pos="738"/>
              </w:tabs>
              <w:ind w:left="24"/>
              <w:rPr>
                <w:rFonts w:ascii="Verdana" w:eastAsia="Verdana" w:hAnsi="Verdana" w:cstheme="minorHAnsi"/>
                <w:b/>
              </w:rPr>
            </w:pPr>
          </w:p>
          <w:p w14:paraId="7A4BEF45" w14:textId="62289024" w:rsidR="001422BE" w:rsidRPr="006454A8" w:rsidRDefault="00A35438" w:rsidP="00F64CE6">
            <w:pPr>
              <w:pStyle w:val="ListParagraph"/>
              <w:ind w:left="24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11:40 – 12:00</w:t>
            </w:r>
          </w:p>
          <w:p w14:paraId="07DE1450" w14:textId="77777777" w:rsidR="0033089A" w:rsidRPr="006454A8" w:rsidRDefault="0033089A" w:rsidP="005A3F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</w:pPr>
          </w:p>
          <w:p w14:paraId="18CDE80F" w14:textId="58386DED" w:rsidR="00A35438" w:rsidRPr="006454A8" w:rsidRDefault="00A35438" w:rsidP="00F64CE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color w:val="000000"/>
                <w:sz w:val="18"/>
                <w:szCs w:val="18"/>
              </w:rPr>
              <w:t>End of the Session</w:t>
            </w:r>
          </w:p>
        </w:tc>
        <w:tc>
          <w:tcPr>
            <w:tcW w:w="5652" w:type="dxa"/>
            <w:shd w:val="clear" w:color="auto" w:fill="auto"/>
          </w:tcPr>
          <w:p w14:paraId="04B9967D" w14:textId="77777777" w:rsidR="00CE0482" w:rsidRPr="006454A8" w:rsidRDefault="00CE0482" w:rsidP="00F64CE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Cs/>
              </w:rPr>
            </w:pPr>
          </w:p>
          <w:p w14:paraId="3F60449A" w14:textId="2AAD900A" w:rsidR="00CE0482" w:rsidRPr="000029AE" w:rsidRDefault="00A35438" w:rsidP="003E72ED">
            <w:pPr>
              <w:pStyle w:val="ListParagraph"/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0" w:hanging="476"/>
              <w:rPr>
                <w:rFonts w:ascii="Verdana" w:eastAsia="Verdana" w:hAnsi="Verdana" w:cs="Verdana"/>
                <w:bCs/>
              </w:rPr>
            </w:pPr>
            <w:r w:rsidRPr="000029AE">
              <w:rPr>
                <w:rFonts w:ascii="Verdana" w:eastAsia="Verdana" w:hAnsi="Verdana" w:cs="Verdana"/>
                <w:b/>
                <w:color w:val="000000"/>
              </w:rPr>
              <w:t>SECRETARIAT UPDATE AND ADJOURN</w:t>
            </w:r>
          </w:p>
          <w:p w14:paraId="19DA4B7E" w14:textId="14D80C65" w:rsidR="00A35438" w:rsidRPr="006454A8" w:rsidRDefault="00A35438" w:rsidP="00F64CE6">
            <w:pPr>
              <w:pStyle w:val="ListParagraph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4"/>
              <w:rPr>
                <w:rFonts w:ascii="Verdana" w:eastAsia="Verdana" w:hAnsi="Verdana" w:cs="Verdana"/>
                <w:bCs/>
                <w:sz w:val="18"/>
                <w:szCs w:val="18"/>
              </w:rPr>
            </w:pPr>
            <w:r w:rsidRPr="006454A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</w:t>
            </w:r>
          </w:p>
          <w:p w14:paraId="60D9091F" w14:textId="6846C3DF" w:rsidR="0033089A" w:rsidRPr="006454A8" w:rsidRDefault="00A35438" w:rsidP="003E72ED">
            <w:pPr>
              <w:pStyle w:val="ListParagraph"/>
              <w:numPr>
                <w:ilvl w:val="1"/>
                <w:numId w:val="8"/>
              </w:numPr>
              <w:tabs>
                <w:tab w:val="left" w:pos="738"/>
              </w:tabs>
              <w:ind w:left="24" w:firstLine="284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WMO Secretariat Report</w:t>
            </w:r>
          </w:p>
          <w:p w14:paraId="7DD5237D" w14:textId="77777777" w:rsidR="0033089A" w:rsidRPr="006454A8" w:rsidRDefault="0033089A" w:rsidP="0033089A">
            <w:pPr>
              <w:pStyle w:val="ListParagraph"/>
              <w:tabs>
                <w:tab w:val="left" w:pos="738"/>
              </w:tabs>
              <w:ind w:left="308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1B52C0AD" w14:textId="7FF1EA40" w:rsidR="001422BE" w:rsidRPr="001079AD" w:rsidRDefault="0033089A" w:rsidP="001079AD">
            <w:pPr>
              <w:pStyle w:val="ListParagraph"/>
              <w:tabs>
                <w:tab w:val="left" w:pos="738"/>
              </w:tabs>
              <w:ind w:left="308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 xml:space="preserve">              14.1.1.</w:t>
            </w:r>
            <w:r w:rsidRPr="006454A8">
              <w:rPr>
                <w:rFonts w:ascii="Verdana" w:eastAsia="Verdana" w:hAnsi="Verdana" w:cs="Verdana"/>
                <w:b/>
                <w:color w:val="000000"/>
              </w:rPr>
              <w:t xml:space="preserve"> </w:t>
            </w:r>
            <w:r w:rsidRPr="00FD174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SOT Focal Points</w:t>
            </w:r>
            <w:r w:rsidR="009C30B8" w:rsidRPr="00FD174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/PMO</w:t>
            </w:r>
            <w:r w:rsidR="009C30B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 xml:space="preserve"> &amp; TT </w:t>
            </w:r>
            <w:r w:rsidR="00FB67B0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L</w:t>
            </w:r>
            <w:r w:rsidR="009C30B8"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ists</w:t>
            </w:r>
          </w:p>
          <w:p w14:paraId="372DE804" w14:textId="77777777" w:rsidR="0033089A" w:rsidRPr="006454A8" w:rsidRDefault="0033089A" w:rsidP="00F64CE6">
            <w:pPr>
              <w:pStyle w:val="ListParagraph"/>
              <w:tabs>
                <w:tab w:val="left" w:pos="738"/>
              </w:tabs>
              <w:ind w:left="308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13656AEA" w14:textId="50B65E3A" w:rsidR="00A35438" w:rsidRPr="006454A8" w:rsidRDefault="00A35438" w:rsidP="003E72ED">
            <w:pPr>
              <w:pStyle w:val="ListParagraph"/>
              <w:numPr>
                <w:ilvl w:val="1"/>
                <w:numId w:val="8"/>
              </w:numPr>
              <w:tabs>
                <w:tab w:val="left" w:pos="738"/>
              </w:tabs>
              <w:ind w:left="24" w:firstLine="284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IOC Secretariat Report</w:t>
            </w:r>
          </w:p>
          <w:p w14:paraId="7F49A571" w14:textId="77777777" w:rsidR="001422BE" w:rsidRPr="006454A8" w:rsidRDefault="001422BE" w:rsidP="00F64CE6">
            <w:pPr>
              <w:pStyle w:val="ListParagraph"/>
              <w:tabs>
                <w:tab w:val="left" w:pos="738"/>
              </w:tabs>
              <w:ind w:left="308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368CF132" w14:textId="77777777" w:rsidR="00F64CE6" w:rsidRPr="006454A8" w:rsidRDefault="00A35438" w:rsidP="003E72ED">
            <w:pPr>
              <w:pStyle w:val="ListParagraph"/>
              <w:numPr>
                <w:ilvl w:val="1"/>
                <w:numId w:val="8"/>
              </w:numPr>
              <w:tabs>
                <w:tab w:val="left" w:pos="738"/>
              </w:tabs>
              <w:ind w:left="1159" w:hanging="851"/>
              <w:rPr>
                <w:rFonts w:ascii="Verdana" w:eastAsia="Verdana" w:hAnsi="Verdana" w:cstheme="minorHAnsi"/>
                <w:bCs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 xml:space="preserve">Next SOT session </w:t>
            </w:r>
          </w:p>
          <w:p w14:paraId="580DCC93" w14:textId="77777777" w:rsidR="00F64CE6" w:rsidRPr="006454A8" w:rsidRDefault="00F64CE6" w:rsidP="00F64CE6">
            <w:pPr>
              <w:pStyle w:val="ListParagraph"/>
              <w:rPr>
                <w:rFonts w:ascii="Verdana" w:eastAsia="Verdana" w:hAnsi="Verdana" w:cstheme="minorHAnsi"/>
                <w:b/>
                <w:sz w:val="18"/>
                <w:szCs w:val="18"/>
              </w:rPr>
            </w:pPr>
          </w:p>
          <w:p w14:paraId="34C33C5F" w14:textId="3F3523D3" w:rsidR="00A35438" w:rsidRPr="006454A8" w:rsidRDefault="00A35438" w:rsidP="003E72ED">
            <w:pPr>
              <w:pStyle w:val="ListParagraph"/>
              <w:numPr>
                <w:ilvl w:val="1"/>
                <w:numId w:val="8"/>
              </w:numPr>
              <w:tabs>
                <w:tab w:val="left" w:pos="738"/>
              </w:tabs>
              <w:ind w:left="1159" w:hanging="851"/>
              <w:rPr>
                <w:rFonts w:ascii="Verdana" w:eastAsia="Verdana" w:hAnsi="Verdana" w:cstheme="minorHAnsi"/>
                <w:bCs/>
                <w:sz w:val="18"/>
                <w:szCs w:val="18"/>
              </w:rPr>
            </w:pP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Any Other Business /</w:t>
            </w:r>
            <w:r w:rsidR="00F64CE6"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 xml:space="preserve"> </w:t>
            </w:r>
            <w:r w:rsidRPr="006454A8">
              <w:rPr>
                <w:rFonts w:ascii="Verdana" w:eastAsia="Verdana" w:hAnsi="Verdana" w:cstheme="minorHAnsi"/>
                <w:b/>
                <w:sz w:val="18"/>
                <w:szCs w:val="18"/>
              </w:rPr>
              <w:t>Closing remarks</w:t>
            </w:r>
          </w:p>
        </w:tc>
        <w:tc>
          <w:tcPr>
            <w:tcW w:w="2144" w:type="dxa"/>
            <w:gridSpan w:val="2"/>
          </w:tcPr>
          <w:p w14:paraId="3686B042" w14:textId="2DB05E47" w:rsidR="00A81024" w:rsidRPr="00FD1748" w:rsidRDefault="00A81024" w:rsidP="00FD1748">
            <w:pPr>
              <w:tabs>
                <w:tab w:val="left" w:pos="738"/>
              </w:tabs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</w:p>
          <w:p w14:paraId="621D9372" w14:textId="23AE6B76" w:rsidR="00FD1748" w:rsidRPr="00FD1748" w:rsidRDefault="00FD1748" w:rsidP="00FD1748">
            <w:pPr>
              <w:tabs>
                <w:tab w:val="left" w:pos="738"/>
              </w:tabs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</w:p>
          <w:p w14:paraId="755D48AF" w14:textId="16BA51F8" w:rsidR="00FD1748" w:rsidRPr="00FD1748" w:rsidRDefault="00FD1748" w:rsidP="00FD1748">
            <w:pPr>
              <w:tabs>
                <w:tab w:val="left" w:pos="738"/>
              </w:tabs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</w:p>
          <w:p w14:paraId="36DD6AB2" w14:textId="6752F59E" w:rsidR="00FD1748" w:rsidRDefault="00FD1748" w:rsidP="00FD1748">
            <w:pPr>
              <w:tabs>
                <w:tab w:val="left" w:pos="738"/>
              </w:tabs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</w:p>
          <w:p w14:paraId="74A5AF1F" w14:textId="77777777" w:rsidR="00FD1748" w:rsidRPr="00FD1748" w:rsidRDefault="00FD1748" w:rsidP="00FD1748">
            <w:pPr>
              <w:tabs>
                <w:tab w:val="left" w:pos="738"/>
              </w:tabs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</w:p>
          <w:p w14:paraId="510E2F9E" w14:textId="333154A6" w:rsidR="001422BE" w:rsidRPr="00FD1748" w:rsidRDefault="00A35438" w:rsidP="00F64CE6">
            <w:pPr>
              <w:tabs>
                <w:tab w:val="left" w:pos="738"/>
              </w:tabs>
              <w:ind w:left="24"/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</w:pPr>
            <w:r w:rsidRPr="00FD1748">
              <w:rPr>
                <w:rFonts w:ascii="Verdana" w:eastAsia="Verdana" w:hAnsi="Verdana" w:cstheme="minorHAnsi"/>
                <w:bCs/>
                <w:color w:val="2628C6"/>
                <w:sz w:val="18"/>
                <w:szCs w:val="18"/>
              </w:rPr>
              <w:t>Sarah North</w:t>
            </w:r>
          </w:p>
          <w:p w14:paraId="0A139CD1" w14:textId="77777777" w:rsidR="001422BE" w:rsidRPr="00FD1748" w:rsidRDefault="001422BE" w:rsidP="00F64CE6">
            <w:pPr>
              <w:tabs>
                <w:tab w:val="left" w:pos="738"/>
              </w:tabs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61E9EE53" w14:textId="69CE3059" w:rsidR="00F64CE6" w:rsidRDefault="0033089A" w:rsidP="00F64CE6">
            <w:pPr>
              <w:tabs>
                <w:tab w:val="left" w:pos="738"/>
              </w:tabs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FD174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Sarah North</w:t>
            </w:r>
          </w:p>
          <w:p w14:paraId="2621C2A4" w14:textId="7834CE2A" w:rsidR="005A3F60" w:rsidRDefault="005A3F60" w:rsidP="00F64CE6">
            <w:pPr>
              <w:tabs>
                <w:tab w:val="left" w:pos="738"/>
              </w:tabs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1CD61121" w14:textId="4D881253" w:rsidR="005A3F60" w:rsidRPr="00FD1748" w:rsidRDefault="005A3F60" w:rsidP="00F64CE6">
            <w:pPr>
              <w:tabs>
                <w:tab w:val="left" w:pos="738"/>
              </w:tabs>
              <w:ind w:left="24"/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Emma Heslop</w:t>
            </w:r>
          </w:p>
          <w:p w14:paraId="77D9E31F" w14:textId="77777777" w:rsidR="005A3F60" w:rsidRDefault="005A3F60" w:rsidP="001079AD">
            <w:pPr>
              <w:tabs>
                <w:tab w:val="left" w:pos="738"/>
              </w:tabs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4B7824D7" w14:textId="77777777" w:rsidR="005A3F60" w:rsidRDefault="001079AD" w:rsidP="005A3F60">
            <w:pPr>
              <w:tabs>
                <w:tab w:val="left" w:pos="738"/>
              </w:tabs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FD174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 xml:space="preserve">Darin Figurskey </w:t>
            </w:r>
          </w:p>
          <w:p w14:paraId="7DE14558" w14:textId="77777777" w:rsidR="005A3F60" w:rsidRDefault="005A3F60" w:rsidP="005A3F60">
            <w:pPr>
              <w:tabs>
                <w:tab w:val="left" w:pos="738"/>
              </w:tabs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</w:p>
          <w:p w14:paraId="02A45595" w14:textId="5B2A3933" w:rsidR="00F64CE6" w:rsidRPr="005A3F60" w:rsidRDefault="00F64CE6" w:rsidP="005A3F60">
            <w:pPr>
              <w:tabs>
                <w:tab w:val="left" w:pos="738"/>
              </w:tabs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</w:pPr>
            <w:r w:rsidRPr="00FD1748">
              <w:rPr>
                <w:rFonts w:ascii="Verdana" w:eastAsia="Verdana" w:hAnsi="Verdana" w:cstheme="minorHAnsi"/>
                <w:bCs/>
                <w:color w:val="0000FF"/>
                <w:sz w:val="18"/>
                <w:szCs w:val="18"/>
              </w:rPr>
              <w:t>Darin Figurskey</w:t>
            </w:r>
          </w:p>
        </w:tc>
        <w:tc>
          <w:tcPr>
            <w:tcW w:w="1967" w:type="dxa"/>
          </w:tcPr>
          <w:p w14:paraId="1D703C21" w14:textId="61E6FB84" w:rsidR="00A35438" w:rsidRPr="00FD1748" w:rsidRDefault="00A35438" w:rsidP="001422BE">
            <w:pPr>
              <w:tabs>
                <w:tab w:val="left" w:pos="738"/>
              </w:tabs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754BD19D" w14:textId="3ACAF631" w:rsidR="00A81024" w:rsidRPr="00FD1748" w:rsidRDefault="00A81024" w:rsidP="001422BE">
            <w:pPr>
              <w:pStyle w:val="WMOBodyText"/>
              <w:rPr>
                <w:rFonts w:ascii="Verdana" w:hAnsi="Verdana"/>
                <w:sz w:val="18"/>
                <w:szCs w:val="18"/>
                <w:lang w:eastAsia="en-US"/>
              </w:rPr>
            </w:pPr>
          </w:p>
          <w:p w14:paraId="175381B5" w14:textId="77777777" w:rsidR="00FD1748" w:rsidRPr="00FD1748" w:rsidRDefault="00FD1748" w:rsidP="001422BE">
            <w:pPr>
              <w:pStyle w:val="WMOBodyText"/>
              <w:rPr>
                <w:rFonts w:ascii="Verdana" w:hAnsi="Verdana"/>
                <w:sz w:val="18"/>
                <w:szCs w:val="18"/>
                <w:lang w:eastAsia="en-US"/>
              </w:rPr>
            </w:pPr>
          </w:p>
          <w:p w14:paraId="4C417FEE" w14:textId="07D5B3F7" w:rsidR="00256D55" w:rsidRPr="00FD1748" w:rsidRDefault="00256D55" w:rsidP="001422BE">
            <w:pPr>
              <w:tabs>
                <w:tab w:val="left" w:pos="738"/>
              </w:tabs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FD174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Darin Figurskey</w:t>
            </w:r>
          </w:p>
          <w:p w14:paraId="06099EBE" w14:textId="77777777" w:rsidR="001422BE" w:rsidRPr="00FD1748" w:rsidRDefault="001422BE" w:rsidP="001422BE">
            <w:pPr>
              <w:tabs>
                <w:tab w:val="left" w:pos="738"/>
              </w:tabs>
              <w:ind w:left="24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3CED0317" w14:textId="695E094F" w:rsidR="0033089A" w:rsidRDefault="00256D55" w:rsidP="001079AD">
            <w:pPr>
              <w:tabs>
                <w:tab w:val="left" w:pos="738"/>
              </w:tabs>
              <w:ind w:left="24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FD174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Darin Figurskey</w:t>
            </w:r>
          </w:p>
          <w:p w14:paraId="57981528" w14:textId="77777777" w:rsidR="001079AD" w:rsidRPr="001079AD" w:rsidRDefault="001079AD" w:rsidP="001079AD">
            <w:pPr>
              <w:tabs>
                <w:tab w:val="left" w:pos="738"/>
              </w:tabs>
              <w:ind w:left="24"/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0C8D85B8" w14:textId="11BF9CD8" w:rsidR="00A35438" w:rsidRDefault="00A35438" w:rsidP="00F64CE6">
            <w:pPr>
              <w:tabs>
                <w:tab w:val="left" w:pos="738"/>
              </w:tabs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FD174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Darin Figurskey</w:t>
            </w:r>
          </w:p>
          <w:p w14:paraId="7EF0CCED" w14:textId="76F2A4B8" w:rsidR="005A3F60" w:rsidRDefault="005A3F60" w:rsidP="00F64CE6">
            <w:pPr>
              <w:tabs>
                <w:tab w:val="left" w:pos="738"/>
              </w:tabs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174BF392" w14:textId="77777777" w:rsidR="005A3F60" w:rsidRDefault="005A3F60" w:rsidP="005A3F60">
            <w:pPr>
              <w:tabs>
                <w:tab w:val="left" w:pos="738"/>
              </w:tabs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Darin Figurskey</w:t>
            </w:r>
          </w:p>
          <w:p w14:paraId="2E5ED286" w14:textId="77777777" w:rsidR="005A3F60" w:rsidRDefault="005A3F60" w:rsidP="005A3F60">
            <w:pPr>
              <w:tabs>
                <w:tab w:val="left" w:pos="738"/>
              </w:tabs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</w:p>
          <w:p w14:paraId="3FD4EADD" w14:textId="3303A85D" w:rsidR="00EC162A" w:rsidRPr="005A3F60" w:rsidRDefault="00F64CE6" w:rsidP="005A3F60">
            <w:pPr>
              <w:tabs>
                <w:tab w:val="left" w:pos="738"/>
              </w:tabs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</w:pPr>
            <w:r w:rsidRPr="00FD1748">
              <w:rPr>
                <w:rFonts w:ascii="Verdana" w:eastAsia="Verdana" w:hAnsi="Verdana" w:cs="Verdana"/>
                <w:bCs/>
                <w:color w:val="00B050"/>
                <w:sz w:val="18"/>
                <w:szCs w:val="18"/>
              </w:rPr>
              <w:t>Darin Figurskey</w:t>
            </w:r>
          </w:p>
        </w:tc>
        <w:tc>
          <w:tcPr>
            <w:tcW w:w="1788" w:type="dxa"/>
          </w:tcPr>
          <w:p w14:paraId="4C511553" w14:textId="78B56BFE" w:rsidR="00A35438" w:rsidRPr="00FD1748" w:rsidRDefault="00A35438" w:rsidP="001422BE">
            <w:pPr>
              <w:tabs>
                <w:tab w:val="left" w:pos="738"/>
              </w:tabs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62FCE822" w14:textId="79A3B04D" w:rsidR="00A81024" w:rsidRPr="00FD1748" w:rsidRDefault="00A81024" w:rsidP="001422BE">
            <w:pPr>
              <w:pStyle w:val="WMOBodyText"/>
              <w:rPr>
                <w:rFonts w:ascii="Verdana" w:hAnsi="Verdana"/>
                <w:sz w:val="18"/>
                <w:szCs w:val="18"/>
                <w:lang w:eastAsia="en-US"/>
              </w:rPr>
            </w:pPr>
          </w:p>
          <w:p w14:paraId="17AF78FB" w14:textId="77777777" w:rsidR="00FD1748" w:rsidRPr="00FD1748" w:rsidRDefault="00FD1748" w:rsidP="001422BE">
            <w:pPr>
              <w:pStyle w:val="WMOBodyText"/>
              <w:rPr>
                <w:rFonts w:ascii="Verdana" w:hAnsi="Verdana"/>
                <w:sz w:val="18"/>
                <w:szCs w:val="18"/>
                <w:lang w:eastAsia="en-US"/>
              </w:rPr>
            </w:pPr>
          </w:p>
          <w:p w14:paraId="22B0C275" w14:textId="7220D718" w:rsidR="00256D55" w:rsidRPr="00FD1748" w:rsidRDefault="00256D55" w:rsidP="001422BE">
            <w:pPr>
              <w:tabs>
                <w:tab w:val="left" w:pos="738"/>
              </w:tabs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FD174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Henry Kleta</w:t>
            </w:r>
          </w:p>
          <w:p w14:paraId="0E6B24A9" w14:textId="77777777" w:rsidR="001422BE" w:rsidRPr="00FD1748" w:rsidRDefault="001422BE" w:rsidP="001422BE">
            <w:pPr>
              <w:tabs>
                <w:tab w:val="left" w:pos="738"/>
              </w:tabs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6B3FB3B2" w14:textId="7873C615" w:rsidR="0033089A" w:rsidRDefault="00256D55" w:rsidP="001079AD">
            <w:pPr>
              <w:tabs>
                <w:tab w:val="left" w:pos="738"/>
              </w:tabs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FD174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Henry Kleta</w:t>
            </w:r>
          </w:p>
          <w:p w14:paraId="0C830CDE" w14:textId="77777777" w:rsidR="001079AD" w:rsidRPr="001079AD" w:rsidRDefault="001079AD" w:rsidP="001079AD">
            <w:pPr>
              <w:tabs>
                <w:tab w:val="left" w:pos="738"/>
              </w:tabs>
              <w:ind w:left="24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34C765B7" w14:textId="2E65E5E9" w:rsidR="00A35438" w:rsidRDefault="00A35438" w:rsidP="00F64CE6">
            <w:pPr>
              <w:tabs>
                <w:tab w:val="left" w:pos="738"/>
              </w:tabs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 w:rsidRPr="00FD1748"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Henry Kleta</w:t>
            </w:r>
          </w:p>
          <w:p w14:paraId="1631EF7E" w14:textId="14BD7211" w:rsidR="005A3F60" w:rsidRDefault="005A3F60" w:rsidP="00F64CE6">
            <w:pPr>
              <w:tabs>
                <w:tab w:val="left" w:pos="738"/>
              </w:tabs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42CDBFFB" w14:textId="1339D8F9" w:rsidR="005A3F60" w:rsidRDefault="005A3F60" w:rsidP="00F64CE6">
            <w:pPr>
              <w:tabs>
                <w:tab w:val="left" w:pos="738"/>
              </w:tabs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Henry Kleta</w:t>
            </w:r>
          </w:p>
          <w:p w14:paraId="70B73A2F" w14:textId="77777777" w:rsidR="005A3F60" w:rsidRDefault="005A3F60" w:rsidP="00F64CE6">
            <w:pPr>
              <w:tabs>
                <w:tab w:val="left" w:pos="738"/>
              </w:tabs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  <w:p w14:paraId="2D457FFB" w14:textId="06BF3740" w:rsidR="005A3F60" w:rsidRPr="00FD1748" w:rsidRDefault="005A3F60" w:rsidP="00F64CE6">
            <w:pPr>
              <w:tabs>
                <w:tab w:val="left" w:pos="738"/>
              </w:tabs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  <w:t>Henry Kleta</w:t>
            </w:r>
          </w:p>
          <w:p w14:paraId="1EAA48D7" w14:textId="4425B96C" w:rsidR="005A3F60" w:rsidRPr="005A3F60" w:rsidRDefault="005A3F60" w:rsidP="005A3F60">
            <w:pPr>
              <w:pStyle w:val="WMOBodyText"/>
              <w:rPr>
                <w:rFonts w:ascii="Verdana" w:eastAsia="Verdana" w:hAnsi="Verdana" w:cs="Verdana"/>
                <w:bCs/>
                <w:color w:val="E36C0A" w:themeColor="accent6" w:themeShade="BF"/>
                <w:sz w:val="18"/>
                <w:szCs w:val="18"/>
              </w:rPr>
            </w:pPr>
          </w:p>
        </w:tc>
      </w:tr>
    </w:tbl>
    <w:p w14:paraId="6660FF73" w14:textId="14773897" w:rsidR="00A81024" w:rsidRPr="00A81024" w:rsidRDefault="00A81024">
      <w:pPr>
        <w:pStyle w:val="WMOBodyText"/>
        <w:rPr>
          <w:b/>
          <w:bCs/>
        </w:rPr>
      </w:pPr>
    </w:p>
    <w:sectPr w:rsidR="00A81024" w:rsidRPr="00A81024" w:rsidSect="00C55421">
      <w:pgSz w:w="16840" w:h="11907" w:orient="landscape" w:code="9"/>
      <w:pgMar w:top="686" w:right="1045" w:bottom="1046" w:left="1134" w:header="1134" w:footer="518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89F5DC" w14:textId="77777777" w:rsidR="00AE319B" w:rsidRDefault="00AE319B">
      <w:r>
        <w:separator/>
      </w:r>
    </w:p>
    <w:p w14:paraId="20A9BF5B" w14:textId="77777777" w:rsidR="00AE319B" w:rsidRDefault="00AE319B"/>
    <w:p w14:paraId="2B1ED602" w14:textId="77777777" w:rsidR="00AE319B" w:rsidRDefault="00AE319B"/>
  </w:endnote>
  <w:endnote w:type="continuationSeparator" w:id="0">
    <w:p w14:paraId="2AAA8CE5" w14:textId="77777777" w:rsidR="00AE319B" w:rsidRDefault="00AE319B">
      <w:r>
        <w:continuationSeparator/>
      </w:r>
    </w:p>
    <w:p w14:paraId="6BEBF053" w14:textId="77777777" w:rsidR="00AE319B" w:rsidRDefault="00AE319B"/>
    <w:p w14:paraId="556F96C3" w14:textId="77777777" w:rsidR="00AE319B" w:rsidRDefault="00AE319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8AFEAE" w14:textId="77777777" w:rsidR="00AE319B" w:rsidRDefault="00AE319B">
      <w:r>
        <w:separator/>
      </w:r>
    </w:p>
  </w:footnote>
  <w:footnote w:type="continuationSeparator" w:id="0">
    <w:p w14:paraId="427E7D1D" w14:textId="77777777" w:rsidR="00AE319B" w:rsidRDefault="00AE319B">
      <w:r>
        <w:continuationSeparator/>
      </w:r>
    </w:p>
    <w:p w14:paraId="09929010" w14:textId="77777777" w:rsidR="00AE319B" w:rsidRDefault="00AE319B"/>
    <w:p w14:paraId="56AD7713" w14:textId="77777777" w:rsidR="00AE319B" w:rsidRDefault="00AE319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588CA" w14:textId="2AB9A57B" w:rsidR="007C212A" w:rsidRDefault="000D2C95" w:rsidP="00177FD1">
    <w:pPr>
      <w:pStyle w:val="Header"/>
    </w:pPr>
    <w:r w:rsidRPr="008F73C8">
      <w:rPr>
        <w:lang w:val="en-US"/>
      </w:rPr>
      <w:t>SOT</w:t>
    </w:r>
    <w:r w:rsidR="003C09A6" w:rsidRPr="008F73C8">
      <w:rPr>
        <w:lang w:val="en-US"/>
      </w:rPr>
      <w:t>-</w:t>
    </w:r>
    <w:r w:rsidR="00275010" w:rsidRPr="008F73C8">
      <w:rPr>
        <w:lang w:val="en-US"/>
      </w:rPr>
      <w:t>11</w:t>
    </w:r>
    <w:r w:rsidR="00913040" w:rsidRPr="008F73C8">
      <w:rPr>
        <w:lang w:val="en-US"/>
      </w:rPr>
      <w:t>/Doc. </w:t>
    </w:r>
    <w:r w:rsidR="00B35397" w:rsidRPr="008F73C8">
      <w:rPr>
        <w:lang w:val="en-US"/>
      </w:rPr>
      <w:t>Inf. 5</w:t>
    </w:r>
    <w:r w:rsidR="0020095E" w:rsidRPr="008F73C8">
      <w:rPr>
        <w:lang w:val="en-US"/>
      </w:rPr>
      <w:t xml:space="preserve">, </w:t>
    </w:r>
    <w:r w:rsidR="00A15FB9" w:rsidRPr="008F73C8">
      <w:rPr>
        <w:lang w:val="en-US"/>
      </w:rPr>
      <w:t>FINAL</w:t>
    </w:r>
    <w:r w:rsidR="006C1DE0" w:rsidRPr="008F73C8">
      <w:rPr>
        <w:lang w:val="en-US"/>
      </w:rPr>
      <w:t xml:space="preserve"> DRAFT</w:t>
    </w:r>
    <w:r w:rsidR="0020095E" w:rsidRPr="008F73C8">
      <w:rPr>
        <w:lang w:val="en-US"/>
      </w:rPr>
      <w:t xml:space="preserve">, p. </w:t>
    </w:r>
    <w:r w:rsidR="0020095E" w:rsidRPr="00C2459D">
      <w:rPr>
        <w:rStyle w:val="PageNumber"/>
      </w:rPr>
      <w:fldChar w:fldCharType="begin"/>
    </w:r>
    <w:r w:rsidR="0020095E" w:rsidRPr="008F73C8">
      <w:rPr>
        <w:rStyle w:val="PageNumber"/>
        <w:lang w:val="en-US"/>
      </w:rPr>
      <w:instrText xml:space="preserve"> PAGE </w:instrText>
    </w:r>
    <w:r w:rsidR="0020095E" w:rsidRPr="00C2459D">
      <w:rPr>
        <w:rStyle w:val="PageNumber"/>
      </w:rPr>
      <w:fldChar w:fldCharType="separate"/>
    </w:r>
    <w:r w:rsidR="00E06827">
      <w:rPr>
        <w:rStyle w:val="PageNumber"/>
        <w:noProof/>
      </w:rPr>
      <w:t>3</w:t>
    </w:r>
    <w:r w:rsidR="0020095E" w:rsidRPr="00C2459D">
      <w:rPr>
        <w:rStyle w:val="PageNumber"/>
      </w:rPr>
      <w:fldChar w:fldCharType="end"/>
    </w:r>
  </w:p>
  <w:p w14:paraId="5EE96728" w14:textId="77777777" w:rsidR="00066540" w:rsidRDefault="0006654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4E0351"/>
    <w:multiLevelType w:val="multilevel"/>
    <w:tmpl w:val="56B0376A"/>
    <w:lvl w:ilvl="0">
      <w:start w:val="1"/>
      <w:numFmt w:val="decimal"/>
      <w:lvlText w:val="%1."/>
      <w:lvlJc w:val="left"/>
      <w:pPr>
        <w:ind w:left="334" w:hanging="360"/>
      </w:pPr>
      <w:rPr>
        <w:rFonts w:hint="default"/>
        <w:b/>
        <w:bCs w:val="0"/>
        <w:i w:val="0"/>
        <w:iCs w:val="0"/>
        <w:color w:val="auto"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ascii="Verdana" w:hAnsi="Verdana" w:hint="default"/>
        <w:b/>
        <w:bCs w:val="0"/>
        <w:i w:val="0"/>
        <w:iCs w:val="0"/>
        <w:color w:val="000000" w:themeColor="text1"/>
        <w:sz w:val="18"/>
        <w:szCs w:val="18"/>
      </w:rPr>
    </w:lvl>
    <w:lvl w:ilvl="2">
      <w:start w:val="1"/>
      <w:numFmt w:val="decimal"/>
      <w:isLgl/>
      <w:lvlText w:val="%1.%2.%3"/>
      <w:lvlJc w:val="left"/>
      <w:pPr>
        <w:ind w:left="1466" w:hanging="720"/>
      </w:pPr>
      <w:rPr>
        <w:rFonts w:ascii="Verdana" w:hAnsi="Verdana" w:hint="default"/>
        <w:b/>
        <w:bCs/>
      </w:rPr>
    </w:lvl>
    <w:lvl w:ilvl="3">
      <w:start w:val="1"/>
      <w:numFmt w:val="decimal"/>
      <w:isLgl/>
      <w:lvlText w:val="%1.%2.%3.%4"/>
      <w:lvlJc w:val="left"/>
      <w:pPr>
        <w:ind w:left="2212" w:hanging="1080"/>
      </w:pPr>
      <w:rPr>
        <w:rFonts w:hint="default"/>
        <w:sz w:val="18"/>
        <w:szCs w:val="18"/>
      </w:rPr>
    </w:lvl>
    <w:lvl w:ilvl="4">
      <w:start w:val="1"/>
      <w:numFmt w:val="decimal"/>
      <w:isLgl/>
      <w:lvlText w:val="%1.%2.%3.%4.%5"/>
      <w:lvlJc w:val="left"/>
      <w:pPr>
        <w:ind w:left="259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4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22" w:hanging="2160"/>
      </w:pPr>
      <w:rPr>
        <w:rFonts w:hint="default"/>
      </w:rPr>
    </w:lvl>
  </w:abstractNum>
  <w:abstractNum w:abstractNumId="1" w15:restartNumberingAfterBreak="0">
    <w:nsid w:val="2653003F"/>
    <w:multiLevelType w:val="multilevel"/>
    <w:tmpl w:val="F4EED9E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Verdana" w:hAnsi="Verdana" w:hint="default"/>
        <w:b/>
        <w:bCs/>
        <w:sz w:val="18"/>
        <w:szCs w:val="1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74E1B89"/>
    <w:multiLevelType w:val="multilevel"/>
    <w:tmpl w:val="56B0376A"/>
    <w:lvl w:ilvl="0">
      <w:start w:val="1"/>
      <w:numFmt w:val="decimal"/>
      <w:lvlText w:val="%1."/>
      <w:lvlJc w:val="left"/>
      <w:pPr>
        <w:ind w:left="334" w:hanging="360"/>
      </w:pPr>
      <w:rPr>
        <w:rFonts w:hint="default"/>
        <w:b/>
        <w:bCs w:val="0"/>
        <w:i w:val="0"/>
        <w:iCs w:val="0"/>
        <w:color w:val="auto"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ascii="Verdana" w:hAnsi="Verdana" w:hint="default"/>
        <w:b/>
        <w:bCs w:val="0"/>
        <w:i w:val="0"/>
        <w:iCs w:val="0"/>
        <w:color w:val="000000" w:themeColor="text1"/>
        <w:sz w:val="18"/>
        <w:szCs w:val="18"/>
      </w:rPr>
    </w:lvl>
    <w:lvl w:ilvl="2">
      <w:start w:val="1"/>
      <w:numFmt w:val="decimal"/>
      <w:isLgl/>
      <w:lvlText w:val="%1.%2.%3"/>
      <w:lvlJc w:val="left"/>
      <w:pPr>
        <w:ind w:left="1466" w:hanging="720"/>
      </w:pPr>
      <w:rPr>
        <w:rFonts w:ascii="Verdana" w:hAnsi="Verdana" w:hint="default"/>
        <w:b/>
        <w:bCs/>
      </w:rPr>
    </w:lvl>
    <w:lvl w:ilvl="3">
      <w:start w:val="1"/>
      <w:numFmt w:val="decimal"/>
      <w:isLgl/>
      <w:lvlText w:val="%1.%2.%3.%4"/>
      <w:lvlJc w:val="left"/>
      <w:pPr>
        <w:ind w:left="2212" w:hanging="1080"/>
      </w:pPr>
      <w:rPr>
        <w:rFonts w:hint="default"/>
        <w:sz w:val="18"/>
        <w:szCs w:val="18"/>
      </w:rPr>
    </w:lvl>
    <w:lvl w:ilvl="4">
      <w:start w:val="1"/>
      <w:numFmt w:val="decimal"/>
      <w:isLgl/>
      <w:lvlText w:val="%1.%2.%3.%4.%5"/>
      <w:lvlJc w:val="left"/>
      <w:pPr>
        <w:ind w:left="259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4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22" w:hanging="2160"/>
      </w:pPr>
      <w:rPr>
        <w:rFonts w:hint="default"/>
      </w:rPr>
    </w:lvl>
  </w:abstractNum>
  <w:abstractNum w:abstractNumId="3" w15:restartNumberingAfterBreak="0">
    <w:nsid w:val="2DEF56C7"/>
    <w:multiLevelType w:val="multilevel"/>
    <w:tmpl w:val="56B0376A"/>
    <w:lvl w:ilvl="0">
      <w:start w:val="1"/>
      <w:numFmt w:val="decimal"/>
      <w:lvlText w:val="%1."/>
      <w:lvlJc w:val="left"/>
      <w:pPr>
        <w:ind w:left="334" w:hanging="360"/>
      </w:pPr>
      <w:rPr>
        <w:rFonts w:hint="default"/>
        <w:b/>
        <w:bCs w:val="0"/>
        <w:i w:val="0"/>
        <w:iCs w:val="0"/>
        <w:color w:val="auto"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ascii="Verdana" w:hAnsi="Verdana" w:hint="default"/>
        <w:b/>
        <w:bCs w:val="0"/>
        <w:i w:val="0"/>
        <w:iCs w:val="0"/>
        <w:color w:val="000000" w:themeColor="text1"/>
        <w:sz w:val="18"/>
        <w:szCs w:val="18"/>
      </w:rPr>
    </w:lvl>
    <w:lvl w:ilvl="2">
      <w:start w:val="1"/>
      <w:numFmt w:val="decimal"/>
      <w:isLgl/>
      <w:lvlText w:val="%1.%2.%3"/>
      <w:lvlJc w:val="left"/>
      <w:pPr>
        <w:ind w:left="1466" w:hanging="720"/>
      </w:pPr>
      <w:rPr>
        <w:rFonts w:ascii="Verdana" w:hAnsi="Verdana" w:hint="default"/>
        <w:b/>
        <w:bCs/>
      </w:rPr>
    </w:lvl>
    <w:lvl w:ilvl="3">
      <w:start w:val="1"/>
      <w:numFmt w:val="decimal"/>
      <w:isLgl/>
      <w:lvlText w:val="%1.%2.%3.%4"/>
      <w:lvlJc w:val="left"/>
      <w:pPr>
        <w:ind w:left="2212" w:hanging="1080"/>
      </w:pPr>
      <w:rPr>
        <w:rFonts w:hint="default"/>
        <w:sz w:val="18"/>
        <w:szCs w:val="18"/>
      </w:rPr>
    </w:lvl>
    <w:lvl w:ilvl="4">
      <w:start w:val="1"/>
      <w:numFmt w:val="decimal"/>
      <w:isLgl/>
      <w:lvlText w:val="%1.%2.%3.%4.%5"/>
      <w:lvlJc w:val="left"/>
      <w:pPr>
        <w:ind w:left="259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4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22" w:hanging="2160"/>
      </w:pPr>
      <w:rPr>
        <w:rFonts w:hint="default"/>
      </w:rPr>
    </w:lvl>
  </w:abstractNum>
  <w:abstractNum w:abstractNumId="4" w15:restartNumberingAfterBreak="0">
    <w:nsid w:val="4E584712"/>
    <w:multiLevelType w:val="hybridMultilevel"/>
    <w:tmpl w:val="65946C3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747F16"/>
    <w:multiLevelType w:val="hybridMultilevel"/>
    <w:tmpl w:val="739E03C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1C43F4"/>
    <w:multiLevelType w:val="hybridMultilevel"/>
    <w:tmpl w:val="5D20F5A2"/>
    <w:lvl w:ilvl="0" w:tplc="86A299D0">
      <w:start w:val="4"/>
      <w:numFmt w:val="bullet"/>
      <w:lvlText w:val="-"/>
      <w:lvlJc w:val="left"/>
      <w:pPr>
        <w:ind w:left="694" w:hanging="360"/>
      </w:pPr>
      <w:rPr>
        <w:rFonts w:ascii="Verdana" w:eastAsia="Verdana" w:hAnsi="Verdana" w:cs="Verdana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54" w:hanging="360"/>
      </w:pPr>
      <w:rPr>
        <w:rFonts w:ascii="Wingdings" w:hAnsi="Wingdings" w:hint="default"/>
      </w:rPr>
    </w:lvl>
  </w:abstractNum>
  <w:abstractNum w:abstractNumId="7" w15:restartNumberingAfterBreak="0">
    <w:nsid w:val="6C891EDB"/>
    <w:multiLevelType w:val="multilevel"/>
    <w:tmpl w:val="56B0376A"/>
    <w:lvl w:ilvl="0">
      <w:start w:val="1"/>
      <w:numFmt w:val="decimal"/>
      <w:lvlText w:val="%1."/>
      <w:lvlJc w:val="left"/>
      <w:pPr>
        <w:ind w:left="334" w:hanging="360"/>
      </w:pPr>
      <w:rPr>
        <w:rFonts w:hint="default"/>
        <w:b/>
        <w:bCs w:val="0"/>
        <w:i w:val="0"/>
        <w:iCs w:val="0"/>
        <w:color w:val="auto"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ascii="Verdana" w:hAnsi="Verdana" w:hint="default"/>
        <w:b/>
        <w:bCs w:val="0"/>
        <w:i w:val="0"/>
        <w:iCs w:val="0"/>
        <w:color w:val="000000" w:themeColor="text1"/>
        <w:sz w:val="18"/>
        <w:szCs w:val="18"/>
      </w:rPr>
    </w:lvl>
    <w:lvl w:ilvl="2">
      <w:start w:val="1"/>
      <w:numFmt w:val="decimal"/>
      <w:isLgl/>
      <w:lvlText w:val="%1.%2.%3"/>
      <w:lvlJc w:val="left"/>
      <w:pPr>
        <w:ind w:left="1466" w:hanging="720"/>
      </w:pPr>
      <w:rPr>
        <w:rFonts w:ascii="Verdana" w:hAnsi="Verdana" w:hint="default"/>
        <w:b/>
        <w:bCs/>
      </w:rPr>
    </w:lvl>
    <w:lvl w:ilvl="3">
      <w:start w:val="1"/>
      <w:numFmt w:val="decimal"/>
      <w:isLgl/>
      <w:lvlText w:val="%1.%2.%3.%4"/>
      <w:lvlJc w:val="left"/>
      <w:pPr>
        <w:ind w:left="2212" w:hanging="1080"/>
      </w:pPr>
      <w:rPr>
        <w:rFonts w:hint="default"/>
        <w:sz w:val="18"/>
        <w:szCs w:val="18"/>
      </w:rPr>
    </w:lvl>
    <w:lvl w:ilvl="4">
      <w:start w:val="1"/>
      <w:numFmt w:val="decimal"/>
      <w:isLgl/>
      <w:lvlText w:val="%1.%2.%3.%4.%5"/>
      <w:lvlJc w:val="left"/>
      <w:pPr>
        <w:ind w:left="259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4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22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5"/>
  </w:num>
  <w:num w:numId="5">
    <w:abstractNumId w:val="4"/>
  </w:num>
  <w:num w:numId="6">
    <w:abstractNumId w:val="7"/>
  </w:num>
  <w:num w:numId="7">
    <w:abstractNumId w:val="2"/>
  </w:num>
  <w:num w:numId="8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1134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A6"/>
    <w:rsid w:val="000029AE"/>
    <w:rsid w:val="000066F7"/>
    <w:rsid w:val="0001583C"/>
    <w:rsid w:val="0003137A"/>
    <w:rsid w:val="00031BD5"/>
    <w:rsid w:val="00041171"/>
    <w:rsid w:val="00050F8E"/>
    <w:rsid w:val="000511C7"/>
    <w:rsid w:val="00055CAC"/>
    <w:rsid w:val="000573AD"/>
    <w:rsid w:val="00063EC2"/>
    <w:rsid w:val="00066540"/>
    <w:rsid w:val="00072F17"/>
    <w:rsid w:val="000737E1"/>
    <w:rsid w:val="000806D8"/>
    <w:rsid w:val="00082C80"/>
    <w:rsid w:val="00083847"/>
    <w:rsid w:val="00083C36"/>
    <w:rsid w:val="000955C3"/>
    <w:rsid w:val="000A69BF"/>
    <w:rsid w:val="000B06B7"/>
    <w:rsid w:val="000B6403"/>
    <w:rsid w:val="000B710F"/>
    <w:rsid w:val="000C16DA"/>
    <w:rsid w:val="000C1E79"/>
    <w:rsid w:val="000C225A"/>
    <w:rsid w:val="000C6781"/>
    <w:rsid w:val="000D19B8"/>
    <w:rsid w:val="000D2C95"/>
    <w:rsid w:val="000F5E49"/>
    <w:rsid w:val="000F6D86"/>
    <w:rsid w:val="000F7A87"/>
    <w:rsid w:val="0010370A"/>
    <w:rsid w:val="001079AD"/>
    <w:rsid w:val="00111BFD"/>
    <w:rsid w:val="0011498B"/>
    <w:rsid w:val="00120147"/>
    <w:rsid w:val="00120F96"/>
    <w:rsid w:val="00121F79"/>
    <w:rsid w:val="00123140"/>
    <w:rsid w:val="00126652"/>
    <w:rsid w:val="001333E2"/>
    <w:rsid w:val="00133689"/>
    <w:rsid w:val="00141795"/>
    <w:rsid w:val="001422BE"/>
    <w:rsid w:val="00142C16"/>
    <w:rsid w:val="00146A1B"/>
    <w:rsid w:val="0015026F"/>
    <w:rsid w:val="00163BA3"/>
    <w:rsid w:val="0016506C"/>
    <w:rsid w:val="00166B31"/>
    <w:rsid w:val="00171F80"/>
    <w:rsid w:val="00176E87"/>
    <w:rsid w:val="00177FD1"/>
    <w:rsid w:val="00180771"/>
    <w:rsid w:val="00190214"/>
    <w:rsid w:val="0019218E"/>
    <w:rsid w:val="001930A3"/>
    <w:rsid w:val="001A341E"/>
    <w:rsid w:val="001B0EA6"/>
    <w:rsid w:val="001B1CDF"/>
    <w:rsid w:val="001B56F4"/>
    <w:rsid w:val="001B6A0A"/>
    <w:rsid w:val="001C2783"/>
    <w:rsid w:val="001C5462"/>
    <w:rsid w:val="001D02D0"/>
    <w:rsid w:val="001D6302"/>
    <w:rsid w:val="001E7DD0"/>
    <w:rsid w:val="001F0636"/>
    <w:rsid w:val="001F1BDA"/>
    <w:rsid w:val="001F377C"/>
    <w:rsid w:val="0020095E"/>
    <w:rsid w:val="0020329A"/>
    <w:rsid w:val="00210D30"/>
    <w:rsid w:val="00220385"/>
    <w:rsid w:val="00220913"/>
    <w:rsid w:val="00234A34"/>
    <w:rsid w:val="002407E9"/>
    <w:rsid w:val="0025255D"/>
    <w:rsid w:val="00256393"/>
    <w:rsid w:val="00256D55"/>
    <w:rsid w:val="00270480"/>
    <w:rsid w:val="0027250C"/>
    <w:rsid w:val="002727E0"/>
    <w:rsid w:val="00275010"/>
    <w:rsid w:val="002779AF"/>
    <w:rsid w:val="00277C1F"/>
    <w:rsid w:val="00281CCD"/>
    <w:rsid w:val="002823D8"/>
    <w:rsid w:val="00284B55"/>
    <w:rsid w:val="0028531A"/>
    <w:rsid w:val="00285446"/>
    <w:rsid w:val="00285D8D"/>
    <w:rsid w:val="00295593"/>
    <w:rsid w:val="002A386C"/>
    <w:rsid w:val="002B03F6"/>
    <w:rsid w:val="002B16C5"/>
    <w:rsid w:val="002C30BC"/>
    <w:rsid w:val="002C7A88"/>
    <w:rsid w:val="002D232B"/>
    <w:rsid w:val="002D5E00"/>
    <w:rsid w:val="002D6DAC"/>
    <w:rsid w:val="002D7804"/>
    <w:rsid w:val="002E3FAD"/>
    <w:rsid w:val="002E4E16"/>
    <w:rsid w:val="002E51B6"/>
    <w:rsid w:val="002F02FD"/>
    <w:rsid w:val="002F2C62"/>
    <w:rsid w:val="00301E8C"/>
    <w:rsid w:val="00302798"/>
    <w:rsid w:val="00320009"/>
    <w:rsid w:val="0032424A"/>
    <w:rsid w:val="0033089A"/>
    <w:rsid w:val="0033114A"/>
    <w:rsid w:val="0035151F"/>
    <w:rsid w:val="00357CC9"/>
    <w:rsid w:val="00360838"/>
    <w:rsid w:val="0038001C"/>
    <w:rsid w:val="00380AF7"/>
    <w:rsid w:val="003916E2"/>
    <w:rsid w:val="00394A05"/>
    <w:rsid w:val="00394A4D"/>
    <w:rsid w:val="00395D14"/>
    <w:rsid w:val="00397770"/>
    <w:rsid w:val="00397880"/>
    <w:rsid w:val="003A29AD"/>
    <w:rsid w:val="003A7016"/>
    <w:rsid w:val="003B601C"/>
    <w:rsid w:val="003C09A6"/>
    <w:rsid w:val="003C2D67"/>
    <w:rsid w:val="003D022B"/>
    <w:rsid w:val="003D0B56"/>
    <w:rsid w:val="003D0E9F"/>
    <w:rsid w:val="003D716B"/>
    <w:rsid w:val="003E4046"/>
    <w:rsid w:val="003E72ED"/>
    <w:rsid w:val="003F0293"/>
    <w:rsid w:val="003F125B"/>
    <w:rsid w:val="003F300D"/>
    <w:rsid w:val="003F7B3F"/>
    <w:rsid w:val="0041078D"/>
    <w:rsid w:val="00412E44"/>
    <w:rsid w:val="00416F97"/>
    <w:rsid w:val="00422EBD"/>
    <w:rsid w:val="0042336C"/>
    <w:rsid w:val="00425752"/>
    <w:rsid w:val="0043039B"/>
    <w:rsid w:val="00435312"/>
    <w:rsid w:val="004423FE"/>
    <w:rsid w:val="004436B1"/>
    <w:rsid w:val="00444638"/>
    <w:rsid w:val="004458E7"/>
    <w:rsid w:val="00445C35"/>
    <w:rsid w:val="0046253C"/>
    <w:rsid w:val="004642E9"/>
    <w:rsid w:val="004667E7"/>
    <w:rsid w:val="00475797"/>
    <w:rsid w:val="00482AE4"/>
    <w:rsid w:val="00485DB7"/>
    <w:rsid w:val="0049253B"/>
    <w:rsid w:val="004A140B"/>
    <w:rsid w:val="004A75C5"/>
    <w:rsid w:val="004B53AB"/>
    <w:rsid w:val="004B7670"/>
    <w:rsid w:val="004B7BAA"/>
    <w:rsid w:val="004C01BD"/>
    <w:rsid w:val="004C2DF7"/>
    <w:rsid w:val="004C4E0B"/>
    <w:rsid w:val="004C509F"/>
    <w:rsid w:val="004D13B0"/>
    <w:rsid w:val="004D3E81"/>
    <w:rsid w:val="004D497E"/>
    <w:rsid w:val="004E072B"/>
    <w:rsid w:val="004E1150"/>
    <w:rsid w:val="004E4809"/>
    <w:rsid w:val="004E6352"/>
    <w:rsid w:val="004E6460"/>
    <w:rsid w:val="004F2C79"/>
    <w:rsid w:val="004F6B46"/>
    <w:rsid w:val="005003EB"/>
    <w:rsid w:val="00501B04"/>
    <w:rsid w:val="00525B80"/>
    <w:rsid w:val="0053098F"/>
    <w:rsid w:val="005338CB"/>
    <w:rsid w:val="005347FC"/>
    <w:rsid w:val="00534865"/>
    <w:rsid w:val="00535318"/>
    <w:rsid w:val="00546D8E"/>
    <w:rsid w:val="00550A57"/>
    <w:rsid w:val="00553D04"/>
    <w:rsid w:val="00554D8B"/>
    <w:rsid w:val="00571AE1"/>
    <w:rsid w:val="00572924"/>
    <w:rsid w:val="00573773"/>
    <w:rsid w:val="00574188"/>
    <w:rsid w:val="0057466B"/>
    <w:rsid w:val="005765F7"/>
    <w:rsid w:val="00577AAE"/>
    <w:rsid w:val="00580C5C"/>
    <w:rsid w:val="00582249"/>
    <w:rsid w:val="00586001"/>
    <w:rsid w:val="005909A3"/>
    <w:rsid w:val="00592267"/>
    <w:rsid w:val="005974BF"/>
    <w:rsid w:val="005A21AF"/>
    <w:rsid w:val="005A3F60"/>
    <w:rsid w:val="005A40AE"/>
    <w:rsid w:val="005B0AE2"/>
    <w:rsid w:val="005B1F2C"/>
    <w:rsid w:val="005B6DDA"/>
    <w:rsid w:val="005C491D"/>
    <w:rsid w:val="005D03D9"/>
    <w:rsid w:val="005D60D3"/>
    <w:rsid w:val="005D666D"/>
    <w:rsid w:val="005E583E"/>
    <w:rsid w:val="005F3654"/>
    <w:rsid w:val="005F5510"/>
    <w:rsid w:val="0060292B"/>
    <w:rsid w:val="0060324A"/>
    <w:rsid w:val="00615AB0"/>
    <w:rsid w:val="0061778C"/>
    <w:rsid w:val="00630C1E"/>
    <w:rsid w:val="00636B90"/>
    <w:rsid w:val="006406E4"/>
    <w:rsid w:val="00640F61"/>
    <w:rsid w:val="006454A8"/>
    <w:rsid w:val="0064738B"/>
    <w:rsid w:val="006508EA"/>
    <w:rsid w:val="00667839"/>
    <w:rsid w:val="006839DD"/>
    <w:rsid w:val="006940B7"/>
    <w:rsid w:val="00697DB5"/>
    <w:rsid w:val="006A2D0E"/>
    <w:rsid w:val="006A492A"/>
    <w:rsid w:val="006A6A76"/>
    <w:rsid w:val="006A7E3A"/>
    <w:rsid w:val="006B4C9C"/>
    <w:rsid w:val="006C1305"/>
    <w:rsid w:val="006C1DE0"/>
    <w:rsid w:val="006C4672"/>
    <w:rsid w:val="006C748D"/>
    <w:rsid w:val="006D5576"/>
    <w:rsid w:val="006E5FE9"/>
    <w:rsid w:val="006E766D"/>
    <w:rsid w:val="006F2CDA"/>
    <w:rsid w:val="00703BC4"/>
    <w:rsid w:val="00704472"/>
    <w:rsid w:val="00705C9F"/>
    <w:rsid w:val="00711298"/>
    <w:rsid w:val="00716951"/>
    <w:rsid w:val="00721FA7"/>
    <w:rsid w:val="0072365D"/>
    <w:rsid w:val="00734B63"/>
    <w:rsid w:val="00735D9E"/>
    <w:rsid w:val="0074718B"/>
    <w:rsid w:val="00747EDA"/>
    <w:rsid w:val="00750080"/>
    <w:rsid w:val="00754CF7"/>
    <w:rsid w:val="0077121D"/>
    <w:rsid w:val="00771A68"/>
    <w:rsid w:val="0079172A"/>
    <w:rsid w:val="00797E9D"/>
    <w:rsid w:val="007B15B7"/>
    <w:rsid w:val="007B30B3"/>
    <w:rsid w:val="007C02C4"/>
    <w:rsid w:val="007C075F"/>
    <w:rsid w:val="007C212A"/>
    <w:rsid w:val="007D4A56"/>
    <w:rsid w:val="007E7D21"/>
    <w:rsid w:val="007F482F"/>
    <w:rsid w:val="0080536D"/>
    <w:rsid w:val="00807CC5"/>
    <w:rsid w:val="008267A5"/>
    <w:rsid w:val="008316AD"/>
    <w:rsid w:val="00831751"/>
    <w:rsid w:val="00835B42"/>
    <w:rsid w:val="00841F71"/>
    <w:rsid w:val="00842AB4"/>
    <w:rsid w:val="00843072"/>
    <w:rsid w:val="00843487"/>
    <w:rsid w:val="00847D99"/>
    <w:rsid w:val="0085038E"/>
    <w:rsid w:val="00853C66"/>
    <w:rsid w:val="008573D6"/>
    <w:rsid w:val="0086271D"/>
    <w:rsid w:val="0086420B"/>
    <w:rsid w:val="00864DBF"/>
    <w:rsid w:val="00865AE2"/>
    <w:rsid w:val="0087341E"/>
    <w:rsid w:val="008810C7"/>
    <w:rsid w:val="00890515"/>
    <w:rsid w:val="008A0136"/>
    <w:rsid w:val="008A4C23"/>
    <w:rsid w:val="008A7313"/>
    <w:rsid w:val="008A7D91"/>
    <w:rsid w:val="008B7FC7"/>
    <w:rsid w:val="008C09E7"/>
    <w:rsid w:val="008C0B45"/>
    <w:rsid w:val="008C17A4"/>
    <w:rsid w:val="008D5171"/>
    <w:rsid w:val="008D6D9A"/>
    <w:rsid w:val="008E121A"/>
    <w:rsid w:val="008E1E4A"/>
    <w:rsid w:val="008E3735"/>
    <w:rsid w:val="008F000A"/>
    <w:rsid w:val="008F0615"/>
    <w:rsid w:val="008F1FDB"/>
    <w:rsid w:val="008F73C8"/>
    <w:rsid w:val="0090023F"/>
    <w:rsid w:val="00906305"/>
    <w:rsid w:val="009106B4"/>
    <w:rsid w:val="00913040"/>
    <w:rsid w:val="009212D3"/>
    <w:rsid w:val="00931255"/>
    <w:rsid w:val="00937D0C"/>
    <w:rsid w:val="00940A40"/>
    <w:rsid w:val="009422B1"/>
    <w:rsid w:val="009452DB"/>
    <w:rsid w:val="00950605"/>
    <w:rsid w:val="00952233"/>
    <w:rsid w:val="00954D66"/>
    <w:rsid w:val="009715A6"/>
    <w:rsid w:val="00971DD5"/>
    <w:rsid w:val="00975D76"/>
    <w:rsid w:val="00982E51"/>
    <w:rsid w:val="00986C01"/>
    <w:rsid w:val="009874B9"/>
    <w:rsid w:val="00987BFE"/>
    <w:rsid w:val="009927C7"/>
    <w:rsid w:val="00993581"/>
    <w:rsid w:val="00996789"/>
    <w:rsid w:val="009A1FC2"/>
    <w:rsid w:val="009A288C"/>
    <w:rsid w:val="009B2D35"/>
    <w:rsid w:val="009B6697"/>
    <w:rsid w:val="009C30B8"/>
    <w:rsid w:val="009C4C04"/>
    <w:rsid w:val="009D0255"/>
    <w:rsid w:val="009D14A8"/>
    <w:rsid w:val="009D3A67"/>
    <w:rsid w:val="009D447D"/>
    <w:rsid w:val="009F7566"/>
    <w:rsid w:val="00A06BFE"/>
    <w:rsid w:val="00A10F5D"/>
    <w:rsid w:val="00A14AF1"/>
    <w:rsid w:val="00A15FB9"/>
    <w:rsid w:val="00A1620C"/>
    <w:rsid w:val="00A16891"/>
    <w:rsid w:val="00A20F74"/>
    <w:rsid w:val="00A21F94"/>
    <w:rsid w:val="00A24F00"/>
    <w:rsid w:val="00A2600A"/>
    <w:rsid w:val="00A332E8"/>
    <w:rsid w:val="00A35438"/>
    <w:rsid w:val="00A35AF5"/>
    <w:rsid w:val="00A35DDF"/>
    <w:rsid w:val="00A36CBA"/>
    <w:rsid w:val="00A41FB4"/>
    <w:rsid w:val="00A50291"/>
    <w:rsid w:val="00A538A0"/>
    <w:rsid w:val="00A604CD"/>
    <w:rsid w:val="00A60FE6"/>
    <w:rsid w:val="00A64828"/>
    <w:rsid w:val="00A654BE"/>
    <w:rsid w:val="00A6559B"/>
    <w:rsid w:val="00A6671C"/>
    <w:rsid w:val="00A7136A"/>
    <w:rsid w:val="00A81024"/>
    <w:rsid w:val="00A8543F"/>
    <w:rsid w:val="00A874EF"/>
    <w:rsid w:val="00A932C7"/>
    <w:rsid w:val="00A95415"/>
    <w:rsid w:val="00A97FC2"/>
    <w:rsid w:val="00AA3C89"/>
    <w:rsid w:val="00AA69EA"/>
    <w:rsid w:val="00AB207D"/>
    <w:rsid w:val="00AB3C88"/>
    <w:rsid w:val="00AC4CDB"/>
    <w:rsid w:val="00AE319B"/>
    <w:rsid w:val="00AE5DA3"/>
    <w:rsid w:val="00AF506F"/>
    <w:rsid w:val="00AF58E9"/>
    <w:rsid w:val="00AF638A"/>
    <w:rsid w:val="00B00141"/>
    <w:rsid w:val="00B009AA"/>
    <w:rsid w:val="00B030C8"/>
    <w:rsid w:val="00B03560"/>
    <w:rsid w:val="00B05037"/>
    <w:rsid w:val="00B056E7"/>
    <w:rsid w:val="00B05B71"/>
    <w:rsid w:val="00B10035"/>
    <w:rsid w:val="00B165E6"/>
    <w:rsid w:val="00B20A5D"/>
    <w:rsid w:val="00B2227E"/>
    <w:rsid w:val="00B235DB"/>
    <w:rsid w:val="00B26968"/>
    <w:rsid w:val="00B27F0B"/>
    <w:rsid w:val="00B33B32"/>
    <w:rsid w:val="00B35397"/>
    <w:rsid w:val="00B425EE"/>
    <w:rsid w:val="00B42671"/>
    <w:rsid w:val="00B44F03"/>
    <w:rsid w:val="00B4621E"/>
    <w:rsid w:val="00B51B77"/>
    <w:rsid w:val="00B548A2"/>
    <w:rsid w:val="00B54D70"/>
    <w:rsid w:val="00B5633C"/>
    <w:rsid w:val="00B56934"/>
    <w:rsid w:val="00B67D83"/>
    <w:rsid w:val="00B7077A"/>
    <w:rsid w:val="00B72444"/>
    <w:rsid w:val="00B93B62"/>
    <w:rsid w:val="00B953D1"/>
    <w:rsid w:val="00BA30D0"/>
    <w:rsid w:val="00BC0F73"/>
    <w:rsid w:val="00BC3D57"/>
    <w:rsid w:val="00BC4540"/>
    <w:rsid w:val="00BD283C"/>
    <w:rsid w:val="00BE3D56"/>
    <w:rsid w:val="00BF3668"/>
    <w:rsid w:val="00C04BD2"/>
    <w:rsid w:val="00C051E5"/>
    <w:rsid w:val="00C13EEC"/>
    <w:rsid w:val="00C156A4"/>
    <w:rsid w:val="00C20FAA"/>
    <w:rsid w:val="00C2459D"/>
    <w:rsid w:val="00C26EE3"/>
    <w:rsid w:val="00C272B5"/>
    <w:rsid w:val="00C32CEC"/>
    <w:rsid w:val="00C42C95"/>
    <w:rsid w:val="00C55421"/>
    <w:rsid w:val="00C55E5B"/>
    <w:rsid w:val="00C614C1"/>
    <w:rsid w:val="00C67E67"/>
    <w:rsid w:val="00C720A4"/>
    <w:rsid w:val="00C72D87"/>
    <w:rsid w:val="00C7611C"/>
    <w:rsid w:val="00C82A31"/>
    <w:rsid w:val="00C84E62"/>
    <w:rsid w:val="00C94097"/>
    <w:rsid w:val="00C95C46"/>
    <w:rsid w:val="00CA4269"/>
    <w:rsid w:val="00CA7330"/>
    <w:rsid w:val="00CB49E4"/>
    <w:rsid w:val="00CB64F0"/>
    <w:rsid w:val="00CC2909"/>
    <w:rsid w:val="00CC66A2"/>
    <w:rsid w:val="00CC7B16"/>
    <w:rsid w:val="00CD29D5"/>
    <w:rsid w:val="00CD5BE9"/>
    <w:rsid w:val="00CD72B3"/>
    <w:rsid w:val="00CD76B8"/>
    <w:rsid w:val="00CE0482"/>
    <w:rsid w:val="00CE4D89"/>
    <w:rsid w:val="00CE7E59"/>
    <w:rsid w:val="00CF630F"/>
    <w:rsid w:val="00D050B2"/>
    <w:rsid w:val="00D05E6F"/>
    <w:rsid w:val="00D13916"/>
    <w:rsid w:val="00D16C94"/>
    <w:rsid w:val="00D204F2"/>
    <w:rsid w:val="00D24CF8"/>
    <w:rsid w:val="00D25C5D"/>
    <w:rsid w:val="00D27EF1"/>
    <w:rsid w:val="00D306CF"/>
    <w:rsid w:val="00D31F95"/>
    <w:rsid w:val="00D33442"/>
    <w:rsid w:val="00D43B49"/>
    <w:rsid w:val="00D44BAD"/>
    <w:rsid w:val="00D45B55"/>
    <w:rsid w:val="00D46FB0"/>
    <w:rsid w:val="00D5325F"/>
    <w:rsid w:val="00D7097B"/>
    <w:rsid w:val="00D70F7B"/>
    <w:rsid w:val="00D722A3"/>
    <w:rsid w:val="00D80873"/>
    <w:rsid w:val="00D81617"/>
    <w:rsid w:val="00D81F4C"/>
    <w:rsid w:val="00D86AE2"/>
    <w:rsid w:val="00D91DFA"/>
    <w:rsid w:val="00D93906"/>
    <w:rsid w:val="00D948DC"/>
    <w:rsid w:val="00DB1AB2"/>
    <w:rsid w:val="00DB25F2"/>
    <w:rsid w:val="00DB50D1"/>
    <w:rsid w:val="00DB69E3"/>
    <w:rsid w:val="00DB7CF3"/>
    <w:rsid w:val="00DD3A65"/>
    <w:rsid w:val="00DD3B57"/>
    <w:rsid w:val="00DD62C6"/>
    <w:rsid w:val="00DD66FB"/>
    <w:rsid w:val="00DD77EC"/>
    <w:rsid w:val="00E00498"/>
    <w:rsid w:val="00E06827"/>
    <w:rsid w:val="00E078B5"/>
    <w:rsid w:val="00E07F95"/>
    <w:rsid w:val="00E2617A"/>
    <w:rsid w:val="00E27104"/>
    <w:rsid w:val="00E31538"/>
    <w:rsid w:val="00E31E21"/>
    <w:rsid w:val="00E46C8E"/>
    <w:rsid w:val="00E47AB9"/>
    <w:rsid w:val="00E5271F"/>
    <w:rsid w:val="00E538E6"/>
    <w:rsid w:val="00E802A2"/>
    <w:rsid w:val="00E81A3E"/>
    <w:rsid w:val="00E83591"/>
    <w:rsid w:val="00E85C0B"/>
    <w:rsid w:val="00E903D1"/>
    <w:rsid w:val="00E91F18"/>
    <w:rsid w:val="00E92B26"/>
    <w:rsid w:val="00E97763"/>
    <w:rsid w:val="00E979D5"/>
    <w:rsid w:val="00EB01B2"/>
    <w:rsid w:val="00EC162A"/>
    <w:rsid w:val="00ED67AF"/>
    <w:rsid w:val="00EE0B7F"/>
    <w:rsid w:val="00EE128C"/>
    <w:rsid w:val="00EF66D9"/>
    <w:rsid w:val="00EF6BA5"/>
    <w:rsid w:val="00EF780D"/>
    <w:rsid w:val="00EF7A98"/>
    <w:rsid w:val="00F0052B"/>
    <w:rsid w:val="00F0267E"/>
    <w:rsid w:val="00F028AC"/>
    <w:rsid w:val="00F0395D"/>
    <w:rsid w:val="00F43A17"/>
    <w:rsid w:val="00F474C9"/>
    <w:rsid w:val="00F55AA9"/>
    <w:rsid w:val="00F55DDE"/>
    <w:rsid w:val="00F61675"/>
    <w:rsid w:val="00F64CE6"/>
    <w:rsid w:val="00F6686B"/>
    <w:rsid w:val="00F67F74"/>
    <w:rsid w:val="00F706CB"/>
    <w:rsid w:val="00F73DE3"/>
    <w:rsid w:val="00F8099A"/>
    <w:rsid w:val="00F84DD2"/>
    <w:rsid w:val="00F91EDC"/>
    <w:rsid w:val="00F96663"/>
    <w:rsid w:val="00F97B68"/>
    <w:rsid w:val="00FB0872"/>
    <w:rsid w:val="00FB15B7"/>
    <w:rsid w:val="00FB54CC"/>
    <w:rsid w:val="00FB67B0"/>
    <w:rsid w:val="00FC0ECC"/>
    <w:rsid w:val="00FC2E59"/>
    <w:rsid w:val="00FC789D"/>
    <w:rsid w:val="00FD1748"/>
    <w:rsid w:val="00FD1A37"/>
    <w:rsid w:val="00FE4979"/>
    <w:rsid w:val="00FE54D1"/>
    <w:rsid w:val="00FF5089"/>
    <w:rsid w:val="00FF5BF1"/>
    <w:rsid w:val="00FF737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CE58895"/>
  <w15:docId w15:val="{2CA33770-FF60-4613-B10E-D90C307B5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67839"/>
    <w:rPr>
      <w:rFonts w:eastAsia="Times New Roman"/>
      <w:sz w:val="24"/>
      <w:szCs w:val="24"/>
      <w:lang w:val="en-GB" w:eastAsia="en-GB"/>
    </w:rPr>
  </w:style>
  <w:style w:type="paragraph" w:styleId="Heading1">
    <w:name w:val="heading 1"/>
    <w:basedOn w:val="Normal"/>
    <w:next w:val="Normal"/>
    <w:link w:val="Heading1Char"/>
    <w:qFormat/>
    <w:rsid w:val="005D666D"/>
    <w:pPr>
      <w:keepNext/>
      <w:keepLines/>
      <w:spacing w:after="120"/>
      <w:jc w:val="center"/>
      <w:outlineLvl w:val="0"/>
    </w:pPr>
    <w:rPr>
      <w:b/>
      <w:bCs/>
      <w:caps/>
      <w:kern w:val="32"/>
      <w:szCs w:val="32"/>
      <w:lang w:eastAsia="zh-TW"/>
    </w:rPr>
  </w:style>
  <w:style w:type="paragraph" w:styleId="Heading2">
    <w:name w:val="heading 2"/>
    <w:basedOn w:val="Normal"/>
    <w:next w:val="Normal"/>
    <w:link w:val="Heading2Char"/>
    <w:qFormat/>
    <w:rsid w:val="00A332E8"/>
    <w:pPr>
      <w:keepNext/>
      <w:keepLines/>
      <w:spacing w:before="360"/>
      <w:jc w:val="center"/>
      <w:outlineLvl w:val="1"/>
    </w:pPr>
    <w:rPr>
      <w:b/>
      <w:bCs/>
      <w:iCs/>
      <w:szCs w:val="22"/>
      <w:lang w:eastAsia="zh-TW"/>
    </w:rPr>
  </w:style>
  <w:style w:type="paragraph" w:styleId="Heading3">
    <w:name w:val="heading 3"/>
    <w:basedOn w:val="Normal"/>
    <w:next w:val="Normal"/>
    <w:qFormat/>
    <w:rsid w:val="00166B31"/>
    <w:pPr>
      <w:keepNext/>
      <w:keepLines/>
      <w:spacing w:before="360"/>
      <w:ind w:left="1134" w:hanging="1134"/>
      <w:outlineLvl w:val="2"/>
    </w:pPr>
    <w:rPr>
      <w:b/>
      <w:bCs/>
      <w:szCs w:val="22"/>
      <w:lang w:eastAsia="zh-TW"/>
    </w:rPr>
  </w:style>
  <w:style w:type="paragraph" w:styleId="Heading4">
    <w:name w:val="heading 4"/>
    <w:basedOn w:val="Normal"/>
    <w:next w:val="Normal"/>
    <w:link w:val="Heading4Char"/>
    <w:qFormat/>
    <w:rsid w:val="0086271D"/>
    <w:pPr>
      <w:keepNext/>
      <w:keepLines/>
      <w:spacing w:before="360"/>
      <w:ind w:left="1134" w:hanging="1134"/>
      <w:outlineLvl w:val="3"/>
    </w:pPr>
    <w:rPr>
      <w:b/>
      <w:i/>
      <w:lang w:eastAsia="zh-TW"/>
    </w:rPr>
  </w:style>
  <w:style w:type="paragraph" w:styleId="Heading5">
    <w:name w:val="heading 5"/>
    <w:basedOn w:val="Normal"/>
    <w:next w:val="Normal"/>
    <w:qFormat/>
    <w:rsid w:val="00C13EEC"/>
    <w:pPr>
      <w:tabs>
        <w:tab w:val="left" w:pos="1080"/>
      </w:tabs>
      <w:spacing w:before="240"/>
      <w:ind w:left="1080" w:hanging="1080"/>
      <w:outlineLvl w:val="4"/>
    </w:pPr>
    <w:rPr>
      <w:bCs/>
      <w:i/>
      <w:iCs/>
      <w:szCs w:val="22"/>
      <w:lang w:eastAsia="zh-TW"/>
    </w:rPr>
  </w:style>
  <w:style w:type="paragraph" w:styleId="Heading6">
    <w:name w:val="heading 6"/>
    <w:basedOn w:val="Normal"/>
    <w:next w:val="Normal"/>
    <w:qFormat/>
    <w:rsid w:val="00C13EEC"/>
    <w:pPr>
      <w:keepNext/>
      <w:widowControl w:val="0"/>
      <w:tabs>
        <w:tab w:val="center" w:pos="4513"/>
      </w:tabs>
      <w:suppressAutoHyphens/>
      <w:jc w:val="center"/>
      <w:outlineLvl w:val="5"/>
    </w:pPr>
    <w:rPr>
      <w:b/>
      <w:snapToGrid w:val="0"/>
      <w:spacing w:val="-2"/>
      <w:lang w:eastAsia="zh-TW"/>
    </w:rPr>
  </w:style>
  <w:style w:type="paragraph" w:styleId="Heading7">
    <w:name w:val="heading 7"/>
    <w:basedOn w:val="Normal"/>
    <w:next w:val="Normal"/>
    <w:qFormat/>
    <w:rsid w:val="00C13EEC"/>
    <w:pPr>
      <w:keepNext/>
      <w:tabs>
        <w:tab w:val="left" w:pos="-722"/>
        <w:tab w:val="left" w:pos="1140"/>
        <w:tab w:val="left" w:pos="6946"/>
      </w:tabs>
      <w:suppressAutoHyphens/>
      <w:spacing w:line="252" w:lineRule="auto"/>
      <w:outlineLvl w:val="6"/>
    </w:pPr>
    <w:rPr>
      <w:b/>
      <w:bCs/>
      <w:color w:val="4436AA"/>
      <w:spacing w:val="-2"/>
      <w:sz w:val="28"/>
      <w:szCs w:val="22"/>
      <w:lang w:eastAsia="zh-TW"/>
    </w:rPr>
  </w:style>
  <w:style w:type="paragraph" w:styleId="Heading8">
    <w:name w:val="heading 8"/>
    <w:basedOn w:val="Normal"/>
    <w:next w:val="Normal"/>
    <w:qFormat/>
    <w:rsid w:val="005B74AD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5B74AD"/>
    <w:pPr>
      <w:spacing w:before="240" w:after="60"/>
      <w:outlineLvl w:val="8"/>
    </w:pPr>
    <w:rPr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2459D"/>
    <w:pPr>
      <w:spacing w:after="360"/>
      <w:jc w:val="center"/>
    </w:pPr>
  </w:style>
  <w:style w:type="paragraph" w:styleId="BlockText">
    <w:name w:val="Block Text"/>
    <w:basedOn w:val="Normal"/>
    <w:rsid w:val="008A71EB"/>
    <w:pPr>
      <w:ind w:left="567" w:right="566"/>
    </w:pPr>
    <w:rPr>
      <w:rFonts w:ascii="Univers" w:hAnsi="Univers"/>
      <w:sz w:val="21"/>
    </w:rPr>
  </w:style>
  <w:style w:type="paragraph" w:customStyle="1" w:styleId="CrossTitle12">
    <w:name w:val="***Cross_Title_12"/>
    <w:basedOn w:val="Normal"/>
    <w:rsid w:val="008A71EB"/>
    <w:pPr>
      <w:jc w:val="center"/>
    </w:pPr>
    <w:rPr>
      <w:rFonts w:eastAsia="SimSun"/>
      <w:b/>
      <w:bCs/>
      <w:caps/>
      <w:lang w:val="fr-CH" w:eastAsia="zh-CN"/>
    </w:rPr>
  </w:style>
  <w:style w:type="paragraph" w:customStyle="1" w:styleId="Service9">
    <w:name w:val="Service 9"/>
    <w:rsid w:val="008A71EB"/>
    <w:pPr>
      <w:jc w:val="center"/>
    </w:pPr>
    <w:rPr>
      <w:rFonts w:ascii="Arial" w:eastAsia="Times New Roman" w:hAnsi="Arial"/>
      <w:sz w:val="18"/>
      <w:lang w:val="en-GB" w:eastAsia="en-US"/>
    </w:rPr>
  </w:style>
  <w:style w:type="character" w:styleId="Hyperlink">
    <w:name w:val="Hyperlink"/>
    <w:basedOn w:val="DefaultParagraphFont"/>
    <w:rsid w:val="009F3E3D"/>
    <w:rPr>
      <w:color w:val="0000FF"/>
      <w:u w:val="none"/>
    </w:rPr>
  </w:style>
  <w:style w:type="character" w:styleId="PageNumber">
    <w:name w:val="page number"/>
    <w:basedOn w:val="DefaultParagraphFont"/>
    <w:rsid w:val="008A71EB"/>
  </w:style>
  <w:style w:type="paragraph" w:styleId="TOC4">
    <w:name w:val="toc 4"/>
    <w:basedOn w:val="Normal"/>
    <w:next w:val="Normal"/>
    <w:autoRedefine/>
    <w:semiHidden/>
    <w:rsid w:val="006A5514"/>
    <w:pPr>
      <w:ind w:left="660"/>
    </w:pPr>
  </w:style>
  <w:style w:type="paragraph" w:customStyle="1" w:styleId="CrossTitle14">
    <w:name w:val="***Cross_Title_14"/>
    <w:basedOn w:val="Normal"/>
    <w:rsid w:val="008A71EB"/>
    <w:pPr>
      <w:keepNext/>
      <w:tabs>
        <w:tab w:val="left" w:pos="1140"/>
      </w:tabs>
      <w:spacing w:after="100"/>
      <w:jc w:val="center"/>
    </w:pPr>
    <w:rPr>
      <w:rFonts w:eastAsia="SimSun"/>
      <w:b/>
      <w:caps/>
      <w:sz w:val="28"/>
      <w:szCs w:val="28"/>
      <w:lang w:val="fr-CH" w:eastAsia="zh-CN"/>
    </w:rPr>
  </w:style>
  <w:style w:type="character" w:customStyle="1" w:styleId="Heading2Char">
    <w:name w:val="Heading 2 Char"/>
    <w:link w:val="Heading2"/>
    <w:locked/>
    <w:rsid w:val="00A332E8"/>
    <w:rPr>
      <w:rFonts w:ascii="Verdana" w:eastAsia="Arial" w:hAnsi="Verdana" w:cs="Arial"/>
      <w:b/>
      <w:bCs/>
      <w:iCs/>
      <w:szCs w:val="22"/>
      <w:lang w:val="en-GB"/>
    </w:rPr>
  </w:style>
  <w:style w:type="paragraph" w:styleId="Footer">
    <w:name w:val="footer"/>
    <w:basedOn w:val="Normal"/>
    <w:rsid w:val="008A71E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rsid w:val="005A6BCE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2A7FA1"/>
    <w:pPr>
      <w:shd w:val="clear" w:color="auto" w:fill="000080"/>
    </w:pPr>
    <w:rPr>
      <w:rFonts w:ascii="Tahoma" w:hAnsi="Tahoma" w:cs="Tahoma"/>
    </w:rPr>
  </w:style>
  <w:style w:type="paragraph" w:styleId="TOC3">
    <w:name w:val="toc 3"/>
    <w:basedOn w:val="Normal"/>
    <w:next w:val="Normal"/>
    <w:autoRedefine/>
    <w:semiHidden/>
    <w:rsid w:val="00E91F0F"/>
    <w:pPr>
      <w:ind w:left="400"/>
    </w:pPr>
  </w:style>
  <w:style w:type="paragraph" w:styleId="TOC1">
    <w:name w:val="toc 1"/>
    <w:basedOn w:val="Normal"/>
    <w:next w:val="Normal"/>
    <w:autoRedefine/>
    <w:semiHidden/>
    <w:rsid w:val="00E91F0F"/>
  </w:style>
  <w:style w:type="paragraph" w:styleId="TOC2">
    <w:name w:val="toc 2"/>
    <w:basedOn w:val="Normal"/>
    <w:next w:val="Normal"/>
    <w:autoRedefine/>
    <w:semiHidden/>
    <w:rsid w:val="00E91F0F"/>
    <w:pPr>
      <w:ind w:left="200"/>
    </w:pPr>
  </w:style>
  <w:style w:type="character" w:styleId="FollowedHyperlink">
    <w:name w:val="FollowedHyperlink"/>
    <w:basedOn w:val="DefaultParagraphFont"/>
    <w:rsid w:val="002F006A"/>
    <w:rPr>
      <w:color w:val="0000FF"/>
      <w:u w:val="none"/>
    </w:rPr>
  </w:style>
  <w:style w:type="paragraph" w:customStyle="1" w:styleId="WMOSubTitle1">
    <w:name w:val="WMO_SubTitle1"/>
    <w:basedOn w:val="Heading4"/>
    <w:next w:val="WMOBodyText"/>
    <w:rsid w:val="004D497E"/>
    <w:pPr>
      <w:spacing w:before="280"/>
      <w:ind w:left="0" w:firstLine="0"/>
    </w:pPr>
  </w:style>
  <w:style w:type="paragraph" w:customStyle="1" w:styleId="Comment">
    <w:name w:val="Comment"/>
    <w:basedOn w:val="Normal"/>
    <w:next w:val="WMOBodyText"/>
    <w:link w:val="CommentChar"/>
    <w:rsid w:val="000C225A"/>
    <w:pPr>
      <w:spacing w:before="240"/>
    </w:pPr>
    <w:rPr>
      <w:i/>
      <w:szCs w:val="22"/>
    </w:rPr>
  </w:style>
  <w:style w:type="paragraph" w:customStyle="1" w:styleId="CharCharCharChar">
    <w:name w:val="Char Char Char Char"/>
    <w:basedOn w:val="Normal"/>
    <w:rsid w:val="00480313"/>
    <w:rPr>
      <w:lang w:val="pl-PL" w:eastAsia="pl-PL"/>
    </w:rPr>
  </w:style>
  <w:style w:type="paragraph" w:customStyle="1" w:styleId="CharChar">
    <w:name w:val="Знак Знак Char Char"/>
    <w:basedOn w:val="Normal"/>
    <w:rsid w:val="000B5E64"/>
    <w:rPr>
      <w:lang w:val="pl-PL" w:eastAsia="pl-PL"/>
    </w:rPr>
  </w:style>
  <w:style w:type="paragraph" w:customStyle="1" w:styleId="BodyText">
    <w:name w:val="BodyText"/>
    <w:basedOn w:val="Normal"/>
    <w:link w:val="BodyTextChar"/>
    <w:rsid w:val="004F49A1"/>
    <w:pPr>
      <w:tabs>
        <w:tab w:val="left" w:pos="1080"/>
      </w:tabs>
      <w:spacing w:before="240"/>
    </w:pPr>
    <w:rPr>
      <w:szCs w:val="22"/>
    </w:rPr>
  </w:style>
  <w:style w:type="paragraph" w:customStyle="1" w:styleId="WMOBodyText">
    <w:name w:val="WMO_BodyText"/>
    <w:basedOn w:val="Normal"/>
    <w:link w:val="WMOBodyTextCharChar"/>
    <w:rsid w:val="00166B31"/>
    <w:pPr>
      <w:spacing w:before="240"/>
    </w:pPr>
    <w:rPr>
      <w:szCs w:val="22"/>
      <w:lang w:eastAsia="zh-TW"/>
    </w:rPr>
  </w:style>
  <w:style w:type="paragraph" w:customStyle="1" w:styleId="WMOList1">
    <w:name w:val="WMO_List1"/>
    <w:basedOn w:val="Normal"/>
    <w:rsid w:val="004D497E"/>
    <w:pPr>
      <w:spacing w:before="240"/>
      <w:ind w:left="1134" w:hanging="1134"/>
    </w:pPr>
    <w:rPr>
      <w:szCs w:val="22"/>
      <w:lang w:eastAsia="zh-TW"/>
    </w:rPr>
  </w:style>
  <w:style w:type="paragraph" w:customStyle="1" w:styleId="WMOList2">
    <w:name w:val="WMO_List2"/>
    <w:basedOn w:val="Normal"/>
    <w:rsid w:val="004D497E"/>
    <w:pPr>
      <w:tabs>
        <w:tab w:val="left" w:pos="1701"/>
      </w:tabs>
      <w:spacing w:before="240"/>
      <w:ind w:left="1701" w:hanging="567"/>
    </w:pPr>
    <w:rPr>
      <w:szCs w:val="22"/>
      <w:lang w:eastAsia="zh-TW"/>
    </w:rPr>
  </w:style>
  <w:style w:type="paragraph" w:customStyle="1" w:styleId="WMOSubTitle2">
    <w:name w:val="WMO_SubTitle2"/>
    <w:basedOn w:val="Heading5"/>
    <w:next w:val="WMOBodyText"/>
    <w:rsid w:val="004D497E"/>
    <w:pPr>
      <w:keepNext/>
      <w:keepLines/>
      <w:tabs>
        <w:tab w:val="clear" w:pos="1080"/>
      </w:tabs>
      <w:spacing w:before="280"/>
      <w:ind w:left="0" w:firstLine="0"/>
    </w:pPr>
  </w:style>
  <w:style w:type="paragraph" w:styleId="BodyText0">
    <w:name w:val="Body Text"/>
    <w:basedOn w:val="Normal"/>
    <w:rsid w:val="00831751"/>
    <w:pPr>
      <w:tabs>
        <w:tab w:val="left" w:pos="1140"/>
      </w:tabs>
      <w:jc w:val="center"/>
    </w:pPr>
    <w:rPr>
      <w:rFonts w:eastAsia="SimSun"/>
      <w:b/>
      <w:bCs/>
      <w:lang w:eastAsia="zh-CN"/>
    </w:rPr>
  </w:style>
  <w:style w:type="character" w:styleId="FootnoteReference">
    <w:name w:val="footnote reference"/>
    <w:basedOn w:val="DefaultParagraphFont"/>
    <w:uiPriority w:val="99"/>
    <w:rsid w:val="003B7252"/>
    <w:rPr>
      <w:vertAlign w:val="superscript"/>
    </w:rPr>
  </w:style>
  <w:style w:type="paragraph" w:customStyle="1" w:styleId="ECBodyText-Centred">
    <w:name w:val="EC_BodyText-Centred"/>
    <w:basedOn w:val="WMOBodyText"/>
    <w:next w:val="WMOBodyText"/>
    <w:rsid w:val="00415F4C"/>
    <w:pPr>
      <w:jc w:val="center"/>
    </w:pPr>
  </w:style>
  <w:style w:type="paragraph" w:styleId="FootnoteText">
    <w:name w:val="footnote text"/>
    <w:basedOn w:val="Normal"/>
    <w:link w:val="FootnoteTextChar"/>
    <w:uiPriority w:val="99"/>
    <w:rsid w:val="00592267"/>
    <w:pPr>
      <w:spacing w:before="120"/>
      <w:ind w:left="360" w:hanging="360"/>
    </w:pPr>
  </w:style>
  <w:style w:type="character" w:styleId="CommentReference">
    <w:name w:val="annotation reference"/>
    <w:basedOn w:val="DefaultParagraphFont"/>
    <w:semiHidden/>
    <w:rsid w:val="00DD35CC"/>
    <w:rPr>
      <w:sz w:val="16"/>
      <w:szCs w:val="16"/>
    </w:rPr>
  </w:style>
  <w:style w:type="paragraph" w:styleId="CommentText">
    <w:name w:val="annotation text"/>
    <w:basedOn w:val="Normal"/>
    <w:semiHidden/>
    <w:rsid w:val="00DD35CC"/>
  </w:style>
  <w:style w:type="paragraph" w:styleId="CommentSubject">
    <w:name w:val="annotation subject"/>
    <w:basedOn w:val="CommentText"/>
    <w:next w:val="CommentText"/>
    <w:semiHidden/>
    <w:rsid w:val="00DD35CC"/>
    <w:rPr>
      <w:b/>
      <w:bCs/>
    </w:rPr>
  </w:style>
  <w:style w:type="paragraph" w:customStyle="1" w:styleId="ECBox">
    <w:name w:val="EC_Box"/>
    <w:basedOn w:val="WMOBodyText"/>
    <w:next w:val="WMOBodyText"/>
    <w:rsid w:val="00733D4F"/>
    <w:pPr>
      <w:pBdr>
        <w:top w:val="single" w:sz="4" w:space="12" w:color="auto"/>
        <w:left w:val="single" w:sz="4" w:space="5" w:color="auto"/>
        <w:bottom w:val="single" w:sz="4" w:space="12" w:color="auto"/>
        <w:right w:val="single" w:sz="4" w:space="5" w:color="auto"/>
      </w:pBdr>
    </w:pPr>
  </w:style>
  <w:style w:type="paragraph" w:customStyle="1" w:styleId="Heading2-Centered">
    <w:name w:val="Heading 2 - Centered"/>
    <w:basedOn w:val="Heading2"/>
    <w:next w:val="Normal"/>
    <w:rsid w:val="00C13EEC"/>
  </w:style>
  <w:style w:type="paragraph" w:styleId="Title">
    <w:name w:val="Title"/>
    <w:basedOn w:val="Normal"/>
    <w:qFormat/>
    <w:rsid w:val="0028006F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customStyle="1" w:styleId="ECBodyText">
    <w:name w:val="EC_BodyText"/>
    <w:basedOn w:val="Normal"/>
    <w:link w:val="ECBodyTextChar"/>
    <w:rsid w:val="00E60546"/>
    <w:pPr>
      <w:tabs>
        <w:tab w:val="left" w:pos="1080"/>
      </w:tabs>
      <w:spacing w:before="240"/>
    </w:pPr>
    <w:rPr>
      <w:szCs w:val="22"/>
    </w:rPr>
  </w:style>
  <w:style w:type="character" w:customStyle="1" w:styleId="ECBodyTextChar">
    <w:name w:val="EC_BodyText Char"/>
    <w:basedOn w:val="DefaultParagraphFont"/>
    <w:link w:val="ECBodyText"/>
    <w:rsid w:val="00E60546"/>
    <w:rPr>
      <w:rFonts w:ascii="Arial" w:eastAsia="Times New Roman" w:hAnsi="Arial" w:cs="Arial"/>
      <w:sz w:val="22"/>
      <w:szCs w:val="22"/>
    </w:rPr>
  </w:style>
  <w:style w:type="paragraph" w:customStyle="1" w:styleId="StyleHeading1LatinTimesNewRoman">
    <w:name w:val="Style Heading 1 + (Latin) Times New Roman"/>
    <w:basedOn w:val="Heading1"/>
    <w:link w:val="StyleHeading1LatinTimesNewRomanChar"/>
    <w:rsid w:val="00CF399D"/>
  </w:style>
  <w:style w:type="character" w:customStyle="1" w:styleId="Heading1Char">
    <w:name w:val="Heading 1 Char"/>
    <w:basedOn w:val="DefaultParagraphFont"/>
    <w:link w:val="Heading1"/>
    <w:rsid w:val="005D666D"/>
    <w:rPr>
      <w:rFonts w:ascii="Verdana" w:eastAsia="Arial" w:hAnsi="Verdana" w:cs="Arial"/>
      <w:b/>
      <w:bCs/>
      <w:caps/>
      <w:kern w:val="32"/>
      <w:sz w:val="24"/>
      <w:szCs w:val="32"/>
      <w:lang w:val="en-GB"/>
    </w:rPr>
  </w:style>
  <w:style w:type="character" w:customStyle="1" w:styleId="StyleHeading1LatinTimesNewRomanChar">
    <w:name w:val="Style Heading 1 + (Latin) Times New Roman Char"/>
    <w:basedOn w:val="Heading1Char"/>
    <w:link w:val="StyleHeading1LatinTimesNewRoman"/>
    <w:rsid w:val="00CF399D"/>
    <w:rPr>
      <w:rFonts w:ascii="Arial" w:eastAsia="Arial" w:hAnsi="Arial" w:cs="Arial"/>
      <w:b/>
      <w:bCs/>
      <w:caps/>
      <w:kern w:val="32"/>
      <w:sz w:val="28"/>
      <w:szCs w:val="32"/>
      <w:lang w:val="en-GB" w:eastAsia="en-US" w:bidi="ar-SA"/>
    </w:rPr>
  </w:style>
  <w:style w:type="paragraph" w:customStyle="1" w:styleId="StyleHeading1LatinTimesNewRoman1">
    <w:name w:val="Style Heading 1 + (Latin) Times New Roman1"/>
    <w:basedOn w:val="Heading1"/>
    <w:link w:val="StyleHeading1LatinTimesNewRoman1Char"/>
    <w:rsid w:val="00CF399D"/>
    <w:rPr>
      <w:rFonts w:cs="Arial Bold"/>
    </w:rPr>
  </w:style>
  <w:style w:type="character" w:customStyle="1" w:styleId="StyleHeading1LatinTimesNewRoman1Char">
    <w:name w:val="Style Heading 1 + (Latin) Times New Roman1 Char"/>
    <w:basedOn w:val="Heading1Char"/>
    <w:link w:val="StyleHeading1LatinTimesNewRoman1"/>
    <w:rsid w:val="00CF399D"/>
    <w:rPr>
      <w:rFonts w:ascii="Arial" w:eastAsia="Arial" w:hAnsi="Arial" w:cs="Arial Bold"/>
      <w:b/>
      <w:bCs/>
      <w:caps/>
      <w:kern w:val="32"/>
      <w:sz w:val="28"/>
      <w:szCs w:val="32"/>
      <w:lang w:val="en-GB" w:eastAsia="en-US" w:bidi="ar-SA"/>
    </w:rPr>
  </w:style>
  <w:style w:type="character" w:customStyle="1" w:styleId="BodyTextChar">
    <w:name w:val="BodyText Char"/>
    <w:basedOn w:val="DefaultParagraphFont"/>
    <w:link w:val="BodyText"/>
    <w:rsid w:val="004F49A1"/>
    <w:rPr>
      <w:rFonts w:ascii="Arial" w:eastAsia="Arial" w:hAnsi="Arial" w:cs="Arial"/>
      <w:sz w:val="22"/>
      <w:szCs w:val="22"/>
      <w:lang w:val="en-GB" w:eastAsia="en-US" w:bidi="ar-SA"/>
    </w:rPr>
  </w:style>
  <w:style w:type="character" w:customStyle="1" w:styleId="WMOBodyTextCharChar">
    <w:name w:val="WMO_BodyText Char Char"/>
    <w:basedOn w:val="DefaultParagraphFont"/>
    <w:link w:val="WMOBodyText"/>
    <w:rsid w:val="00166B31"/>
    <w:rPr>
      <w:rFonts w:ascii="Verdana" w:eastAsia="Arial" w:hAnsi="Verdana" w:cs="Arial"/>
      <w:sz w:val="22"/>
      <w:szCs w:val="22"/>
      <w:lang w:val="en-GB"/>
    </w:rPr>
  </w:style>
  <w:style w:type="table" w:styleId="TableGrid">
    <w:name w:val="Table Grid"/>
    <w:basedOn w:val="TableNormal"/>
    <w:rsid w:val="00E47C17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rsid w:val="0028778B"/>
    <w:rPr>
      <w:color w:val="808080"/>
      <w:sz w:val="20"/>
    </w:rPr>
  </w:style>
  <w:style w:type="character" w:customStyle="1" w:styleId="Heading4Char">
    <w:name w:val="Heading 4 Char"/>
    <w:basedOn w:val="DefaultParagraphFont"/>
    <w:link w:val="Heading4"/>
    <w:rsid w:val="0086271D"/>
    <w:rPr>
      <w:rFonts w:ascii="Arial" w:eastAsia="Arial" w:hAnsi="Arial" w:cs="Arial"/>
      <w:b/>
      <w:i/>
      <w:sz w:val="22"/>
      <w:lang w:val="en-GB"/>
    </w:rPr>
  </w:style>
  <w:style w:type="paragraph" w:customStyle="1" w:styleId="WMOList3">
    <w:name w:val="WMO_List3"/>
    <w:basedOn w:val="WMOList2"/>
    <w:rsid w:val="004D497E"/>
    <w:pPr>
      <w:tabs>
        <w:tab w:val="left" w:pos="2268"/>
        <w:tab w:val="left" w:pos="2310"/>
      </w:tabs>
      <w:ind w:left="2268"/>
    </w:pPr>
  </w:style>
  <w:style w:type="paragraph" w:customStyle="1" w:styleId="WMOResList1">
    <w:name w:val="WMO_ResList1"/>
    <w:basedOn w:val="WMOList1"/>
    <w:rsid w:val="004D497E"/>
    <w:pPr>
      <w:tabs>
        <w:tab w:val="left" w:pos="567"/>
      </w:tabs>
      <w:ind w:left="567" w:hanging="567"/>
    </w:pPr>
  </w:style>
  <w:style w:type="paragraph" w:customStyle="1" w:styleId="WMOResList2">
    <w:name w:val="WMO_ResList2"/>
    <w:basedOn w:val="WMOResList1"/>
    <w:rsid w:val="004D497E"/>
    <w:pPr>
      <w:tabs>
        <w:tab w:val="clear" w:pos="567"/>
        <w:tab w:val="left" w:pos="1134"/>
      </w:tabs>
      <w:ind w:left="1134"/>
    </w:pPr>
  </w:style>
  <w:style w:type="paragraph" w:customStyle="1" w:styleId="WMOResList3">
    <w:name w:val="WMO_ResList3"/>
    <w:basedOn w:val="WMOResList1"/>
    <w:rsid w:val="004D497E"/>
    <w:pPr>
      <w:tabs>
        <w:tab w:val="clear" w:pos="567"/>
        <w:tab w:val="left" w:pos="1701"/>
      </w:tabs>
      <w:ind w:left="1701"/>
    </w:pPr>
  </w:style>
  <w:style w:type="paragraph" w:customStyle="1" w:styleId="Heading2Centered">
    <w:name w:val="Heading 2 + Centered"/>
    <w:aliases w:val="Before:  0 cm,First line:  0 cm + Not All caps"/>
    <w:basedOn w:val="Heading2"/>
    <w:link w:val="Heading2CenteredChar"/>
    <w:rsid w:val="00C13EEC"/>
  </w:style>
  <w:style w:type="character" w:customStyle="1" w:styleId="Heading2CenteredChar">
    <w:name w:val="Heading 2 + Centered Char"/>
    <w:aliases w:val="Before:  0 cm Char,First line:  0 cm + Not All caps Char"/>
    <w:basedOn w:val="Heading2Char"/>
    <w:link w:val="Heading2Centered"/>
    <w:rsid w:val="00C13EEC"/>
    <w:rPr>
      <w:rFonts w:ascii="Arial" w:eastAsia="Arial" w:hAnsi="Arial" w:cs="Arial"/>
      <w:b/>
      <w:bCs/>
      <w:iCs/>
      <w:caps w:val="0"/>
      <w:sz w:val="22"/>
      <w:szCs w:val="22"/>
      <w:lang w:val="en-GB"/>
    </w:rPr>
  </w:style>
  <w:style w:type="character" w:customStyle="1" w:styleId="WMOAgendaItem">
    <w:name w:val="WMO_AgendaItem"/>
    <w:basedOn w:val="DefaultParagraphFont"/>
    <w:uiPriority w:val="1"/>
    <w:qFormat/>
    <w:rsid w:val="004B7BAA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5E6"/>
    <w:rPr>
      <w:rFonts w:ascii="Tahoma" w:eastAsia="Arial" w:hAnsi="Tahoma" w:cs="Tahoma"/>
      <w:sz w:val="16"/>
      <w:szCs w:val="16"/>
      <w:lang w:val="en-GB" w:eastAsia="en-US"/>
    </w:rPr>
  </w:style>
  <w:style w:type="paragraph" w:customStyle="1" w:styleId="WMOTOC2">
    <w:name w:val="WMO_TOC2"/>
    <w:basedOn w:val="TOC2"/>
    <w:next w:val="Normal"/>
    <w:qFormat/>
    <w:rsid w:val="00B165E6"/>
    <w:pPr>
      <w:tabs>
        <w:tab w:val="left" w:pos="851"/>
        <w:tab w:val="right" w:leader="dot" w:pos="9639"/>
      </w:tabs>
      <w:spacing w:before="360" w:after="120"/>
      <w:ind w:left="851" w:right="567" w:hanging="851"/>
    </w:pPr>
    <w:rPr>
      <w:rFonts w:eastAsia="MS Mincho"/>
      <w:b/>
      <w:smallCaps/>
      <w:noProof/>
      <w:szCs w:val="22"/>
    </w:rPr>
  </w:style>
  <w:style w:type="paragraph" w:customStyle="1" w:styleId="WMOTOC1">
    <w:name w:val="WMO_TOC1"/>
    <w:basedOn w:val="TOC1"/>
    <w:next w:val="WMOTOC2"/>
    <w:qFormat/>
    <w:rsid w:val="00B165E6"/>
    <w:pPr>
      <w:spacing w:before="120" w:after="120"/>
    </w:pPr>
    <w:rPr>
      <w:rFonts w:eastAsia="MS Mincho"/>
      <w:b/>
      <w:smallCaps/>
      <w:noProof/>
      <w:szCs w:val="22"/>
    </w:rPr>
  </w:style>
  <w:style w:type="paragraph" w:customStyle="1" w:styleId="WMOTOC3">
    <w:name w:val="WMO_TOC3"/>
    <w:basedOn w:val="TOC3"/>
    <w:qFormat/>
    <w:rsid w:val="00B165E6"/>
    <w:pPr>
      <w:tabs>
        <w:tab w:val="left" w:pos="851"/>
        <w:tab w:val="left" w:pos="1100"/>
        <w:tab w:val="right" w:leader="dot" w:pos="9639"/>
      </w:tabs>
      <w:spacing w:before="240" w:after="120"/>
      <w:ind w:left="851" w:right="567" w:hanging="851"/>
    </w:pPr>
    <w:rPr>
      <w:rFonts w:eastAsia="MS Mincho"/>
      <w:iCs/>
      <w:noProof/>
      <w:szCs w:val="22"/>
    </w:rPr>
  </w:style>
  <w:style w:type="character" w:customStyle="1" w:styleId="WMOAddedText">
    <w:name w:val="WMO_AddedText"/>
    <w:rsid w:val="00B165E6"/>
    <w:rPr>
      <w:color w:val="0066FF"/>
      <w:u w:val="dash"/>
    </w:rPr>
  </w:style>
  <w:style w:type="character" w:customStyle="1" w:styleId="WMODeletedText">
    <w:name w:val="WMO_DeletedText"/>
    <w:rsid w:val="00B165E6"/>
    <w:rPr>
      <w:strike/>
      <w:color w:val="C0000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92267"/>
    <w:rPr>
      <w:rFonts w:ascii="Verdana" w:eastAsia="Arial" w:hAnsi="Verdana" w:cs="Arial"/>
      <w:lang w:val="en-GB" w:eastAsia="en-US"/>
    </w:rPr>
  </w:style>
  <w:style w:type="character" w:customStyle="1" w:styleId="CommentChar">
    <w:name w:val="Comment Char"/>
    <w:basedOn w:val="DefaultParagraphFont"/>
    <w:link w:val="Comment"/>
    <w:rsid w:val="000C225A"/>
    <w:rPr>
      <w:rFonts w:ascii="Verdana" w:eastAsia="Arial" w:hAnsi="Verdana" w:cs="Arial"/>
      <w:i/>
      <w:sz w:val="22"/>
      <w:szCs w:val="22"/>
      <w:lang w:val="en-GB" w:eastAsia="en-US"/>
    </w:rPr>
  </w:style>
  <w:style w:type="paragraph" w:styleId="ListParagraph">
    <w:name w:val="List Paragraph"/>
    <w:basedOn w:val="Normal"/>
    <w:uiPriority w:val="34"/>
    <w:qFormat/>
    <w:rsid w:val="00F91ED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B15B7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1B6A0A"/>
  </w:style>
  <w:style w:type="character" w:customStyle="1" w:styleId="apple-tab-span">
    <w:name w:val="apple-tab-span"/>
    <w:basedOn w:val="DefaultParagraphFont"/>
    <w:rsid w:val="001B6A0A"/>
  </w:style>
  <w:style w:type="paragraph" w:styleId="NormalWeb">
    <w:name w:val="Normal (Web)"/>
    <w:basedOn w:val="Normal"/>
    <w:uiPriority w:val="99"/>
    <w:semiHidden/>
    <w:unhideWhenUsed/>
    <w:rsid w:val="00BC454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91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664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83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800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19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6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25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26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34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8703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03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94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937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659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20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079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0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63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61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82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36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hyperlink" Target="https://teams.microsoft.com/l/meetup-join/19%3ameeting_YjQ2ODEyMzUtMjYzMy00MTU1LWE2NjktYzA3YzM0ZDkyNjcy%40thread.v2/0?context=%7b%22Tid%22%3a%22eaa6be54-4687-40c4-9827-c044bd8e8d3c%22%2c%22Oid%22%3a%22febd6563-dda5-48e4-906c-f41f31f09402%22%7d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yperlink" Target="https://teams.microsoft.com/l/meetup-join/19%3ameeting_YjQ2ODEyMzUtMjYzMy00MTU1LWE2NjktYzA3YzM0ZDkyNjcy%40thread.v2/0?context=%7b%22Tid%22%3a%22eaa6be54-4687-40c4-9827-c044bd8e8d3c%22%2c%22Oid%22%3a%22febd6563-dda5-48e4-906c-f41f31f09402%22%7d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teams.microsoft.com/l/meetup-join/19%3ameeting_YjQ2ODEyMzUtMjYzMy00MTU1LWE2NjktYzA3YzM0ZDkyNjcy%40thread.v2/0?context=%7b%22Tid%22%3a%22eaa6be54-4687-40c4-9827-c044bd8e8d3c%22%2c%22Oid%22%3a%22febd6563-dda5-48e4-906c-f41f31f09402%22%7d" TargetMode="External"/><Relationship Id="rId20" Type="http://schemas.openxmlformats.org/officeDocument/2006/relationships/hyperlink" Target="https://teams.microsoft.com/l/meetup-join/19%3ameeting_YjQ2ODEyMzUtMjYzMy00MTU1LWE2NjktYzA3YzM0ZDkyNjcy%40thread.v2/0?context=%7b%22Tid%22%3a%22eaa6be54-4687-40c4-9827-c044bd8e8d3c%22%2c%22Oid%22%3a%22febd6563-dda5-48e4-906c-f41f31f09402%22%7d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s://teams.microsoft.com/l/meetup-join/19%3ameeting_YjQ2ODEyMzUtMjYzMy00MTU1LWE2NjktYzA3YzM0ZDkyNjcy%40thread.v2/0?context=%7b%22Tid%22%3a%22eaa6be54-4687-40c4-9827-c044bd8e8d3c%22%2c%22Oid%22%3a%22febd6563-dda5-48e4-906c-f41f31f09402%22%7d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teams.microsoft.com/l/meetup-join/19%3ameeting_YmU4YmU3ZGItMmU3Ni00NTI3LWI1ZWEtOGE3MDNlYTQyNzQ1%40thread.v2/0?context=%7b%22Tid%22%3a%22eaa6be54-4687-40c4-9827-c044bd8e8d3c%22%2c%22Oid%22%3a%22479591b0-bbdd-467b-a489-7f685e24f696%22%7d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templates2010\DPMU%20-%20LCP\WMO-Session-Template_e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FC635875425349B3265EFAC3D0A1F0" ma:contentTypeVersion="14" ma:contentTypeDescription="Create a new document." ma:contentTypeScope="" ma:versionID="4f080db7e8ab4fd22f8eedfbe0b16c4c">
  <xsd:schema xmlns:xsd="http://www.w3.org/2001/XMLSchema" xmlns:xs="http://www.w3.org/2001/XMLSchema" xmlns:p="http://schemas.microsoft.com/office/2006/metadata/properties" xmlns:ns3="8ec0b821-9e03-4938-aec6-1dcf2ecf3e10" xmlns:ns4="5e341866-7c71-43e7-8f34-3402d2b4f504" targetNamespace="http://schemas.microsoft.com/office/2006/metadata/properties" ma:root="true" ma:fieldsID="31e092bf8d639834b5cf3e821ceba9c7" ns3:_="" ns4:_="">
    <xsd:import namespace="8ec0b821-9e03-4938-aec6-1dcf2ecf3e10"/>
    <xsd:import namespace="5e341866-7c71-43e7-8f34-3402d2b4f5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c0b821-9e03-4938-aec6-1dcf2ecf3e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341866-7c71-43e7-8f34-3402d2b4f50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9B229-723B-4810-B72E-33B076963ED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E11D950-C28E-4A15-8CCF-F364DC2F99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CDD0C6-8AD6-4C6C-B447-257E83D495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c0b821-9e03-4938-aec6-1dcf2ecf3e10"/>
    <ds:schemaRef ds:uri="5e341866-7c71-43e7-8f34-3402d2b4f5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4BCCCBD-C170-4E42-BD31-61EDE8B6E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WMO-Session-Template_en.dotx</Template>
  <TotalTime>23</TotalTime>
  <Pages>10</Pages>
  <Words>1541</Words>
  <Characters>8787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WMO Document Template</vt:lpstr>
    </vt:vector>
  </TitlesOfParts>
  <Company>WMO</Company>
  <LinksUpToDate>false</LinksUpToDate>
  <CharactersWithSpaces>10308</CharactersWithSpaces>
  <SharedDoc>false</SharedDoc>
  <HLinks>
    <vt:vector size="18" baseType="variant">
      <vt:variant>
        <vt:i4>2228298</vt:i4>
      </vt:variant>
      <vt:variant>
        <vt:i4>152</vt:i4>
      </vt:variant>
      <vt:variant>
        <vt:i4>0</vt:i4>
      </vt:variant>
      <vt:variant>
        <vt:i4>5</vt:i4>
      </vt:variant>
      <vt:variant>
        <vt:lpwstr>ftp://ftp.wmo.int/Documents/PublicWeb/mainweb/meetings/cbodies/governance/congress_reports/english/pdf/1026_E.pdf</vt:lpwstr>
      </vt:variant>
      <vt:variant>
        <vt:lpwstr/>
      </vt:variant>
      <vt:variant>
        <vt:i4>4784202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_Draft_Recommendation_X.X/1</vt:lpwstr>
      </vt:variant>
      <vt:variant>
        <vt:i4>983122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_DRAFT_RESOLUTION_4.2/1_(EC-64)%20-%20PU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WMO Document Template</dc:title>
  <dc:creator>Etienne Charpentier</dc:creator>
  <cp:lastModifiedBy>Kramp Martin (OceanOPS)</cp:lastModifiedBy>
  <cp:revision>13</cp:revision>
  <cp:lastPrinted>2021-08-30T10:28:00Z</cp:lastPrinted>
  <dcterms:created xsi:type="dcterms:W3CDTF">2021-09-13T08:30:00Z</dcterms:created>
  <dcterms:modified xsi:type="dcterms:W3CDTF">2021-09-16T08:25:00Z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0x0101009CFC635875425349B3265EFAC3D0A1F0</vt:lpwstr>
  </property>
</Properties>
</file>