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FA670E" w14:textId="411EF0C3" w:rsidR="000948DA" w:rsidRDefault="000948DA" w:rsidP="00D339FD">
      <w:pPr>
        <w:tabs>
          <w:tab w:val="right" w:pos="8505"/>
        </w:tabs>
      </w:pPr>
      <w:r>
        <w:t xml:space="preserve">Ref: </w:t>
      </w:r>
      <w:r>
        <w:tab/>
      </w:r>
      <w:r w:rsidR="00081371">
        <w:fldChar w:fldCharType="begin"/>
      </w:r>
      <w:r w:rsidR="00081371">
        <w:instrText xml:space="preserve"> TIME \@ "d MMMM yyyy" </w:instrText>
      </w:r>
      <w:r w:rsidR="00081371">
        <w:fldChar w:fldCharType="separate"/>
      </w:r>
      <w:r w:rsidR="008C71A3">
        <w:rPr>
          <w:noProof/>
        </w:rPr>
        <w:t>13 March 2023</w:t>
      </w:r>
      <w:r w:rsidR="00081371">
        <w:rPr>
          <w:noProof/>
        </w:rPr>
        <w:fldChar w:fldCharType="end"/>
      </w:r>
    </w:p>
    <w:p w14:paraId="6C5071EE" w14:textId="77777777" w:rsidR="000948DA" w:rsidRDefault="000948DA" w:rsidP="000948DA">
      <w:pPr>
        <w:tabs>
          <w:tab w:val="right" w:pos="8222"/>
        </w:tabs>
      </w:pPr>
    </w:p>
    <w:p w14:paraId="652F9C3D" w14:textId="77777777" w:rsidR="000948DA" w:rsidRPr="000A3DFE" w:rsidRDefault="000948DA" w:rsidP="000948DA">
      <w:pPr>
        <w:tabs>
          <w:tab w:val="right" w:pos="8222"/>
        </w:tabs>
        <w:rPr>
          <w:b/>
        </w:rPr>
      </w:pPr>
      <w:r w:rsidRPr="000A3DFE">
        <w:rPr>
          <w:b/>
        </w:rPr>
        <w:t>Subject:</w:t>
      </w:r>
    </w:p>
    <w:p w14:paraId="6E89B5D6" w14:textId="77777777" w:rsidR="000948DA" w:rsidRDefault="000948DA" w:rsidP="000948DA">
      <w:pPr>
        <w:tabs>
          <w:tab w:val="right" w:pos="8222"/>
        </w:tabs>
      </w:pPr>
    </w:p>
    <w:p w14:paraId="3411BF3D" w14:textId="77777777" w:rsidR="000948DA" w:rsidRDefault="000948DA" w:rsidP="000948DA">
      <w:pPr>
        <w:tabs>
          <w:tab w:val="right" w:pos="8222"/>
        </w:tabs>
      </w:pPr>
      <w:r>
        <w:t>Dear _____,</w:t>
      </w:r>
    </w:p>
    <w:p w14:paraId="27E2619A" w14:textId="77777777" w:rsidR="000948DA" w:rsidRDefault="000948DA" w:rsidP="000948DA">
      <w:pPr>
        <w:tabs>
          <w:tab w:val="right" w:pos="8222"/>
        </w:tabs>
      </w:pPr>
      <w:r>
        <w:t>[text]</w:t>
      </w:r>
    </w:p>
    <w:p w14:paraId="32C70DA3" w14:textId="77777777" w:rsidR="000948DA" w:rsidRDefault="000948DA" w:rsidP="000948DA">
      <w:pPr>
        <w:tabs>
          <w:tab w:val="right" w:pos="8222"/>
        </w:tabs>
      </w:pPr>
      <w:r>
        <w:t>[text]</w:t>
      </w:r>
    </w:p>
    <w:p w14:paraId="19630500" w14:textId="77777777" w:rsidR="000948DA" w:rsidRDefault="000948DA" w:rsidP="000948DA">
      <w:pPr>
        <w:tabs>
          <w:tab w:val="right" w:pos="8222"/>
        </w:tabs>
      </w:pPr>
    </w:p>
    <w:p w14:paraId="06C3A23A" w14:textId="77777777" w:rsidR="000948DA" w:rsidRDefault="000948DA" w:rsidP="000948DA">
      <w:pPr>
        <w:tabs>
          <w:tab w:val="right" w:pos="8222"/>
        </w:tabs>
      </w:pPr>
    </w:p>
    <w:p w14:paraId="1A333AA7" w14:textId="77777777" w:rsidR="000948DA" w:rsidRDefault="000948DA" w:rsidP="000948DA">
      <w:pPr>
        <w:tabs>
          <w:tab w:val="right" w:pos="8222"/>
        </w:tabs>
        <w:ind w:left="4678"/>
      </w:pPr>
      <w:r>
        <w:t>Yours sincerely,</w:t>
      </w:r>
    </w:p>
    <w:p w14:paraId="3A5DD942" w14:textId="77777777" w:rsidR="000948DA" w:rsidRDefault="000948DA" w:rsidP="000948DA">
      <w:pPr>
        <w:tabs>
          <w:tab w:val="right" w:pos="8222"/>
        </w:tabs>
        <w:ind w:left="4678"/>
      </w:pPr>
    </w:p>
    <w:p w14:paraId="3D64827B" w14:textId="77777777" w:rsidR="000948DA" w:rsidRDefault="000948DA" w:rsidP="000948DA">
      <w:pPr>
        <w:tabs>
          <w:tab w:val="right" w:pos="8222"/>
        </w:tabs>
        <w:ind w:left="4678"/>
      </w:pPr>
    </w:p>
    <w:p w14:paraId="53EE89CA" w14:textId="77777777" w:rsidR="000948DA" w:rsidRDefault="000948DA" w:rsidP="000948DA">
      <w:pPr>
        <w:tabs>
          <w:tab w:val="right" w:pos="8222"/>
        </w:tabs>
        <w:ind w:left="4678"/>
      </w:pPr>
    </w:p>
    <w:p w14:paraId="0128F3D0" w14:textId="77777777" w:rsidR="000948DA" w:rsidRDefault="000948DA" w:rsidP="000948DA">
      <w:pPr>
        <w:tabs>
          <w:tab w:val="right" w:pos="8222"/>
        </w:tabs>
        <w:ind w:left="4678"/>
      </w:pPr>
    </w:p>
    <w:p w14:paraId="1B1E157B" w14:textId="77777777" w:rsidR="000948DA" w:rsidRDefault="000948DA" w:rsidP="000948DA">
      <w:pPr>
        <w:tabs>
          <w:tab w:val="right" w:pos="8222"/>
        </w:tabs>
        <w:ind w:left="4678"/>
      </w:pPr>
      <w:r>
        <w:t>_____</w:t>
      </w:r>
    </w:p>
    <w:p w14:paraId="6C2ADBE2" w14:textId="77777777" w:rsidR="000948DA" w:rsidRDefault="000948DA" w:rsidP="000948DA">
      <w:pPr>
        <w:tabs>
          <w:tab w:val="right" w:pos="8222"/>
        </w:tabs>
        <w:ind w:left="4678"/>
      </w:pPr>
      <w:r>
        <w:t>[title]</w:t>
      </w:r>
    </w:p>
    <w:p w14:paraId="43426E64" w14:textId="77777777" w:rsidR="000948DA" w:rsidRDefault="000948DA" w:rsidP="000948DA">
      <w:pPr>
        <w:tabs>
          <w:tab w:val="right" w:pos="8222"/>
        </w:tabs>
      </w:pPr>
    </w:p>
    <w:p w14:paraId="6691C92B" w14:textId="77777777" w:rsidR="000948DA" w:rsidRDefault="000948DA" w:rsidP="000948DA">
      <w:pPr>
        <w:tabs>
          <w:tab w:val="right" w:pos="8222"/>
        </w:tabs>
      </w:pPr>
    </w:p>
    <w:p w14:paraId="01DF6478" w14:textId="77777777" w:rsidR="000948DA" w:rsidRDefault="000948DA" w:rsidP="000948DA">
      <w:pPr>
        <w:tabs>
          <w:tab w:val="right" w:pos="8222"/>
        </w:tabs>
      </w:pPr>
    </w:p>
    <w:p w14:paraId="721E0E02" w14:textId="77777777" w:rsidR="000948DA" w:rsidRDefault="000948DA" w:rsidP="000948DA">
      <w:pPr>
        <w:tabs>
          <w:tab w:val="right" w:pos="8222"/>
        </w:tabs>
      </w:pPr>
      <w:r>
        <w:t>Addressee</w:t>
      </w:r>
    </w:p>
    <w:p w14:paraId="060C4856" w14:textId="77777777" w:rsidR="000948DA" w:rsidRPr="00834266" w:rsidRDefault="000948DA" w:rsidP="000948DA">
      <w:pPr>
        <w:tabs>
          <w:tab w:val="right" w:pos="8222"/>
        </w:tabs>
      </w:pPr>
    </w:p>
    <w:p w14:paraId="203FBB20" w14:textId="77777777" w:rsidR="000948DA" w:rsidRPr="00834266" w:rsidRDefault="000948DA" w:rsidP="000948DA">
      <w:pPr>
        <w:tabs>
          <w:tab w:val="right" w:pos="8222"/>
        </w:tabs>
      </w:pPr>
    </w:p>
    <w:p w14:paraId="47FA70B9" w14:textId="77777777" w:rsidR="000948DA" w:rsidRPr="00834266" w:rsidRDefault="000948DA" w:rsidP="000948DA">
      <w:pPr>
        <w:tabs>
          <w:tab w:val="right" w:pos="8222"/>
        </w:tabs>
      </w:pPr>
    </w:p>
    <w:p w14:paraId="6DC34897" w14:textId="77777777" w:rsidR="000948DA" w:rsidRPr="00CF1CFA" w:rsidRDefault="000948DA" w:rsidP="000948DA">
      <w:pPr>
        <w:tabs>
          <w:tab w:val="right" w:pos="8222"/>
        </w:tabs>
        <w:rPr>
          <w:lang w:val="pt-PT"/>
        </w:rPr>
      </w:pPr>
      <w:r w:rsidRPr="00CF1CFA">
        <w:rPr>
          <w:lang w:val="pt-PT"/>
        </w:rPr>
        <w:t>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w:t>
      </w:r>
      <w:r w:rsidR="000556DA" w:rsidRPr="00CF1CFA">
        <w:rPr>
          <w:lang w:val="pt-PT"/>
        </w:rPr>
        <w:t xml:space="preserve"> </w:t>
      </w:r>
      <w:r w:rsidRPr="00CF1CFA">
        <w:rPr>
          <w:lang w:val="pt-PT"/>
        </w:rPr>
        <w:t>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w:t>
      </w:r>
    </w:p>
    <w:p w14:paraId="77C4AB75" w14:textId="77777777" w:rsidR="000948DA" w:rsidRPr="00CF1CFA" w:rsidRDefault="000948DA" w:rsidP="000948DA">
      <w:pPr>
        <w:tabs>
          <w:tab w:val="right" w:pos="8222"/>
        </w:tabs>
        <w:rPr>
          <w:lang w:val="pt-PT"/>
        </w:rPr>
      </w:pPr>
    </w:p>
    <w:p w14:paraId="4EF2A934" w14:textId="77777777" w:rsidR="000948DA" w:rsidRPr="00CF1CFA" w:rsidRDefault="000948DA" w:rsidP="000948DA">
      <w:pPr>
        <w:tabs>
          <w:tab w:val="right" w:pos="8222"/>
        </w:tabs>
        <w:rPr>
          <w:lang w:val="pt-PT"/>
        </w:rPr>
      </w:pPr>
      <w:r w:rsidRPr="00CF1CFA">
        <w:rPr>
          <w:lang w:val="pt-PT"/>
        </w:rPr>
        <w:lastRenderedPageBreak/>
        <w:t>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w:t>
      </w:r>
    </w:p>
    <w:p w14:paraId="4E5219EA" w14:textId="77777777" w:rsidR="000948DA" w:rsidRPr="00CF1CFA" w:rsidRDefault="000948DA" w:rsidP="000948DA">
      <w:pPr>
        <w:tabs>
          <w:tab w:val="right" w:pos="8222"/>
        </w:tabs>
        <w:rPr>
          <w:lang w:val="pt-PT"/>
        </w:rPr>
      </w:pPr>
    </w:p>
    <w:p w14:paraId="3EB900AC" w14:textId="77777777" w:rsidR="000948DA" w:rsidRPr="00CF1CFA" w:rsidRDefault="000948DA" w:rsidP="000948DA">
      <w:pPr>
        <w:tabs>
          <w:tab w:val="right" w:pos="8222"/>
        </w:tabs>
        <w:rPr>
          <w:lang w:val="pt-PT"/>
        </w:rPr>
      </w:pPr>
      <w:r w:rsidRPr="00CF1CFA">
        <w:rPr>
          <w:lang w:val="pt-PT"/>
        </w:rPr>
        <w:t>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w:t>
      </w:r>
    </w:p>
    <w:p w14:paraId="5A5B9814" w14:textId="77777777" w:rsidR="000948DA" w:rsidRPr="00CF1CFA" w:rsidRDefault="000948DA" w:rsidP="000948DA">
      <w:pPr>
        <w:tabs>
          <w:tab w:val="right" w:pos="8222"/>
        </w:tabs>
        <w:rPr>
          <w:lang w:val="pt-PT"/>
        </w:rPr>
      </w:pPr>
    </w:p>
    <w:p w14:paraId="06E6300E" w14:textId="77777777" w:rsidR="000948DA" w:rsidRPr="00CF1CFA" w:rsidRDefault="000948DA" w:rsidP="000948DA">
      <w:pPr>
        <w:tabs>
          <w:tab w:val="right" w:pos="8222"/>
        </w:tabs>
        <w:rPr>
          <w:lang w:val="pt-PT"/>
        </w:rPr>
      </w:pPr>
      <w:r w:rsidRPr="00CF1CFA">
        <w:rPr>
          <w:lang w:val="pt-PT"/>
        </w:rPr>
        <w:t>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w:t>
      </w:r>
    </w:p>
    <w:p w14:paraId="47CE3512" w14:textId="77777777" w:rsidR="000948DA" w:rsidRPr="00CF1CFA" w:rsidRDefault="000948DA" w:rsidP="000948DA">
      <w:pPr>
        <w:tabs>
          <w:tab w:val="right" w:pos="8222"/>
        </w:tabs>
        <w:rPr>
          <w:lang w:val="pt-PT"/>
        </w:rPr>
      </w:pPr>
    </w:p>
    <w:p w14:paraId="4CD6BEEB" w14:textId="77777777" w:rsidR="000948DA" w:rsidRPr="00CF1CFA" w:rsidRDefault="000948DA" w:rsidP="000948DA">
      <w:pPr>
        <w:tabs>
          <w:tab w:val="right" w:pos="8222"/>
        </w:tabs>
        <w:rPr>
          <w:lang w:val="pt-PT"/>
        </w:rPr>
      </w:pPr>
      <w:r w:rsidRPr="00CF1CFA">
        <w:rPr>
          <w:lang w:val="pt-PT"/>
        </w:rPr>
        <w:t>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 lorem ipsum idor</w:t>
      </w:r>
    </w:p>
    <w:p w14:paraId="65670CDE" w14:textId="77777777" w:rsidR="000948DA" w:rsidRPr="00CF1CFA" w:rsidRDefault="000948DA" w:rsidP="000948DA">
      <w:pPr>
        <w:tabs>
          <w:tab w:val="right" w:pos="8222"/>
        </w:tabs>
        <w:rPr>
          <w:lang w:val="pt-PT"/>
        </w:rPr>
      </w:pPr>
    </w:p>
    <w:p w14:paraId="3D659623" w14:textId="77777777" w:rsidR="000948DA" w:rsidRPr="00CF1CFA" w:rsidRDefault="000948DA" w:rsidP="000948DA">
      <w:pPr>
        <w:tabs>
          <w:tab w:val="right" w:pos="8222"/>
        </w:tabs>
        <w:rPr>
          <w:lang w:val="pt-PT"/>
        </w:rPr>
      </w:pPr>
    </w:p>
    <w:p w14:paraId="7D3D8F5B" w14:textId="77777777" w:rsidR="000948DA" w:rsidRPr="00CF1CFA" w:rsidRDefault="000948DA" w:rsidP="000948DA">
      <w:pPr>
        <w:tabs>
          <w:tab w:val="right" w:pos="8222"/>
        </w:tabs>
        <w:rPr>
          <w:lang w:val="pt-PT"/>
        </w:rPr>
      </w:pPr>
    </w:p>
    <w:p w14:paraId="3DB1A3AC" w14:textId="77777777" w:rsidR="000948DA" w:rsidRPr="00CF1CFA" w:rsidRDefault="000948DA" w:rsidP="000948DA">
      <w:pPr>
        <w:tabs>
          <w:tab w:val="right" w:pos="8222"/>
        </w:tabs>
        <w:rPr>
          <w:lang w:val="pt-PT"/>
        </w:rPr>
      </w:pPr>
    </w:p>
    <w:p w14:paraId="62E0E303" w14:textId="77777777" w:rsidR="000948DA" w:rsidRPr="00CF1CFA" w:rsidRDefault="000948DA" w:rsidP="000948DA">
      <w:pPr>
        <w:tabs>
          <w:tab w:val="right" w:pos="8222"/>
        </w:tabs>
        <w:rPr>
          <w:lang w:val="pt-PT"/>
        </w:rPr>
      </w:pPr>
    </w:p>
    <w:p w14:paraId="6871C8A6" w14:textId="77777777" w:rsidR="000948DA" w:rsidRPr="00CF1CFA" w:rsidRDefault="000948DA" w:rsidP="000948DA">
      <w:pPr>
        <w:tabs>
          <w:tab w:val="right" w:pos="8222"/>
        </w:tabs>
        <w:rPr>
          <w:lang w:val="pt-PT"/>
        </w:rPr>
      </w:pPr>
    </w:p>
    <w:p w14:paraId="702B6AFC" w14:textId="77777777" w:rsidR="000948DA" w:rsidRPr="00CF1CFA" w:rsidRDefault="000948DA" w:rsidP="000948DA">
      <w:pPr>
        <w:tabs>
          <w:tab w:val="right" w:pos="8222"/>
        </w:tabs>
        <w:rPr>
          <w:lang w:val="pt-PT"/>
        </w:rPr>
      </w:pPr>
    </w:p>
    <w:p w14:paraId="4CB427DA" w14:textId="77777777" w:rsidR="000948DA" w:rsidRPr="00CF1CFA" w:rsidRDefault="000948DA" w:rsidP="000948DA">
      <w:pPr>
        <w:tabs>
          <w:tab w:val="right" w:pos="8222"/>
        </w:tabs>
        <w:rPr>
          <w:lang w:val="pt-PT"/>
        </w:rPr>
      </w:pPr>
    </w:p>
    <w:p w14:paraId="3669BC06" w14:textId="77777777" w:rsidR="000948DA" w:rsidRPr="00CF1CFA" w:rsidRDefault="000948DA" w:rsidP="000948DA">
      <w:pPr>
        <w:tabs>
          <w:tab w:val="right" w:pos="8222"/>
        </w:tabs>
        <w:rPr>
          <w:lang w:val="pt-PT"/>
        </w:rPr>
      </w:pPr>
    </w:p>
    <w:p w14:paraId="115F0641" w14:textId="77777777" w:rsidR="000948DA" w:rsidRPr="00CF1CFA" w:rsidRDefault="000948DA" w:rsidP="000948DA">
      <w:pPr>
        <w:tabs>
          <w:tab w:val="right" w:pos="8222"/>
        </w:tabs>
        <w:rPr>
          <w:lang w:val="pt-PT"/>
        </w:rPr>
      </w:pPr>
    </w:p>
    <w:p w14:paraId="057F9773" w14:textId="77777777" w:rsidR="000948DA" w:rsidRPr="00CF1CFA" w:rsidRDefault="000948DA" w:rsidP="000948DA">
      <w:pPr>
        <w:tabs>
          <w:tab w:val="right" w:pos="8222"/>
        </w:tabs>
        <w:rPr>
          <w:lang w:val="pt-PT"/>
        </w:rPr>
      </w:pPr>
    </w:p>
    <w:p w14:paraId="0AE1D439" w14:textId="77777777" w:rsidR="000948DA" w:rsidRPr="00CF1CFA" w:rsidRDefault="000948DA" w:rsidP="000948DA">
      <w:pPr>
        <w:tabs>
          <w:tab w:val="right" w:pos="8222"/>
        </w:tabs>
        <w:rPr>
          <w:lang w:val="pt-PT"/>
        </w:rPr>
      </w:pPr>
    </w:p>
    <w:p w14:paraId="14974016" w14:textId="77777777" w:rsidR="000948DA" w:rsidRPr="00CF1CFA" w:rsidRDefault="000948DA" w:rsidP="000948DA">
      <w:pPr>
        <w:tabs>
          <w:tab w:val="right" w:pos="8222"/>
        </w:tabs>
        <w:rPr>
          <w:lang w:val="pt-PT"/>
        </w:rPr>
      </w:pPr>
    </w:p>
    <w:p w14:paraId="09825A5F" w14:textId="77777777" w:rsidR="000948DA" w:rsidRPr="00CF1CFA" w:rsidRDefault="000948DA" w:rsidP="000948DA">
      <w:pPr>
        <w:tabs>
          <w:tab w:val="right" w:pos="8222"/>
        </w:tabs>
        <w:rPr>
          <w:lang w:val="pt-PT"/>
        </w:rPr>
      </w:pPr>
    </w:p>
    <w:p w14:paraId="68D1A1D6" w14:textId="77777777" w:rsidR="000948DA" w:rsidRPr="00CF1CFA" w:rsidRDefault="000948DA" w:rsidP="000948DA">
      <w:pPr>
        <w:tabs>
          <w:tab w:val="right" w:pos="8222"/>
        </w:tabs>
        <w:rPr>
          <w:lang w:val="pt-PT"/>
        </w:rPr>
      </w:pPr>
    </w:p>
    <w:p w14:paraId="4D3A78D7" w14:textId="77777777" w:rsidR="000948DA" w:rsidRPr="00CF1CFA" w:rsidRDefault="000948DA" w:rsidP="000948DA">
      <w:pPr>
        <w:tabs>
          <w:tab w:val="right" w:pos="8222"/>
        </w:tabs>
        <w:rPr>
          <w:lang w:val="pt-PT"/>
        </w:rPr>
      </w:pPr>
    </w:p>
    <w:p w14:paraId="573AB1BC" w14:textId="77777777" w:rsidR="000948DA" w:rsidRPr="00CF1CFA" w:rsidRDefault="000948DA" w:rsidP="000948DA">
      <w:pPr>
        <w:tabs>
          <w:tab w:val="right" w:pos="8222"/>
        </w:tabs>
        <w:rPr>
          <w:lang w:val="pt-PT"/>
        </w:rPr>
      </w:pPr>
    </w:p>
    <w:p w14:paraId="01C16D24" w14:textId="77777777" w:rsidR="000948DA" w:rsidRPr="00CF1CFA" w:rsidRDefault="000948DA" w:rsidP="000948DA">
      <w:pPr>
        <w:tabs>
          <w:tab w:val="right" w:pos="8222"/>
        </w:tabs>
        <w:rPr>
          <w:lang w:val="pt-PT"/>
        </w:rPr>
      </w:pPr>
    </w:p>
    <w:p w14:paraId="7484AA82" w14:textId="77777777" w:rsidR="000948DA" w:rsidRPr="00CF1CFA" w:rsidRDefault="000948DA" w:rsidP="000948DA">
      <w:pPr>
        <w:tabs>
          <w:tab w:val="right" w:pos="8222"/>
        </w:tabs>
        <w:rPr>
          <w:lang w:val="pt-PT"/>
        </w:rPr>
      </w:pPr>
    </w:p>
    <w:p w14:paraId="208E326B" w14:textId="77777777" w:rsidR="000948DA" w:rsidRPr="00CF1CFA" w:rsidRDefault="000948DA" w:rsidP="000948DA">
      <w:pPr>
        <w:tabs>
          <w:tab w:val="right" w:pos="8222"/>
        </w:tabs>
        <w:rPr>
          <w:lang w:val="pt-PT"/>
        </w:rPr>
      </w:pPr>
    </w:p>
    <w:p w14:paraId="0A3100BA" w14:textId="77777777" w:rsidR="000948DA" w:rsidRPr="00CF1CFA" w:rsidRDefault="000948DA" w:rsidP="000948DA">
      <w:pPr>
        <w:tabs>
          <w:tab w:val="right" w:pos="8222"/>
        </w:tabs>
        <w:rPr>
          <w:lang w:val="pt-PT"/>
        </w:rPr>
      </w:pPr>
    </w:p>
    <w:p w14:paraId="14F5887C" w14:textId="77777777" w:rsidR="000948DA" w:rsidRPr="00CF1CFA" w:rsidRDefault="000948DA" w:rsidP="000948DA">
      <w:pPr>
        <w:tabs>
          <w:tab w:val="right" w:pos="8222"/>
        </w:tabs>
        <w:rPr>
          <w:lang w:val="pt-PT"/>
        </w:rPr>
      </w:pPr>
    </w:p>
    <w:p w14:paraId="2A81B745" w14:textId="77777777" w:rsidR="000948DA" w:rsidRPr="00CF1CFA" w:rsidRDefault="000948DA" w:rsidP="000948DA">
      <w:pPr>
        <w:tabs>
          <w:tab w:val="right" w:pos="8222"/>
        </w:tabs>
        <w:rPr>
          <w:lang w:val="pt-PT"/>
        </w:rPr>
      </w:pPr>
    </w:p>
    <w:p w14:paraId="4D608AB6" w14:textId="77777777" w:rsidR="000948DA" w:rsidRPr="00CF1CFA" w:rsidRDefault="000948DA" w:rsidP="000948DA">
      <w:pPr>
        <w:tabs>
          <w:tab w:val="right" w:pos="8222"/>
        </w:tabs>
        <w:rPr>
          <w:lang w:val="pt-PT"/>
        </w:rPr>
      </w:pPr>
    </w:p>
    <w:p w14:paraId="0BB64E3F" w14:textId="77777777" w:rsidR="000948DA" w:rsidRPr="00CF1CFA" w:rsidRDefault="000948DA" w:rsidP="000948DA">
      <w:pPr>
        <w:tabs>
          <w:tab w:val="right" w:pos="8222"/>
        </w:tabs>
        <w:rPr>
          <w:lang w:val="pt-PT"/>
        </w:rPr>
      </w:pPr>
    </w:p>
    <w:p w14:paraId="6BE49077" w14:textId="77777777" w:rsidR="000948DA" w:rsidRPr="00CF1CFA" w:rsidRDefault="000948DA" w:rsidP="000948DA">
      <w:pPr>
        <w:tabs>
          <w:tab w:val="right" w:pos="8222"/>
        </w:tabs>
        <w:rPr>
          <w:lang w:val="pt-PT"/>
        </w:rPr>
      </w:pPr>
    </w:p>
    <w:p w14:paraId="3A870D4E" w14:textId="77777777" w:rsidR="000948DA" w:rsidRPr="00CF1CFA" w:rsidRDefault="000948DA" w:rsidP="000948DA">
      <w:pPr>
        <w:tabs>
          <w:tab w:val="right" w:pos="8222"/>
        </w:tabs>
        <w:rPr>
          <w:lang w:val="pt-PT"/>
        </w:rPr>
      </w:pPr>
    </w:p>
    <w:sectPr w:rsidR="000948DA" w:rsidRPr="00CF1CFA" w:rsidSect="00E26528">
      <w:headerReference w:type="default" r:id="rId6"/>
      <w:headerReference w:type="first" r:id="rId7"/>
      <w:footerReference w:type="first" r:id="rId8"/>
      <w:pgSz w:w="11899" w:h="16838"/>
      <w:pgMar w:top="1418" w:right="1701" w:bottom="1418" w:left="1701" w:header="432" w:footer="0"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BC84EE" w14:textId="77777777" w:rsidR="005C10FA" w:rsidRDefault="005C10FA">
      <w:pPr>
        <w:spacing w:after="0"/>
      </w:pPr>
      <w:r>
        <w:separator/>
      </w:r>
    </w:p>
  </w:endnote>
  <w:endnote w:type="continuationSeparator" w:id="0">
    <w:p w14:paraId="71153921" w14:textId="77777777" w:rsidR="005C10FA" w:rsidRDefault="005C10F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885" w:type="dxa"/>
      <w:tblInd w:w="-9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3"/>
      <w:gridCol w:w="4820"/>
      <w:gridCol w:w="3802"/>
    </w:tblGrid>
    <w:tr w:rsidR="00CF1CFA" w14:paraId="5896C64B" w14:textId="77777777" w:rsidTr="00CF1CFA">
      <w:tc>
        <w:tcPr>
          <w:tcW w:w="3263" w:type="dxa"/>
        </w:tcPr>
        <w:p w14:paraId="3B987169" w14:textId="77777777" w:rsidR="00CF1CFA" w:rsidRPr="00E04149" w:rsidRDefault="00CF1CFA" w:rsidP="006D2D38">
          <w:pPr>
            <w:tabs>
              <w:tab w:val="right" w:pos="1470"/>
            </w:tabs>
            <w:ind w:left="-15"/>
            <w:rPr>
              <w:rFonts w:ascii="Arial" w:hAnsi="Arial" w:cs="Arial"/>
              <w:color w:val="FFFFFF" w:themeColor="background1"/>
              <w:sz w:val="14"/>
              <w:szCs w:val="14"/>
              <w:highlight w:val="darkGray"/>
            </w:rPr>
          </w:pPr>
          <w:r w:rsidRPr="00E04149">
            <w:rPr>
              <w:rFonts w:ascii="Arial" w:hAnsi="Arial" w:cs="Arial"/>
              <w:color w:val="FFFFFF" w:themeColor="background1"/>
              <w:sz w:val="14"/>
              <w:szCs w:val="14"/>
              <w:highlight w:val="darkGray"/>
            </w:rPr>
            <w:t>STEERING COMMITTEE</w:t>
          </w:r>
        </w:p>
      </w:tc>
      <w:tc>
        <w:tcPr>
          <w:tcW w:w="4820" w:type="dxa"/>
        </w:tcPr>
        <w:p w14:paraId="12FCB21A" w14:textId="77777777" w:rsidR="00CF1CFA" w:rsidRPr="00E04149" w:rsidRDefault="00CF1CFA" w:rsidP="006D2D38">
          <w:pPr>
            <w:tabs>
              <w:tab w:val="right" w:pos="1470"/>
            </w:tabs>
            <w:ind w:right="-285"/>
            <w:rPr>
              <w:rFonts w:ascii="Arial" w:hAnsi="Arial" w:cs="Arial"/>
              <w:color w:val="FFFFFF" w:themeColor="background1"/>
              <w:sz w:val="14"/>
              <w:szCs w:val="14"/>
              <w:highlight w:val="darkGray"/>
            </w:rPr>
          </w:pPr>
        </w:p>
      </w:tc>
      <w:tc>
        <w:tcPr>
          <w:tcW w:w="3802" w:type="dxa"/>
        </w:tcPr>
        <w:p w14:paraId="6243A827" w14:textId="1E0DD04C" w:rsidR="00CF1CFA" w:rsidRPr="00E04149" w:rsidRDefault="00CF1CFA" w:rsidP="006D2D38">
          <w:pPr>
            <w:tabs>
              <w:tab w:val="right" w:pos="1470"/>
            </w:tabs>
            <w:ind w:right="-285"/>
            <w:rPr>
              <w:rFonts w:ascii="Arial" w:hAnsi="Arial" w:cs="Arial"/>
              <w:color w:val="FFFFFF" w:themeColor="background1"/>
              <w:sz w:val="14"/>
              <w:szCs w:val="14"/>
              <w:highlight w:val="darkGray"/>
            </w:rPr>
          </w:pPr>
          <w:r w:rsidRPr="00E04149">
            <w:rPr>
              <w:rFonts w:ascii="Arial" w:hAnsi="Arial" w:cs="Arial"/>
              <w:color w:val="FFFFFF" w:themeColor="background1"/>
              <w:sz w:val="14"/>
              <w:szCs w:val="14"/>
              <w:highlight w:val="darkGray"/>
            </w:rPr>
            <w:t>GOOS Office</w:t>
          </w:r>
        </w:p>
      </w:tc>
    </w:tr>
    <w:tr w:rsidR="00CF1CFA" w:rsidRPr="00834266" w14:paraId="4882F0D9" w14:textId="77777777" w:rsidTr="00CF1CFA">
      <w:tc>
        <w:tcPr>
          <w:tcW w:w="3263" w:type="dxa"/>
        </w:tcPr>
        <w:p w14:paraId="2B421B31" w14:textId="77777777" w:rsidR="00CF1CFA" w:rsidRPr="00E04149" w:rsidRDefault="00CF1CFA" w:rsidP="006D2D38">
          <w:pPr>
            <w:tabs>
              <w:tab w:val="right" w:pos="1470"/>
            </w:tabs>
            <w:ind w:left="-15"/>
            <w:rPr>
              <w:rFonts w:ascii="Arial" w:hAnsi="Arial" w:cs="Arial"/>
              <w:color w:val="808080" w:themeColor="background1" w:themeShade="80"/>
              <w:sz w:val="12"/>
              <w:szCs w:val="12"/>
            </w:rPr>
          </w:pPr>
          <w:r w:rsidRPr="00E04149">
            <w:rPr>
              <w:rFonts w:ascii="Arial" w:hAnsi="Arial" w:cs="Arial"/>
              <w:color w:val="808080" w:themeColor="background1" w:themeShade="80"/>
              <w:sz w:val="12"/>
              <w:szCs w:val="12"/>
            </w:rPr>
            <w:t>Toste Tanhua, SC co-chair</w:t>
          </w:r>
          <w:r w:rsidRPr="00E04149">
            <w:rPr>
              <w:rFonts w:ascii="Arial" w:hAnsi="Arial" w:cs="Arial"/>
              <w:color w:val="808080" w:themeColor="background1" w:themeShade="80"/>
              <w:sz w:val="12"/>
              <w:szCs w:val="12"/>
            </w:rPr>
            <w:br/>
            <w:t xml:space="preserve">GEOMAR / </w:t>
          </w:r>
          <w:proofErr w:type="spellStart"/>
          <w:r w:rsidRPr="00E04149">
            <w:rPr>
              <w:rFonts w:ascii="Arial" w:hAnsi="Arial" w:cs="Arial"/>
              <w:color w:val="808080" w:themeColor="background1" w:themeShade="80"/>
              <w:sz w:val="12"/>
              <w:szCs w:val="12"/>
            </w:rPr>
            <w:t>Helmholt</w:t>
          </w:r>
          <w:proofErr w:type="spellEnd"/>
          <w:r w:rsidRPr="00E04149">
            <w:rPr>
              <w:rFonts w:ascii="Arial" w:hAnsi="Arial" w:cs="Arial"/>
              <w:color w:val="808080" w:themeColor="background1" w:themeShade="80"/>
              <w:sz w:val="12"/>
              <w:szCs w:val="12"/>
            </w:rPr>
            <w:t xml:space="preserve"> Centre for Ocean Research Kiel</w:t>
          </w:r>
          <w:r w:rsidRPr="00E04149">
            <w:rPr>
              <w:rFonts w:ascii="Arial" w:hAnsi="Arial" w:cs="Arial"/>
              <w:color w:val="808080" w:themeColor="background1" w:themeShade="80"/>
              <w:sz w:val="12"/>
              <w:szCs w:val="12"/>
            </w:rPr>
            <w:br/>
          </w:r>
          <w:proofErr w:type="spellStart"/>
          <w:r w:rsidRPr="00E04149">
            <w:rPr>
              <w:rFonts w:ascii="Arial" w:hAnsi="Arial" w:cs="Arial"/>
              <w:color w:val="808080" w:themeColor="background1" w:themeShade="80"/>
              <w:sz w:val="12"/>
              <w:szCs w:val="12"/>
            </w:rPr>
            <w:t>Duesternbrooker</w:t>
          </w:r>
          <w:proofErr w:type="spellEnd"/>
          <w:r w:rsidRPr="00E04149">
            <w:rPr>
              <w:rFonts w:ascii="Arial" w:hAnsi="Arial" w:cs="Arial"/>
              <w:color w:val="808080" w:themeColor="background1" w:themeShade="80"/>
              <w:sz w:val="12"/>
              <w:szCs w:val="12"/>
            </w:rPr>
            <w:t xml:space="preserve"> </w:t>
          </w:r>
          <w:proofErr w:type="spellStart"/>
          <w:r w:rsidRPr="00E04149">
            <w:rPr>
              <w:rFonts w:ascii="Arial" w:hAnsi="Arial" w:cs="Arial"/>
              <w:color w:val="808080" w:themeColor="background1" w:themeShade="80"/>
              <w:sz w:val="12"/>
              <w:szCs w:val="12"/>
            </w:rPr>
            <w:t>Weg</w:t>
          </w:r>
          <w:proofErr w:type="spellEnd"/>
          <w:r w:rsidRPr="00E04149">
            <w:rPr>
              <w:rFonts w:ascii="Arial" w:hAnsi="Arial" w:cs="Arial"/>
              <w:color w:val="808080" w:themeColor="background1" w:themeShade="80"/>
              <w:sz w:val="12"/>
              <w:szCs w:val="12"/>
            </w:rPr>
            <w:t xml:space="preserve"> 20</w:t>
          </w:r>
          <w:r w:rsidRPr="00E04149">
            <w:rPr>
              <w:rFonts w:ascii="Arial" w:hAnsi="Arial" w:cs="Arial"/>
              <w:color w:val="808080" w:themeColor="background1" w:themeShade="80"/>
              <w:sz w:val="12"/>
              <w:szCs w:val="12"/>
            </w:rPr>
            <w:br/>
            <w:t>24105 Kiel</w:t>
          </w:r>
          <w:r w:rsidRPr="00E04149">
            <w:rPr>
              <w:rFonts w:ascii="Arial" w:hAnsi="Arial" w:cs="Arial"/>
              <w:color w:val="808080" w:themeColor="background1" w:themeShade="80"/>
              <w:sz w:val="12"/>
              <w:szCs w:val="12"/>
            </w:rPr>
            <w:br/>
            <w:t>ttanhua@geomar.de</w:t>
          </w:r>
        </w:p>
      </w:tc>
      <w:tc>
        <w:tcPr>
          <w:tcW w:w="4820" w:type="dxa"/>
        </w:tcPr>
        <w:p w14:paraId="2F67C913" w14:textId="7A73659F" w:rsidR="00CF1CFA" w:rsidRPr="00E04149" w:rsidRDefault="00CF1CFA" w:rsidP="00CF1CFA">
          <w:pPr>
            <w:tabs>
              <w:tab w:val="right" w:pos="1470"/>
            </w:tabs>
            <w:ind w:right="-284"/>
            <w:rPr>
              <w:rFonts w:ascii="Arial" w:hAnsi="Arial" w:cs="Arial"/>
              <w:color w:val="808080" w:themeColor="background1" w:themeShade="80"/>
              <w:sz w:val="12"/>
              <w:szCs w:val="12"/>
            </w:rPr>
          </w:pPr>
          <w:r>
            <w:rPr>
              <w:color w:val="808080" w:themeColor="background1" w:themeShade="80"/>
              <w:sz w:val="12"/>
              <w:szCs w:val="12"/>
            </w:rPr>
            <w:t>Anya M Waite, SC co-chair</w:t>
          </w:r>
          <w:r>
            <w:rPr>
              <w:color w:val="808080" w:themeColor="background1" w:themeShade="80"/>
              <w:sz w:val="12"/>
              <w:szCs w:val="12"/>
            </w:rPr>
            <w:br/>
            <w:t xml:space="preserve">Ocean Frontier Institute </w:t>
          </w:r>
          <w:r>
            <w:rPr>
              <w:color w:val="808080" w:themeColor="background1" w:themeShade="80"/>
              <w:sz w:val="12"/>
              <w:szCs w:val="12"/>
            </w:rPr>
            <w:br/>
            <w:t>1360 Barrington St.</w:t>
          </w:r>
          <w:r>
            <w:rPr>
              <w:color w:val="808080" w:themeColor="background1" w:themeShade="80"/>
              <w:sz w:val="12"/>
              <w:szCs w:val="12"/>
            </w:rPr>
            <w:br/>
            <w:t>Halifax Nova Scotia B3J 2X4</w:t>
          </w:r>
          <w:r>
            <w:rPr>
              <w:color w:val="808080" w:themeColor="background1" w:themeShade="80"/>
              <w:sz w:val="12"/>
              <w:szCs w:val="12"/>
            </w:rPr>
            <w:br/>
            <w:t>anya.waite@dal.ca</w:t>
          </w:r>
        </w:p>
      </w:tc>
      <w:tc>
        <w:tcPr>
          <w:tcW w:w="3802" w:type="dxa"/>
        </w:tcPr>
        <w:p w14:paraId="1664CEB2" w14:textId="034955A8" w:rsidR="00CF1CFA" w:rsidRPr="00E04149" w:rsidRDefault="00CF1CFA" w:rsidP="00744140">
          <w:pPr>
            <w:tabs>
              <w:tab w:val="right" w:pos="1470"/>
            </w:tabs>
            <w:spacing w:after="0"/>
            <w:ind w:right="-284"/>
            <w:rPr>
              <w:rFonts w:ascii="Arial" w:hAnsi="Arial" w:cs="Arial"/>
              <w:color w:val="808080" w:themeColor="background1" w:themeShade="80"/>
              <w:sz w:val="12"/>
              <w:szCs w:val="12"/>
            </w:rPr>
          </w:pPr>
          <w:r w:rsidRPr="00E04149">
            <w:rPr>
              <w:rFonts w:ascii="Arial" w:hAnsi="Arial" w:cs="Arial"/>
              <w:color w:val="808080" w:themeColor="background1" w:themeShade="80"/>
              <w:sz w:val="12"/>
              <w:szCs w:val="12"/>
            </w:rPr>
            <w:t>www.goosocean.org</w:t>
          </w:r>
        </w:p>
        <w:p w14:paraId="56F9CEE4" w14:textId="19F9920D" w:rsidR="00CF1CFA" w:rsidRPr="00E04149" w:rsidRDefault="00CF1CFA" w:rsidP="00744140">
          <w:pPr>
            <w:tabs>
              <w:tab w:val="right" w:pos="1470"/>
            </w:tabs>
            <w:spacing w:after="0"/>
            <w:ind w:right="-284"/>
            <w:rPr>
              <w:rFonts w:ascii="Arial" w:hAnsi="Arial" w:cs="Arial"/>
              <w:color w:val="808080" w:themeColor="background1" w:themeShade="80"/>
              <w:sz w:val="12"/>
              <w:szCs w:val="12"/>
            </w:rPr>
          </w:pPr>
          <w:r w:rsidRPr="00E04149">
            <w:rPr>
              <w:rFonts w:ascii="Arial" w:hAnsi="Arial" w:cs="Arial"/>
              <w:color w:val="808080" w:themeColor="background1" w:themeShade="80"/>
              <w:sz w:val="12"/>
              <w:szCs w:val="12"/>
            </w:rPr>
            <w:t>goos@unesco.org</w:t>
          </w:r>
        </w:p>
      </w:tc>
    </w:tr>
  </w:tbl>
  <w:p w14:paraId="625E7D83" w14:textId="77777777" w:rsidR="004A7751" w:rsidRDefault="004A7751" w:rsidP="006D2D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919323" w14:textId="77777777" w:rsidR="005C10FA" w:rsidRDefault="005C10FA">
      <w:pPr>
        <w:spacing w:after="0"/>
      </w:pPr>
      <w:r>
        <w:separator/>
      </w:r>
    </w:p>
  </w:footnote>
  <w:footnote w:type="continuationSeparator" w:id="0">
    <w:p w14:paraId="61BC14E2" w14:textId="77777777" w:rsidR="005C10FA" w:rsidRDefault="005C10F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8B0B7" w14:textId="0D50FD98" w:rsidR="004A7751" w:rsidRPr="000A3DFE" w:rsidRDefault="004A7751" w:rsidP="000948DA">
    <w:pPr>
      <w:pStyle w:val="Header"/>
      <w:jc w:val="center"/>
      <w:rPr>
        <w:i/>
      </w:rPr>
    </w:pPr>
    <w:r w:rsidRPr="000A3DFE">
      <w:rPr>
        <w:rStyle w:val="PageNumber"/>
        <w:i/>
      </w:rPr>
      <w:t xml:space="preserve">- </w:t>
    </w:r>
    <w:r w:rsidRPr="000A3DFE">
      <w:rPr>
        <w:rStyle w:val="PageNumber"/>
        <w:i/>
      </w:rPr>
      <w:fldChar w:fldCharType="begin"/>
    </w:r>
    <w:r w:rsidRPr="000A3DFE">
      <w:rPr>
        <w:rStyle w:val="PageNumber"/>
        <w:i/>
      </w:rPr>
      <w:instrText xml:space="preserve"> PAGE </w:instrText>
    </w:r>
    <w:r w:rsidRPr="000A3DFE">
      <w:rPr>
        <w:rStyle w:val="PageNumber"/>
        <w:i/>
      </w:rPr>
      <w:fldChar w:fldCharType="separate"/>
    </w:r>
    <w:r w:rsidR="00E04149">
      <w:rPr>
        <w:rStyle w:val="PageNumber"/>
        <w:i/>
        <w:noProof/>
      </w:rPr>
      <w:t>3</w:t>
    </w:r>
    <w:r w:rsidRPr="000A3DFE">
      <w:rPr>
        <w:rStyle w:val="PageNumber"/>
        <w:i/>
      </w:rPr>
      <w:fldChar w:fldCharType="end"/>
    </w:r>
    <w:r w:rsidRPr="000A3DFE">
      <w:rPr>
        <w:rStyle w:val="PageNumber"/>
        <w:i/>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63783" w14:textId="7FDD1BC4" w:rsidR="004A7751" w:rsidRPr="00E26528" w:rsidRDefault="00EA6BDA" w:rsidP="00744140">
    <w:pPr>
      <w:pStyle w:val="Header"/>
      <w:ind w:left="-1134" w:right="-1142"/>
      <w:rPr>
        <w:color w:val="808080" w:themeColor="background1" w:themeShade="80"/>
      </w:rPr>
    </w:pPr>
    <w:r>
      <w:rPr>
        <w:noProof/>
        <w:color w:val="808080" w:themeColor="background1" w:themeShade="80"/>
      </w:rPr>
      <w:drawing>
        <wp:anchor distT="0" distB="0" distL="114300" distR="114300" simplePos="0" relativeHeight="251658240" behindDoc="0" locked="0" layoutInCell="1" allowOverlap="1" wp14:anchorId="63B687B1" wp14:editId="5F859D43">
          <wp:simplePos x="0" y="0"/>
          <wp:positionH relativeFrom="column">
            <wp:posOffset>-229456</wp:posOffset>
          </wp:positionH>
          <wp:positionV relativeFrom="paragraph">
            <wp:posOffset>334615</wp:posOffset>
          </wp:positionV>
          <wp:extent cx="599676" cy="582167"/>
          <wp:effectExtent l="0" t="0" r="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9676" cy="582167"/>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g">
          <w:drawing>
            <wp:inline distT="0" distB="0" distL="0" distR="0" wp14:anchorId="607F3DEA" wp14:editId="41A7870E">
              <wp:extent cx="6807901" cy="973054"/>
              <wp:effectExtent l="0" t="0" r="12065" b="0"/>
              <wp:docPr id="3" name="Graphic 1"/>
              <wp:cNvGraphicFramePr/>
              <a:graphic xmlns:a="http://schemas.openxmlformats.org/drawingml/2006/main">
                <a:graphicData uri="http://schemas.microsoft.com/office/word/2010/wordprocessingGroup">
                  <wpg:wgp>
                    <wpg:cNvGrpSpPr/>
                    <wpg:grpSpPr>
                      <a:xfrm>
                        <a:off x="0" y="0"/>
                        <a:ext cx="6807901" cy="973054"/>
                        <a:chOff x="0" y="0"/>
                        <a:chExt cx="6807901" cy="973054"/>
                      </a:xfrm>
                    </wpg:grpSpPr>
                    <wpg:grpSp>
                      <wpg:cNvPr id="4" name="Graphic 1"/>
                      <wpg:cNvGrpSpPr/>
                      <wpg:grpSpPr>
                        <a:xfrm>
                          <a:off x="5139391" y="13113"/>
                          <a:ext cx="1668510" cy="609064"/>
                          <a:chOff x="5139391" y="13113"/>
                          <a:chExt cx="1668510" cy="609064"/>
                        </a:xfrm>
                      </wpg:grpSpPr>
                      <pic:pic xmlns:pic="http://schemas.openxmlformats.org/drawingml/2006/picture">
                        <pic:nvPicPr>
                          <pic:cNvPr id="5" name="Picture 5"/>
                          <pic:cNvPicPr>
                            <a:picLocks noChangeAspect="1"/>
                          </pic:cNvPicPr>
                        </pic:nvPicPr>
                        <pic:blipFill>
                          <a:blip r:embed="rId2"/>
                          <a:stretch>
                            <a:fillRect/>
                          </a:stretch>
                        </pic:blipFill>
                        <pic:spPr>
                          <a:xfrm>
                            <a:off x="5429222" y="13113"/>
                            <a:ext cx="1108455" cy="609064"/>
                          </a:xfrm>
                          <a:custGeom>
                            <a:avLst/>
                            <a:gdLst>
                              <a:gd name="connsiteX0" fmla="*/ 80 w 1108455"/>
                              <a:gd name="connsiteY0" fmla="*/ -196 h 609064"/>
                              <a:gd name="connsiteX1" fmla="*/ 1108535 w 1108455"/>
                              <a:gd name="connsiteY1" fmla="*/ -196 h 609064"/>
                              <a:gd name="connsiteX2" fmla="*/ 1108535 w 1108455"/>
                              <a:gd name="connsiteY2" fmla="*/ 608869 h 609064"/>
                              <a:gd name="connsiteX3" fmla="*/ 80 w 1108455"/>
                              <a:gd name="connsiteY3" fmla="*/ 608869 h 609064"/>
                            </a:gdLst>
                            <a:ahLst/>
                            <a:cxnLst>
                              <a:cxn ang="0">
                                <a:pos x="connsiteX0" y="connsiteY0"/>
                              </a:cxn>
                              <a:cxn ang="0">
                                <a:pos x="connsiteX1" y="connsiteY1"/>
                              </a:cxn>
                              <a:cxn ang="0">
                                <a:pos x="connsiteX2" y="connsiteY2"/>
                              </a:cxn>
                              <a:cxn ang="0">
                                <a:pos x="connsiteX3" y="connsiteY3"/>
                              </a:cxn>
                            </a:cxnLst>
                            <a:rect l="l" t="t" r="r" b="b"/>
                            <a:pathLst>
                              <a:path w="1108455" h="609064">
                                <a:moveTo>
                                  <a:pt x="80" y="-196"/>
                                </a:moveTo>
                                <a:lnTo>
                                  <a:pt x="1108535" y="-196"/>
                                </a:lnTo>
                                <a:lnTo>
                                  <a:pt x="1108535" y="608869"/>
                                </a:lnTo>
                                <a:lnTo>
                                  <a:pt x="80" y="608869"/>
                                </a:lnTo>
                                <a:close/>
                              </a:path>
                            </a:pathLst>
                          </a:custGeom>
                        </pic:spPr>
                      </pic:pic>
                      <wps:wsp>
                        <wps:cNvPr id="6" name="Freeform: Shape 6"/>
                        <wps:cNvSpPr/>
                        <wps:spPr>
                          <a:xfrm>
                            <a:off x="5139391" y="41856"/>
                            <a:ext cx="518570" cy="575870"/>
                          </a:xfrm>
                          <a:custGeom>
                            <a:avLst/>
                            <a:gdLst>
                              <a:gd name="connsiteX0" fmla="*/ 349386 w 518570"/>
                              <a:gd name="connsiteY0" fmla="*/ 312012 h 575870"/>
                              <a:gd name="connsiteX1" fmla="*/ 518460 w 518570"/>
                              <a:gd name="connsiteY1" fmla="*/ 312012 h 575870"/>
                              <a:gd name="connsiteX2" fmla="*/ 518460 w 518570"/>
                              <a:gd name="connsiteY2" fmla="*/ 546485 h 575870"/>
                              <a:gd name="connsiteX3" fmla="*/ 343142 w 518570"/>
                              <a:gd name="connsiteY3" fmla="*/ 575871 h 575870"/>
                              <a:gd name="connsiteX4" fmla="*/ 103018 w 518570"/>
                              <a:gd name="connsiteY4" fmla="*/ 499442 h 575870"/>
                              <a:gd name="connsiteX5" fmla="*/ 0 w 518570"/>
                              <a:gd name="connsiteY5" fmla="*/ 284231 h 575870"/>
                              <a:gd name="connsiteX6" fmla="*/ 56816 w 518570"/>
                              <a:gd name="connsiteY6" fmla="*/ 115940 h 575870"/>
                              <a:gd name="connsiteX7" fmla="*/ 329657 w 518570"/>
                              <a:gd name="connsiteY7" fmla="*/ 0 h 575870"/>
                              <a:gd name="connsiteX8" fmla="*/ 475130 w 518570"/>
                              <a:gd name="connsiteY8" fmla="*/ 27534 h 575870"/>
                              <a:gd name="connsiteX9" fmla="*/ 432924 w 518570"/>
                              <a:gd name="connsiteY9" fmla="*/ 127052 h 575870"/>
                              <a:gd name="connsiteX10" fmla="*/ 343892 w 518570"/>
                              <a:gd name="connsiteY10" fmla="*/ 116434 h 575870"/>
                              <a:gd name="connsiteX11" fmla="*/ 203663 w 518570"/>
                              <a:gd name="connsiteY11" fmla="*/ 185701 h 575870"/>
                              <a:gd name="connsiteX12" fmla="*/ 176691 w 518570"/>
                              <a:gd name="connsiteY12" fmla="*/ 289664 h 575870"/>
                              <a:gd name="connsiteX13" fmla="*/ 223392 w 518570"/>
                              <a:gd name="connsiteY13" fmla="*/ 413135 h 575870"/>
                              <a:gd name="connsiteX14" fmla="*/ 322289 w 518570"/>
                              <a:gd name="connsiteY14" fmla="*/ 459314 h 575870"/>
                              <a:gd name="connsiteX15" fmla="*/ 349261 w 518570"/>
                              <a:gd name="connsiteY15" fmla="*/ 454745 h 575870"/>
                              <a:gd name="connsiteX16" fmla="*/ 349386 w 518570"/>
                              <a:gd name="connsiteY16" fmla="*/ 312012 h 575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18570" h="575870">
                                <a:moveTo>
                                  <a:pt x="349386" y="312012"/>
                                </a:moveTo>
                                <a:lnTo>
                                  <a:pt x="518460" y="312012"/>
                                </a:lnTo>
                                <a:cubicBezTo>
                                  <a:pt x="518460" y="312012"/>
                                  <a:pt x="518709" y="546731"/>
                                  <a:pt x="518460" y="546485"/>
                                </a:cubicBezTo>
                                <a:cubicBezTo>
                                  <a:pt x="480125" y="561054"/>
                                  <a:pt x="397461" y="575871"/>
                                  <a:pt x="343142" y="575871"/>
                                </a:cubicBezTo>
                                <a:cubicBezTo>
                                  <a:pt x="268096" y="575871"/>
                                  <a:pt x="171571" y="555251"/>
                                  <a:pt x="103018" y="499442"/>
                                </a:cubicBezTo>
                                <a:cubicBezTo>
                                  <a:pt x="42456" y="449930"/>
                                  <a:pt x="0" y="376217"/>
                                  <a:pt x="0" y="284231"/>
                                </a:cubicBezTo>
                                <a:cubicBezTo>
                                  <a:pt x="0" y="246326"/>
                                  <a:pt x="10989" y="171872"/>
                                  <a:pt x="56816" y="115940"/>
                                </a:cubicBezTo>
                                <a:cubicBezTo>
                                  <a:pt x="127118" y="30004"/>
                                  <a:pt x="235130" y="0"/>
                                  <a:pt x="329657" y="0"/>
                                </a:cubicBezTo>
                                <a:cubicBezTo>
                                  <a:pt x="373736" y="0"/>
                                  <a:pt x="431550" y="10742"/>
                                  <a:pt x="475130" y="27534"/>
                                </a:cubicBezTo>
                                <a:cubicBezTo>
                                  <a:pt x="475130" y="27534"/>
                                  <a:pt x="432799" y="127052"/>
                                  <a:pt x="432924" y="127052"/>
                                </a:cubicBezTo>
                                <a:cubicBezTo>
                                  <a:pt x="408824" y="120014"/>
                                  <a:pt x="373361" y="116434"/>
                                  <a:pt x="343892" y="116434"/>
                                </a:cubicBezTo>
                                <a:cubicBezTo>
                                  <a:pt x="304683" y="116434"/>
                                  <a:pt x="240374" y="127176"/>
                                  <a:pt x="203663" y="185701"/>
                                </a:cubicBezTo>
                                <a:cubicBezTo>
                                  <a:pt x="187430" y="211754"/>
                                  <a:pt x="176691" y="256203"/>
                                  <a:pt x="176691" y="289664"/>
                                </a:cubicBezTo>
                                <a:cubicBezTo>
                                  <a:pt x="176691" y="338188"/>
                                  <a:pt x="196545" y="386589"/>
                                  <a:pt x="223392" y="413135"/>
                                </a:cubicBezTo>
                                <a:cubicBezTo>
                                  <a:pt x="252861" y="442275"/>
                                  <a:pt x="288949" y="459314"/>
                                  <a:pt x="322289" y="459314"/>
                                </a:cubicBezTo>
                                <a:cubicBezTo>
                                  <a:pt x="331904" y="459314"/>
                                  <a:pt x="345140" y="457215"/>
                                  <a:pt x="349261" y="454745"/>
                                </a:cubicBezTo>
                                <a:cubicBezTo>
                                  <a:pt x="349511" y="454992"/>
                                  <a:pt x="349386" y="312012"/>
                                  <a:pt x="349386" y="312012"/>
                                </a:cubicBezTo>
                                <a:close/>
                              </a:path>
                            </a:pathLst>
                          </a:custGeom>
                          <a:solidFill>
                            <a:srgbClr val="0089CF"/>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6325280" y="24200"/>
                            <a:ext cx="482622" cy="592045"/>
                          </a:xfrm>
                          <a:custGeom>
                            <a:avLst/>
                            <a:gdLst>
                              <a:gd name="connsiteX0" fmla="*/ 462518 w 482622"/>
                              <a:gd name="connsiteY0" fmla="*/ 38647 h 592045"/>
                              <a:gd name="connsiteX1" fmla="*/ 284454 w 482622"/>
                              <a:gd name="connsiteY1" fmla="*/ 0 h 592045"/>
                              <a:gd name="connsiteX2" fmla="*/ 73798 w 482622"/>
                              <a:gd name="connsiteY2" fmla="*/ 67045 h 592045"/>
                              <a:gd name="connsiteX3" fmla="*/ 32966 w 482622"/>
                              <a:gd name="connsiteY3" fmla="*/ 154092 h 592045"/>
                              <a:gd name="connsiteX4" fmla="*/ 144724 w 482622"/>
                              <a:gd name="connsiteY4" fmla="*/ 302628 h 592045"/>
                              <a:gd name="connsiteX5" fmla="*/ 272591 w 482622"/>
                              <a:gd name="connsiteY5" fmla="*/ 427952 h 592045"/>
                              <a:gd name="connsiteX6" fmla="*/ 251363 w 482622"/>
                              <a:gd name="connsiteY6" fmla="*/ 466105 h 592045"/>
                              <a:gd name="connsiteX7" fmla="*/ 185432 w 482622"/>
                              <a:gd name="connsiteY7" fmla="*/ 484872 h 592045"/>
                              <a:gd name="connsiteX8" fmla="*/ 64183 w 482622"/>
                              <a:gd name="connsiteY8" fmla="*/ 443509 h 592045"/>
                              <a:gd name="connsiteX9" fmla="*/ 0 w 482622"/>
                              <a:gd name="connsiteY9" fmla="*/ 539076 h 592045"/>
                              <a:gd name="connsiteX10" fmla="*/ 221769 w 482622"/>
                              <a:gd name="connsiteY10" fmla="*/ 592046 h 592045"/>
                              <a:gd name="connsiteX11" fmla="*/ 453527 w 482622"/>
                              <a:gd name="connsiteY11" fmla="*/ 502035 h 592045"/>
                              <a:gd name="connsiteX12" fmla="*/ 482622 w 482622"/>
                              <a:gd name="connsiteY12" fmla="*/ 419679 h 592045"/>
                              <a:gd name="connsiteX13" fmla="*/ 368616 w 482622"/>
                              <a:gd name="connsiteY13" fmla="*/ 250153 h 592045"/>
                              <a:gd name="connsiteX14" fmla="*/ 243496 w 482622"/>
                              <a:gd name="connsiteY14" fmla="*/ 141375 h 592045"/>
                              <a:gd name="connsiteX15" fmla="*/ 258231 w 482622"/>
                              <a:gd name="connsiteY15" fmla="*/ 118039 h 592045"/>
                              <a:gd name="connsiteX16" fmla="*/ 314048 w 482622"/>
                              <a:gd name="connsiteY16" fmla="*/ 107791 h 592045"/>
                              <a:gd name="connsiteX17" fmla="*/ 408324 w 482622"/>
                              <a:gd name="connsiteY17" fmla="*/ 128163 h 592045"/>
                              <a:gd name="connsiteX18" fmla="*/ 462518 w 482622"/>
                              <a:gd name="connsiteY18" fmla="*/ 38647 h 5920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82622" h="592045">
                                <a:moveTo>
                                  <a:pt x="462518" y="38647"/>
                                </a:moveTo>
                                <a:cubicBezTo>
                                  <a:pt x="417191" y="14570"/>
                                  <a:pt x="335400" y="0"/>
                                  <a:pt x="284454" y="0"/>
                                </a:cubicBezTo>
                                <a:cubicBezTo>
                                  <a:pt x="188054" y="0"/>
                                  <a:pt x="116754" y="27658"/>
                                  <a:pt x="73798" y="67045"/>
                                </a:cubicBezTo>
                                <a:cubicBezTo>
                                  <a:pt x="50323" y="88529"/>
                                  <a:pt x="32966" y="119767"/>
                                  <a:pt x="32966" y="154092"/>
                                </a:cubicBezTo>
                                <a:cubicBezTo>
                                  <a:pt x="32966" y="225953"/>
                                  <a:pt x="79917" y="256203"/>
                                  <a:pt x="144724" y="302628"/>
                                </a:cubicBezTo>
                                <a:cubicBezTo>
                                  <a:pt x="225266" y="360290"/>
                                  <a:pt x="272591" y="379675"/>
                                  <a:pt x="272591" y="427952"/>
                                </a:cubicBezTo>
                                <a:cubicBezTo>
                                  <a:pt x="272591" y="448201"/>
                                  <a:pt x="259105" y="460672"/>
                                  <a:pt x="251363" y="466105"/>
                                </a:cubicBezTo>
                                <a:cubicBezTo>
                                  <a:pt x="239875" y="474130"/>
                                  <a:pt x="217773" y="484872"/>
                                  <a:pt x="185432" y="484872"/>
                                </a:cubicBezTo>
                                <a:cubicBezTo>
                                  <a:pt x="140229" y="484872"/>
                                  <a:pt x="107638" y="470179"/>
                                  <a:pt x="64183" y="443509"/>
                                </a:cubicBezTo>
                                <a:cubicBezTo>
                                  <a:pt x="63309" y="442892"/>
                                  <a:pt x="0" y="539200"/>
                                  <a:pt x="0" y="539076"/>
                                </a:cubicBezTo>
                                <a:cubicBezTo>
                                  <a:pt x="53444" y="573648"/>
                                  <a:pt x="128117" y="592046"/>
                                  <a:pt x="221769" y="592046"/>
                                </a:cubicBezTo>
                                <a:cubicBezTo>
                                  <a:pt x="343018" y="592046"/>
                                  <a:pt x="415816" y="552041"/>
                                  <a:pt x="453527" y="502035"/>
                                </a:cubicBezTo>
                                <a:cubicBezTo>
                                  <a:pt x="471759" y="477834"/>
                                  <a:pt x="482622" y="452029"/>
                                  <a:pt x="482622" y="419679"/>
                                </a:cubicBezTo>
                                <a:cubicBezTo>
                                  <a:pt x="482622" y="351153"/>
                                  <a:pt x="442539" y="304974"/>
                                  <a:pt x="368616" y="250153"/>
                                </a:cubicBezTo>
                                <a:cubicBezTo>
                                  <a:pt x="280208" y="184590"/>
                                  <a:pt x="243496" y="173107"/>
                                  <a:pt x="243496" y="141375"/>
                                </a:cubicBezTo>
                                <a:cubicBezTo>
                                  <a:pt x="243496" y="132732"/>
                                  <a:pt x="248990" y="123224"/>
                                  <a:pt x="258231" y="118039"/>
                                </a:cubicBezTo>
                                <a:cubicBezTo>
                                  <a:pt x="271343" y="110507"/>
                                  <a:pt x="282455" y="107791"/>
                                  <a:pt x="314048" y="107791"/>
                                </a:cubicBezTo>
                                <a:cubicBezTo>
                                  <a:pt x="342518" y="107791"/>
                                  <a:pt x="373236" y="113100"/>
                                  <a:pt x="408324" y="128163"/>
                                </a:cubicBezTo>
                                <a:cubicBezTo>
                                  <a:pt x="408449" y="128040"/>
                                  <a:pt x="462518" y="38647"/>
                                  <a:pt x="462518" y="38647"/>
                                </a:cubicBezTo>
                                <a:close/>
                              </a:path>
                            </a:pathLst>
                          </a:custGeom>
                          <a:solidFill>
                            <a:srgbClr val="F58220"/>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8" name="Text Box 7"/>
                      <wps:cNvSpPr txBox="1"/>
                      <wps:spPr>
                        <a:xfrm>
                          <a:off x="4034972" y="644759"/>
                          <a:ext cx="2496820" cy="328295"/>
                        </a:xfrm>
                        <a:prstGeom prst="rect">
                          <a:avLst/>
                        </a:prstGeom>
                        <a:noFill/>
                      </wps:spPr>
                      <wps:txbx>
                        <w:txbxContent>
                          <w:p w14:paraId="7E7ACD8F" w14:textId="77777777" w:rsidR="00EA6BDA" w:rsidRDefault="00EA6BDA" w:rsidP="006234CB">
                            <w:pPr>
                              <w:textAlignment w:val="baseline"/>
                              <w:rPr>
                                <w:rFonts w:ascii="Arial" w:hAnsi="Arial" w:cs="Arial"/>
                                <w:color w:val="000000"/>
                                <w:sz w:val="24"/>
                              </w:rPr>
                            </w:pPr>
                            <w:r>
                              <w:rPr>
                                <w:rFonts w:ascii="Arial" w:hAnsi="Arial" w:cs="Arial"/>
                                <w:color w:val="000000"/>
                              </w:rPr>
                              <w:t>The Global Ocean Observing System</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9" name="Freeform: Shape 9"/>
                      <wps:cNvSpPr/>
                      <wps:spPr>
                        <a:xfrm>
                          <a:off x="83787" y="947025"/>
                          <a:ext cx="6721242" cy="12347"/>
                        </a:xfrm>
                        <a:custGeom>
                          <a:avLst/>
                          <a:gdLst>
                            <a:gd name="connsiteX0" fmla="*/ 0 w 6721242"/>
                            <a:gd name="connsiteY0" fmla="*/ 0 h 12347"/>
                            <a:gd name="connsiteX1" fmla="*/ 6721243 w 6721242"/>
                            <a:gd name="connsiteY1" fmla="*/ 0 h 12347"/>
                          </a:gdLst>
                          <a:ahLst/>
                          <a:cxnLst>
                            <a:cxn ang="0">
                              <a:pos x="connsiteX0" y="connsiteY0"/>
                            </a:cxn>
                            <a:cxn ang="0">
                              <a:pos x="connsiteX1" y="connsiteY1"/>
                            </a:cxn>
                          </a:cxnLst>
                          <a:rect l="l" t="t" r="r" b="b"/>
                          <a:pathLst>
                            <a:path w="6721242" h="12347">
                              <a:moveTo>
                                <a:pt x="0" y="0"/>
                              </a:moveTo>
                              <a:lnTo>
                                <a:pt x="6721243" y="0"/>
                              </a:lnTo>
                            </a:path>
                          </a:pathLst>
                        </a:custGeom>
                        <a:ln w="3118"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0" name="Graphic 1"/>
                      <wpg:cNvGrpSpPr/>
                      <wpg:grpSpPr>
                        <a:xfrm>
                          <a:off x="0" y="0"/>
                          <a:ext cx="3378477" cy="866645"/>
                          <a:chOff x="0" y="0"/>
                          <a:chExt cx="3378477" cy="866645"/>
                        </a:xfrm>
                      </wpg:grpSpPr>
                      <wpg:grpSp>
                        <wpg:cNvPr id="11" name="Graphic 1"/>
                        <wpg:cNvGrpSpPr/>
                        <wpg:grpSpPr>
                          <a:xfrm>
                            <a:off x="1356211" y="353745"/>
                            <a:ext cx="649572" cy="512900"/>
                            <a:chOff x="1356211" y="353745"/>
                            <a:chExt cx="649572" cy="512900"/>
                          </a:xfrm>
                        </wpg:grpSpPr>
                        <wpg:grpSp>
                          <wpg:cNvPr id="12" name="Graphic 1"/>
                          <wpg:cNvGrpSpPr/>
                          <wpg:grpSpPr>
                            <a:xfrm>
                              <a:off x="1380062" y="422889"/>
                              <a:ext cx="205159" cy="241710"/>
                              <a:chOff x="1380062" y="422889"/>
                              <a:chExt cx="205159" cy="241710"/>
                            </a:xfrm>
                            <a:solidFill>
                              <a:srgbClr val="005BAA"/>
                            </a:solidFill>
                          </wpg:grpSpPr>
                          <wps:wsp>
                            <wps:cNvPr id="13" name="Freeform: Shape 13"/>
                            <wps:cNvSpPr/>
                            <wps:spPr>
                              <a:xfrm>
                                <a:off x="1405909" y="497960"/>
                                <a:ext cx="88033" cy="76922"/>
                              </a:xfrm>
                              <a:custGeom>
                                <a:avLst/>
                                <a:gdLst>
                                  <a:gd name="connsiteX0" fmla="*/ 27846 w 88033"/>
                                  <a:gd name="connsiteY0" fmla="*/ 31485 h 76922"/>
                                  <a:gd name="connsiteX1" fmla="*/ 26597 w 88033"/>
                                  <a:gd name="connsiteY1" fmla="*/ 33831 h 76922"/>
                                  <a:gd name="connsiteX2" fmla="*/ 24724 w 88033"/>
                                  <a:gd name="connsiteY2" fmla="*/ 33955 h 76922"/>
                                  <a:gd name="connsiteX3" fmla="*/ 23476 w 88033"/>
                                  <a:gd name="connsiteY3" fmla="*/ 37041 h 76922"/>
                                  <a:gd name="connsiteX4" fmla="*/ 21852 w 88033"/>
                                  <a:gd name="connsiteY4" fmla="*/ 40252 h 76922"/>
                                  <a:gd name="connsiteX5" fmla="*/ 21852 w 88033"/>
                                  <a:gd name="connsiteY5" fmla="*/ 44944 h 76922"/>
                                  <a:gd name="connsiteX6" fmla="*/ 14860 w 88033"/>
                                  <a:gd name="connsiteY6" fmla="*/ 44944 h 76922"/>
                                  <a:gd name="connsiteX7" fmla="*/ 13736 w 88033"/>
                                  <a:gd name="connsiteY7" fmla="*/ 45684 h 76922"/>
                                  <a:gd name="connsiteX8" fmla="*/ 10614 w 88033"/>
                                  <a:gd name="connsiteY8" fmla="*/ 45561 h 76922"/>
                                  <a:gd name="connsiteX9" fmla="*/ 8616 w 88033"/>
                                  <a:gd name="connsiteY9" fmla="*/ 43585 h 76922"/>
                                  <a:gd name="connsiteX10" fmla="*/ 6243 w 88033"/>
                                  <a:gd name="connsiteY10" fmla="*/ 43832 h 76922"/>
                                  <a:gd name="connsiteX11" fmla="*/ 4121 w 88033"/>
                                  <a:gd name="connsiteY11" fmla="*/ 44697 h 76922"/>
                                  <a:gd name="connsiteX12" fmla="*/ 1498 w 88033"/>
                                  <a:gd name="connsiteY12" fmla="*/ 44450 h 76922"/>
                                  <a:gd name="connsiteX13" fmla="*/ 749 w 88033"/>
                                  <a:gd name="connsiteY13" fmla="*/ 45684 h 76922"/>
                                  <a:gd name="connsiteX14" fmla="*/ 125 w 88033"/>
                                  <a:gd name="connsiteY14" fmla="*/ 48771 h 76922"/>
                                  <a:gd name="connsiteX15" fmla="*/ 0 w 88033"/>
                                  <a:gd name="connsiteY15" fmla="*/ 52846 h 76922"/>
                                  <a:gd name="connsiteX16" fmla="*/ 1623 w 88033"/>
                                  <a:gd name="connsiteY16" fmla="*/ 54204 h 76922"/>
                                  <a:gd name="connsiteX17" fmla="*/ 1498 w 88033"/>
                                  <a:gd name="connsiteY17" fmla="*/ 58278 h 76922"/>
                                  <a:gd name="connsiteX18" fmla="*/ 4745 w 88033"/>
                                  <a:gd name="connsiteY18" fmla="*/ 61242 h 76922"/>
                                  <a:gd name="connsiteX19" fmla="*/ 5120 w 88033"/>
                                  <a:gd name="connsiteY19" fmla="*/ 56550 h 76922"/>
                                  <a:gd name="connsiteX20" fmla="*/ 8366 w 88033"/>
                                  <a:gd name="connsiteY20" fmla="*/ 58155 h 76922"/>
                                  <a:gd name="connsiteX21" fmla="*/ 8616 w 88033"/>
                                  <a:gd name="connsiteY21" fmla="*/ 55933 h 76922"/>
                                  <a:gd name="connsiteX22" fmla="*/ 10614 w 88033"/>
                                  <a:gd name="connsiteY22" fmla="*/ 57291 h 76922"/>
                                  <a:gd name="connsiteX23" fmla="*/ 10739 w 88033"/>
                                  <a:gd name="connsiteY23" fmla="*/ 59390 h 76922"/>
                                  <a:gd name="connsiteX24" fmla="*/ 12737 w 88033"/>
                                  <a:gd name="connsiteY24" fmla="*/ 59637 h 76922"/>
                                  <a:gd name="connsiteX25" fmla="*/ 15609 w 88033"/>
                                  <a:gd name="connsiteY25" fmla="*/ 62230 h 76922"/>
                                  <a:gd name="connsiteX26" fmla="*/ 16982 w 88033"/>
                                  <a:gd name="connsiteY26" fmla="*/ 65069 h 76922"/>
                                  <a:gd name="connsiteX27" fmla="*/ 20604 w 88033"/>
                                  <a:gd name="connsiteY27" fmla="*/ 66304 h 76922"/>
                                  <a:gd name="connsiteX28" fmla="*/ 21103 w 88033"/>
                                  <a:gd name="connsiteY28" fmla="*/ 68033 h 76922"/>
                                  <a:gd name="connsiteX29" fmla="*/ 27721 w 88033"/>
                                  <a:gd name="connsiteY29" fmla="*/ 72848 h 76922"/>
                                  <a:gd name="connsiteX30" fmla="*/ 36712 w 88033"/>
                                  <a:gd name="connsiteY30" fmla="*/ 73959 h 76922"/>
                                  <a:gd name="connsiteX31" fmla="*/ 39209 w 88033"/>
                                  <a:gd name="connsiteY31" fmla="*/ 76923 h 76922"/>
                                  <a:gd name="connsiteX32" fmla="*/ 43704 w 88033"/>
                                  <a:gd name="connsiteY32" fmla="*/ 75935 h 76922"/>
                                  <a:gd name="connsiteX33" fmla="*/ 46452 w 88033"/>
                                  <a:gd name="connsiteY33" fmla="*/ 75318 h 76922"/>
                                  <a:gd name="connsiteX34" fmla="*/ 51072 w 88033"/>
                                  <a:gd name="connsiteY34" fmla="*/ 74947 h 76922"/>
                                  <a:gd name="connsiteX35" fmla="*/ 51946 w 88033"/>
                                  <a:gd name="connsiteY35" fmla="*/ 72354 h 76922"/>
                                  <a:gd name="connsiteX36" fmla="*/ 49074 w 88033"/>
                                  <a:gd name="connsiteY36" fmla="*/ 66057 h 76922"/>
                                  <a:gd name="connsiteX37" fmla="*/ 44579 w 88033"/>
                                  <a:gd name="connsiteY37" fmla="*/ 60007 h 76922"/>
                                  <a:gd name="connsiteX38" fmla="*/ 44329 w 88033"/>
                                  <a:gd name="connsiteY38" fmla="*/ 55562 h 76922"/>
                                  <a:gd name="connsiteX39" fmla="*/ 44204 w 88033"/>
                                  <a:gd name="connsiteY39" fmla="*/ 53340 h 76922"/>
                                  <a:gd name="connsiteX40" fmla="*/ 41956 w 88033"/>
                                  <a:gd name="connsiteY40" fmla="*/ 50747 h 76922"/>
                                  <a:gd name="connsiteX41" fmla="*/ 42081 w 88033"/>
                                  <a:gd name="connsiteY41" fmla="*/ 47783 h 76922"/>
                                  <a:gd name="connsiteX42" fmla="*/ 43330 w 88033"/>
                                  <a:gd name="connsiteY42" fmla="*/ 45808 h 76922"/>
                                  <a:gd name="connsiteX43" fmla="*/ 42706 w 88033"/>
                                  <a:gd name="connsiteY43" fmla="*/ 43215 h 76922"/>
                                  <a:gd name="connsiteX44" fmla="*/ 40708 w 88033"/>
                                  <a:gd name="connsiteY44" fmla="*/ 43709 h 76922"/>
                                  <a:gd name="connsiteX45" fmla="*/ 40957 w 88033"/>
                                  <a:gd name="connsiteY45" fmla="*/ 38647 h 76922"/>
                                  <a:gd name="connsiteX46" fmla="*/ 37836 w 88033"/>
                                  <a:gd name="connsiteY46" fmla="*/ 33090 h 76922"/>
                                  <a:gd name="connsiteX47" fmla="*/ 38085 w 88033"/>
                                  <a:gd name="connsiteY47" fmla="*/ 31362 h 76922"/>
                                  <a:gd name="connsiteX48" fmla="*/ 36837 w 88033"/>
                                  <a:gd name="connsiteY48" fmla="*/ 29510 h 76922"/>
                                  <a:gd name="connsiteX49" fmla="*/ 37836 w 88033"/>
                                  <a:gd name="connsiteY49" fmla="*/ 27905 h 76922"/>
                                  <a:gd name="connsiteX50" fmla="*/ 40083 w 88033"/>
                                  <a:gd name="connsiteY50" fmla="*/ 27658 h 76922"/>
                                  <a:gd name="connsiteX51" fmla="*/ 40708 w 88033"/>
                                  <a:gd name="connsiteY51" fmla="*/ 24694 h 76922"/>
                                  <a:gd name="connsiteX52" fmla="*/ 43330 w 88033"/>
                                  <a:gd name="connsiteY52" fmla="*/ 23830 h 76922"/>
                                  <a:gd name="connsiteX53" fmla="*/ 43455 w 88033"/>
                                  <a:gd name="connsiteY53" fmla="*/ 20990 h 76922"/>
                                  <a:gd name="connsiteX54" fmla="*/ 42581 w 88033"/>
                                  <a:gd name="connsiteY54" fmla="*/ 19632 h 76922"/>
                                  <a:gd name="connsiteX55" fmla="*/ 43580 w 88033"/>
                                  <a:gd name="connsiteY55" fmla="*/ 17039 h 76922"/>
                                  <a:gd name="connsiteX56" fmla="*/ 45827 w 88033"/>
                                  <a:gd name="connsiteY56" fmla="*/ 15804 h 76922"/>
                                  <a:gd name="connsiteX57" fmla="*/ 47700 w 88033"/>
                                  <a:gd name="connsiteY57" fmla="*/ 16051 h 76922"/>
                                  <a:gd name="connsiteX58" fmla="*/ 47950 w 88033"/>
                                  <a:gd name="connsiteY58" fmla="*/ 20126 h 76922"/>
                                  <a:gd name="connsiteX59" fmla="*/ 48824 w 88033"/>
                                  <a:gd name="connsiteY59" fmla="*/ 20743 h 76922"/>
                                  <a:gd name="connsiteX60" fmla="*/ 47825 w 88033"/>
                                  <a:gd name="connsiteY60" fmla="*/ 21608 h 76922"/>
                                  <a:gd name="connsiteX61" fmla="*/ 48450 w 88033"/>
                                  <a:gd name="connsiteY61" fmla="*/ 23089 h 76922"/>
                                  <a:gd name="connsiteX62" fmla="*/ 48325 w 88033"/>
                                  <a:gd name="connsiteY62" fmla="*/ 25312 h 76922"/>
                                  <a:gd name="connsiteX63" fmla="*/ 47201 w 88033"/>
                                  <a:gd name="connsiteY63" fmla="*/ 26793 h 76922"/>
                                  <a:gd name="connsiteX64" fmla="*/ 48699 w 88033"/>
                                  <a:gd name="connsiteY64" fmla="*/ 31856 h 76922"/>
                                  <a:gd name="connsiteX65" fmla="*/ 50073 w 88033"/>
                                  <a:gd name="connsiteY65" fmla="*/ 29263 h 76922"/>
                                  <a:gd name="connsiteX66" fmla="*/ 51197 w 88033"/>
                                  <a:gd name="connsiteY66" fmla="*/ 29633 h 76922"/>
                                  <a:gd name="connsiteX67" fmla="*/ 52820 w 88033"/>
                                  <a:gd name="connsiteY67" fmla="*/ 31238 h 76922"/>
                                  <a:gd name="connsiteX68" fmla="*/ 57815 w 88033"/>
                                  <a:gd name="connsiteY68" fmla="*/ 31609 h 76922"/>
                                  <a:gd name="connsiteX69" fmla="*/ 57690 w 88033"/>
                                  <a:gd name="connsiteY69" fmla="*/ 33337 h 76922"/>
                                  <a:gd name="connsiteX70" fmla="*/ 59563 w 88033"/>
                                  <a:gd name="connsiteY70" fmla="*/ 32843 h 76922"/>
                                  <a:gd name="connsiteX71" fmla="*/ 60437 w 88033"/>
                                  <a:gd name="connsiteY71" fmla="*/ 34695 h 76922"/>
                                  <a:gd name="connsiteX72" fmla="*/ 62060 w 88033"/>
                                  <a:gd name="connsiteY72" fmla="*/ 35683 h 76922"/>
                                  <a:gd name="connsiteX73" fmla="*/ 63309 w 88033"/>
                                  <a:gd name="connsiteY73" fmla="*/ 35930 h 76922"/>
                                  <a:gd name="connsiteX74" fmla="*/ 63059 w 88033"/>
                                  <a:gd name="connsiteY74" fmla="*/ 37906 h 76922"/>
                                  <a:gd name="connsiteX75" fmla="*/ 64433 w 88033"/>
                                  <a:gd name="connsiteY75" fmla="*/ 35930 h 76922"/>
                                  <a:gd name="connsiteX76" fmla="*/ 64683 w 88033"/>
                                  <a:gd name="connsiteY76" fmla="*/ 39264 h 76922"/>
                                  <a:gd name="connsiteX77" fmla="*/ 66431 w 88033"/>
                                  <a:gd name="connsiteY77" fmla="*/ 40622 h 76922"/>
                                  <a:gd name="connsiteX78" fmla="*/ 66556 w 88033"/>
                                  <a:gd name="connsiteY78" fmla="*/ 37782 h 76922"/>
                                  <a:gd name="connsiteX79" fmla="*/ 67929 w 88033"/>
                                  <a:gd name="connsiteY79" fmla="*/ 37288 h 76922"/>
                                  <a:gd name="connsiteX80" fmla="*/ 68054 w 88033"/>
                                  <a:gd name="connsiteY80" fmla="*/ 34695 h 76922"/>
                                  <a:gd name="connsiteX81" fmla="*/ 70551 w 88033"/>
                                  <a:gd name="connsiteY81" fmla="*/ 32967 h 76922"/>
                                  <a:gd name="connsiteX82" fmla="*/ 70676 w 88033"/>
                                  <a:gd name="connsiteY82" fmla="*/ 30868 h 76922"/>
                                  <a:gd name="connsiteX83" fmla="*/ 73424 w 88033"/>
                                  <a:gd name="connsiteY83" fmla="*/ 31485 h 76922"/>
                                  <a:gd name="connsiteX84" fmla="*/ 74298 w 88033"/>
                                  <a:gd name="connsiteY84" fmla="*/ 28028 h 76922"/>
                                  <a:gd name="connsiteX85" fmla="*/ 76420 w 88033"/>
                                  <a:gd name="connsiteY85" fmla="*/ 25188 h 76922"/>
                                  <a:gd name="connsiteX86" fmla="*/ 77419 w 88033"/>
                                  <a:gd name="connsiteY86" fmla="*/ 22595 h 76922"/>
                                  <a:gd name="connsiteX87" fmla="*/ 79417 w 88033"/>
                                  <a:gd name="connsiteY87" fmla="*/ 23460 h 76922"/>
                                  <a:gd name="connsiteX88" fmla="*/ 79292 w 88033"/>
                                  <a:gd name="connsiteY88" fmla="*/ 25559 h 76922"/>
                                  <a:gd name="connsiteX89" fmla="*/ 78169 w 88033"/>
                                  <a:gd name="connsiteY89" fmla="*/ 26423 h 76922"/>
                                  <a:gd name="connsiteX90" fmla="*/ 79417 w 88033"/>
                                  <a:gd name="connsiteY90" fmla="*/ 27534 h 76922"/>
                                  <a:gd name="connsiteX91" fmla="*/ 76046 w 88033"/>
                                  <a:gd name="connsiteY91" fmla="*/ 29016 h 76922"/>
                                  <a:gd name="connsiteX92" fmla="*/ 76171 w 88033"/>
                                  <a:gd name="connsiteY92" fmla="*/ 30374 h 76922"/>
                                  <a:gd name="connsiteX93" fmla="*/ 75546 w 88033"/>
                                  <a:gd name="connsiteY93" fmla="*/ 31238 h 76922"/>
                                  <a:gd name="connsiteX94" fmla="*/ 74173 w 88033"/>
                                  <a:gd name="connsiteY94" fmla="*/ 32350 h 76922"/>
                                  <a:gd name="connsiteX95" fmla="*/ 73548 w 88033"/>
                                  <a:gd name="connsiteY95" fmla="*/ 34572 h 76922"/>
                                  <a:gd name="connsiteX96" fmla="*/ 72050 w 88033"/>
                                  <a:gd name="connsiteY96" fmla="*/ 36054 h 76922"/>
                                  <a:gd name="connsiteX97" fmla="*/ 74797 w 88033"/>
                                  <a:gd name="connsiteY97" fmla="*/ 37041 h 76922"/>
                                  <a:gd name="connsiteX98" fmla="*/ 79417 w 88033"/>
                                  <a:gd name="connsiteY98" fmla="*/ 36671 h 76922"/>
                                  <a:gd name="connsiteX99" fmla="*/ 79917 w 88033"/>
                                  <a:gd name="connsiteY99" fmla="*/ 35066 h 76922"/>
                                  <a:gd name="connsiteX100" fmla="*/ 81415 w 88033"/>
                                  <a:gd name="connsiteY100" fmla="*/ 34325 h 76922"/>
                                  <a:gd name="connsiteX101" fmla="*/ 83788 w 88033"/>
                                  <a:gd name="connsiteY101" fmla="*/ 34078 h 76922"/>
                                  <a:gd name="connsiteX102" fmla="*/ 84537 w 88033"/>
                                  <a:gd name="connsiteY102" fmla="*/ 30004 h 76922"/>
                                  <a:gd name="connsiteX103" fmla="*/ 86285 w 88033"/>
                                  <a:gd name="connsiteY103" fmla="*/ 27287 h 76922"/>
                                  <a:gd name="connsiteX104" fmla="*/ 84037 w 88033"/>
                                  <a:gd name="connsiteY104" fmla="*/ 24694 h 76922"/>
                                  <a:gd name="connsiteX105" fmla="*/ 83288 w 88033"/>
                                  <a:gd name="connsiteY105" fmla="*/ 24818 h 76922"/>
                                  <a:gd name="connsiteX106" fmla="*/ 82664 w 88033"/>
                                  <a:gd name="connsiteY106" fmla="*/ 25929 h 76922"/>
                                  <a:gd name="connsiteX107" fmla="*/ 82789 w 88033"/>
                                  <a:gd name="connsiteY107" fmla="*/ 22595 h 76922"/>
                                  <a:gd name="connsiteX108" fmla="*/ 81165 w 88033"/>
                                  <a:gd name="connsiteY108" fmla="*/ 21237 h 76922"/>
                                  <a:gd name="connsiteX109" fmla="*/ 81290 w 88033"/>
                                  <a:gd name="connsiteY109" fmla="*/ 19015 h 76922"/>
                                  <a:gd name="connsiteX110" fmla="*/ 79542 w 88033"/>
                                  <a:gd name="connsiteY110" fmla="*/ 17780 h 76922"/>
                                  <a:gd name="connsiteX111" fmla="*/ 79292 w 88033"/>
                                  <a:gd name="connsiteY111" fmla="*/ 19508 h 76922"/>
                                  <a:gd name="connsiteX112" fmla="*/ 78543 w 88033"/>
                                  <a:gd name="connsiteY112" fmla="*/ 20249 h 76922"/>
                                  <a:gd name="connsiteX113" fmla="*/ 77669 w 88033"/>
                                  <a:gd name="connsiteY113" fmla="*/ 19508 h 76922"/>
                                  <a:gd name="connsiteX114" fmla="*/ 78918 w 88033"/>
                                  <a:gd name="connsiteY114" fmla="*/ 17163 h 76922"/>
                                  <a:gd name="connsiteX115" fmla="*/ 78793 w 88033"/>
                                  <a:gd name="connsiteY115" fmla="*/ 16051 h 76922"/>
                                  <a:gd name="connsiteX116" fmla="*/ 77544 w 88033"/>
                                  <a:gd name="connsiteY116" fmla="*/ 16422 h 76922"/>
                                  <a:gd name="connsiteX117" fmla="*/ 75671 w 88033"/>
                                  <a:gd name="connsiteY117" fmla="*/ 17039 h 76922"/>
                                  <a:gd name="connsiteX118" fmla="*/ 75546 w 88033"/>
                                  <a:gd name="connsiteY118" fmla="*/ 15557 h 76922"/>
                                  <a:gd name="connsiteX119" fmla="*/ 76420 w 88033"/>
                                  <a:gd name="connsiteY119" fmla="*/ 15804 h 76922"/>
                                  <a:gd name="connsiteX120" fmla="*/ 78169 w 88033"/>
                                  <a:gd name="connsiteY120" fmla="*/ 15187 h 76922"/>
                                  <a:gd name="connsiteX121" fmla="*/ 77669 w 88033"/>
                                  <a:gd name="connsiteY121" fmla="*/ 12718 h 76922"/>
                                  <a:gd name="connsiteX122" fmla="*/ 81915 w 88033"/>
                                  <a:gd name="connsiteY122" fmla="*/ 12347 h 76922"/>
                                  <a:gd name="connsiteX123" fmla="*/ 84037 w 88033"/>
                                  <a:gd name="connsiteY123" fmla="*/ 10372 h 76922"/>
                                  <a:gd name="connsiteX124" fmla="*/ 83913 w 88033"/>
                                  <a:gd name="connsiteY124" fmla="*/ 7532 h 76922"/>
                                  <a:gd name="connsiteX125" fmla="*/ 85286 w 88033"/>
                                  <a:gd name="connsiteY125" fmla="*/ 7161 h 76922"/>
                                  <a:gd name="connsiteX126" fmla="*/ 85286 w 88033"/>
                                  <a:gd name="connsiteY126" fmla="*/ 6050 h 76922"/>
                                  <a:gd name="connsiteX127" fmla="*/ 84162 w 88033"/>
                                  <a:gd name="connsiteY127" fmla="*/ 5803 h 76922"/>
                                  <a:gd name="connsiteX128" fmla="*/ 84037 w 88033"/>
                                  <a:gd name="connsiteY128" fmla="*/ 4321 h 76922"/>
                                  <a:gd name="connsiteX129" fmla="*/ 85411 w 88033"/>
                                  <a:gd name="connsiteY129" fmla="*/ 3457 h 76922"/>
                                  <a:gd name="connsiteX130" fmla="*/ 88033 w 88033"/>
                                  <a:gd name="connsiteY130" fmla="*/ 2469 h 76922"/>
                                  <a:gd name="connsiteX131" fmla="*/ 88033 w 88033"/>
                                  <a:gd name="connsiteY131" fmla="*/ 1358 h 76922"/>
                                  <a:gd name="connsiteX132" fmla="*/ 82789 w 88033"/>
                                  <a:gd name="connsiteY132" fmla="*/ 2469 h 76922"/>
                                  <a:gd name="connsiteX133" fmla="*/ 81290 w 88033"/>
                                  <a:gd name="connsiteY133" fmla="*/ 2222 h 76922"/>
                                  <a:gd name="connsiteX134" fmla="*/ 81540 w 88033"/>
                                  <a:gd name="connsiteY134" fmla="*/ 0 h 76922"/>
                                  <a:gd name="connsiteX135" fmla="*/ 80666 w 88033"/>
                                  <a:gd name="connsiteY135" fmla="*/ 370 h 76922"/>
                                  <a:gd name="connsiteX136" fmla="*/ 79168 w 88033"/>
                                  <a:gd name="connsiteY136" fmla="*/ 2346 h 76922"/>
                                  <a:gd name="connsiteX137" fmla="*/ 78543 w 88033"/>
                                  <a:gd name="connsiteY137" fmla="*/ 4321 h 76922"/>
                                  <a:gd name="connsiteX138" fmla="*/ 75546 w 88033"/>
                                  <a:gd name="connsiteY138" fmla="*/ 6050 h 76922"/>
                                  <a:gd name="connsiteX139" fmla="*/ 72924 w 88033"/>
                                  <a:gd name="connsiteY139" fmla="*/ 5680 h 76922"/>
                                  <a:gd name="connsiteX140" fmla="*/ 72050 w 88033"/>
                                  <a:gd name="connsiteY140" fmla="*/ 3581 h 76922"/>
                                  <a:gd name="connsiteX141" fmla="*/ 70551 w 88033"/>
                                  <a:gd name="connsiteY141" fmla="*/ 3457 h 76922"/>
                                  <a:gd name="connsiteX142" fmla="*/ 69802 w 88033"/>
                                  <a:gd name="connsiteY142" fmla="*/ 5309 h 76922"/>
                                  <a:gd name="connsiteX143" fmla="*/ 67180 w 88033"/>
                                  <a:gd name="connsiteY143" fmla="*/ 5433 h 76922"/>
                                  <a:gd name="connsiteX144" fmla="*/ 63059 w 88033"/>
                                  <a:gd name="connsiteY144" fmla="*/ 2963 h 76922"/>
                                  <a:gd name="connsiteX145" fmla="*/ 58814 w 88033"/>
                                  <a:gd name="connsiteY145" fmla="*/ 1976 h 76922"/>
                                  <a:gd name="connsiteX146" fmla="*/ 56191 w 88033"/>
                                  <a:gd name="connsiteY146" fmla="*/ 3210 h 76922"/>
                                  <a:gd name="connsiteX147" fmla="*/ 51696 w 88033"/>
                                  <a:gd name="connsiteY147" fmla="*/ 4075 h 76922"/>
                                  <a:gd name="connsiteX148" fmla="*/ 48325 w 88033"/>
                                  <a:gd name="connsiteY148" fmla="*/ 6174 h 76922"/>
                                  <a:gd name="connsiteX149" fmla="*/ 47575 w 88033"/>
                                  <a:gd name="connsiteY149" fmla="*/ 6914 h 76922"/>
                                  <a:gd name="connsiteX150" fmla="*/ 48824 w 88033"/>
                                  <a:gd name="connsiteY150" fmla="*/ 7285 h 76922"/>
                                  <a:gd name="connsiteX151" fmla="*/ 51197 w 88033"/>
                                  <a:gd name="connsiteY151" fmla="*/ 6420 h 76922"/>
                                  <a:gd name="connsiteX152" fmla="*/ 53569 w 88033"/>
                                  <a:gd name="connsiteY152" fmla="*/ 5803 h 76922"/>
                                  <a:gd name="connsiteX153" fmla="*/ 54693 w 88033"/>
                                  <a:gd name="connsiteY153" fmla="*/ 6174 h 76922"/>
                                  <a:gd name="connsiteX154" fmla="*/ 54318 w 88033"/>
                                  <a:gd name="connsiteY154" fmla="*/ 7038 h 76922"/>
                                  <a:gd name="connsiteX155" fmla="*/ 52071 w 88033"/>
                                  <a:gd name="connsiteY155" fmla="*/ 7161 h 76922"/>
                                  <a:gd name="connsiteX156" fmla="*/ 47076 w 88033"/>
                                  <a:gd name="connsiteY156" fmla="*/ 8273 h 76922"/>
                                  <a:gd name="connsiteX157" fmla="*/ 44329 w 88033"/>
                                  <a:gd name="connsiteY157" fmla="*/ 8520 h 76922"/>
                                  <a:gd name="connsiteX158" fmla="*/ 42955 w 88033"/>
                                  <a:gd name="connsiteY158" fmla="*/ 10742 h 76922"/>
                                  <a:gd name="connsiteX159" fmla="*/ 42581 w 88033"/>
                                  <a:gd name="connsiteY159" fmla="*/ 12224 h 76922"/>
                                  <a:gd name="connsiteX160" fmla="*/ 41207 w 88033"/>
                                  <a:gd name="connsiteY160" fmla="*/ 13705 h 76922"/>
                                  <a:gd name="connsiteX161" fmla="*/ 41707 w 88033"/>
                                  <a:gd name="connsiteY161" fmla="*/ 16545 h 76922"/>
                                  <a:gd name="connsiteX162" fmla="*/ 40832 w 88033"/>
                                  <a:gd name="connsiteY162" fmla="*/ 18521 h 76922"/>
                                  <a:gd name="connsiteX163" fmla="*/ 39834 w 88033"/>
                                  <a:gd name="connsiteY163" fmla="*/ 20002 h 76922"/>
                                  <a:gd name="connsiteX164" fmla="*/ 39584 w 88033"/>
                                  <a:gd name="connsiteY164" fmla="*/ 21484 h 76922"/>
                                  <a:gd name="connsiteX165" fmla="*/ 38585 w 88033"/>
                                  <a:gd name="connsiteY165" fmla="*/ 22348 h 76922"/>
                                  <a:gd name="connsiteX166" fmla="*/ 38460 w 88033"/>
                                  <a:gd name="connsiteY166" fmla="*/ 24200 h 76922"/>
                                  <a:gd name="connsiteX167" fmla="*/ 36837 w 88033"/>
                                  <a:gd name="connsiteY167" fmla="*/ 23583 h 76922"/>
                                  <a:gd name="connsiteX168" fmla="*/ 36837 w 88033"/>
                                  <a:gd name="connsiteY168" fmla="*/ 27287 h 76922"/>
                                  <a:gd name="connsiteX169" fmla="*/ 35838 w 88033"/>
                                  <a:gd name="connsiteY169" fmla="*/ 29633 h 76922"/>
                                  <a:gd name="connsiteX170" fmla="*/ 36337 w 88033"/>
                                  <a:gd name="connsiteY170" fmla="*/ 31362 h 76922"/>
                                  <a:gd name="connsiteX171" fmla="*/ 35213 w 88033"/>
                                  <a:gd name="connsiteY171" fmla="*/ 32473 h 76922"/>
                                  <a:gd name="connsiteX172" fmla="*/ 32216 w 88033"/>
                                  <a:gd name="connsiteY172" fmla="*/ 32967 h 76922"/>
                                  <a:gd name="connsiteX173" fmla="*/ 29844 w 88033"/>
                                  <a:gd name="connsiteY173" fmla="*/ 31609 h 76922"/>
                                  <a:gd name="connsiteX174" fmla="*/ 27846 w 88033"/>
                                  <a:gd name="connsiteY174" fmla="*/ 31485 h 769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Lst>
                                <a:rect l="l" t="t" r="r" b="b"/>
                                <a:pathLst>
                                  <a:path w="88033" h="76922">
                                    <a:moveTo>
                                      <a:pt x="27846" y="31485"/>
                                    </a:moveTo>
                                    <a:lnTo>
                                      <a:pt x="26597" y="33831"/>
                                    </a:lnTo>
                                    <a:lnTo>
                                      <a:pt x="24724" y="33955"/>
                                    </a:lnTo>
                                    <a:lnTo>
                                      <a:pt x="23476" y="37041"/>
                                    </a:lnTo>
                                    <a:lnTo>
                                      <a:pt x="21852" y="40252"/>
                                    </a:lnTo>
                                    <a:lnTo>
                                      <a:pt x="21852" y="44944"/>
                                    </a:lnTo>
                                    <a:lnTo>
                                      <a:pt x="14860" y="44944"/>
                                    </a:lnTo>
                                    <a:lnTo>
                                      <a:pt x="13736" y="45684"/>
                                    </a:lnTo>
                                    <a:lnTo>
                                      <a:pt x="10614" y="45561"/>
                                    </a:lnTo>
                                    <a:lnTo>
                                      <a:pt x="8616" y="43585"/>
                                    </a:lnTo>
                                    <a:lnTo>
                                      <a:pt x="6243" y="43832"/>
                                    </a:lnTo>
                                    <a:lnTo>
                                      <a:pt x="4121" y="44697"/>
                                    </a:lnTo>
                                    <a:lnTo>
                                      <a:pt x="1498" y="44450"/>
                                    </a:lnTo>
                                    <a:lnTo>
                                      <a:pt x="749" y="45684"/>
                                    </a:lnTo>
                                    <a:lnTo>
                                      <a:pt x="125" y="48771"/>
                                    </a:lnTo>
                                    <a:lnTo>
                                      <a:pt x="0" y="52846"/>
                                    </a:lnTo>
                                    <a:lnTo>
                                      <a:pt x="1623" y="54204"/>
                                    </a:lnTo>
                                    <a:lnTo>
                                      <a:pt x="1498" y="58278"/>
                                    </a:lnTo>
                                    <a:lnTo>
                                      <a:pt x="4745" y="61242"/>
                                    </a:lnTo>
                                    <a:lnTo>
                                      <a:pt x="5120" y="56550"/>
                                    </a:lnTo>
                                    <a:lnTo>
                                      <a:pt x="8366" y="58155"/>
                                    </a:lnTo>
                                    <a:lnTo>
                                      <a:pt x="8616" y="55933"/>
                                    </a:lnTo>
                                    <a:lnTo>
                                      <a:pt x="10614" y="57291"/>
                                    </a:lnTo>
                                    <a:lnTo>
                                      <a:pt x="10739" y="59390"/>
                                    </a:lnTo>
                                    <a:lnTo>
                                      <a:pt x="12737" y="59637"/>
                                    </a:lnTo>
                                    <a:lnTo>
                                      <a:pt x="15609" y="62230"/>
                                    </a:lnTo>
                                    <a:lnTo>
                                      <a:pt x="16982" y="65069"/>
                                    </a:lnTo>
                                    <a:lnTo>
                                      <a:pt x="20604" y="66304"/>
                                    </a:lnTo>
                                    <a:lnTo>
                                      <a:pt x="21103" y="68033"/>
                                    </a:lnTo>
                                    <a:lnTo>
                                      <a:pt x="27721" y="72848"/>
                                    </a:lnTo>
                                    <a:lnTo>
                                      <a:pt x="36712" y="73959"/>
                                    </a:lnTo>
                                    <a:lnTo>
                                      <a:pt x="39209" y="76923"/>
                                    </a:lnTo>
                                    <a:lnTo>
                                      <a:pt x="43704" y="75935"/>
                                    </a:lnTo>
                                    <a:lnTo>
                                      <a:pt x="46452" y="75318"/>
                                    </a:lnTo>
                                    <a:lnTo>
                                      <a:pt x="51072" y="74947"/>
                                    </a:lnTo>
                                    <a:lnTo>
                                      <a:pt x="51946" y="72354"/>
                                    </a:lnTo>
                                    <a:lnTo>
                                      <a:pt x="49074" y="66057"/>
                                    </a:lnTo>
                                    <a:lnTo>
                                      <a:pt x="44579" y="60007"/>
                                    </a:lnTo>
                                    <a:lnTo>
                                      <a:pt x="44329" y="55562"/>
                                    </a:lnTo>
                                    <a:lnTo>
                                      <a:pt x="44204" y="53340"/>
                                    </a:lnTo>
                                    <a:lnTo>
                                      <a:pt x="41956" y="50747"/>
                                    </a:lnTo>
                                    <a:lnTo>
                                      <a:pt x="42081" y="47783"/>
                                    </a:lnTo>
                                    <a:lnTo>
                                      <a:pt x="43330" y="45808"/>
                                    </a:lnTo>
                                    <a:lnTo>
                                      <a:pt x="42706" y="43215"/>
                                    </a:lnTo>
                                    <a:lnTo>
                                      <a:pt x="40708" y="43709"/>
                                    </a:lnTo>
                                    <a:lnTo>
                                      <a:pt x="40957" y="38647"/>
                                    </a:lnTo>
                                    <a:lnTo>
                                      <a:pt x="37836" y="33090"/>
                                    </a:lnTo>
                                    <a:lnTo>
                                      <a:pt x="38085" y="31362"/>
                                    </a:lnTo>
                                    <a:lnTo>
                                      <a:pt x="36837" y="29510"/>
                                    </a:lnTo>
                                    <a:lnTo>
                                      <a:pt x="37836" y="27905"/>
                                    </a:lnTo>
                                    <a:lnTo>
                                      <a:pt x="40083" y="27658"/>
                                    </a:lnTo>
                                    <a:lnTo>
                                      <a:pt x="40708" y="24694"/>
                                    </a:lnTo>
                                    <a:lnTo>
                                      <a:pt x="43330" y="23830"/>
                                    </a:lnTo>
                                    <a:lnTo>
                                      <a:pt x="43455" y="20990"/>
                                    </a:lnTo>
                                    <a:lnTo>
                                      <a:pt x="42581" y="19632"/>
                                    </a:lnTo>
                                    <a:lnTo>
                                      <a:pt x="43580" y="17039"/>
                                    </a:lnTo>
                                    <a:lnTo>
                                      <a:pt x="45827" y="15804"/>
                                    </a:lnTo>
                                    <a:lnTo>
                                      <a:pt x="47700" y="16051"/>
                                    </a:lnTo>
                                    <a:lnTo>
                                      <a:pt x="47950" y="20126"/>
                                    </a:lnTo>
                                    <a:lnTo>
                                      <a:pt x="48824" y="20743"/>
                                    </a:lnTo>
                                    <a:lnTo>
                                      <a:pt x="47825" y="21608"/>
                                    </a:lnTo>
                                    <a:lnTo>
                                      <a:pt x="48450" y="23089"/>
                                    </a:lnTo>
                                    <a:lnTo>
                                      <a:pt x="48325" y="25312"/>
                                    </a:lnTo>
                                    <a:lnTo>
                                      <a:pt x="47201" y="26793"/>
                                    </a:lnTo>
                                    <a:lnTo>
                                      <a:pt x="48699" y="31856"/>
                                    </a:lnTo>
                                    <a:lnTo>
                                      <a:pt x="50073" y="29263"/>
                                    </a:lnTo>
                                    <a:lnTo>
                                      <a:pt x="51197" y="29633"/>
                                    </a:lnTo>
                                    <a:lnTo>
                                      <a:pt x="52820" y="31238"/>
                                    </a:lnTo>
                                    <a:lnTo>
                                      <a:pt x="57815" y="31609"/>
                                    </a:lnTo>
                                    <a:lnTo>
                                      <a:pt x="57690" y="33337"/>
                                    </a:lnTo>
                                    <a:lnTo>
                                      <a:pt x="59563" y="32843"/>
                                    </a:lnTo>
                                    <a:lnTo>
                                      <a:pt x="60437" y="34695"/>
                                    </a:lnTo>
                                    <a:lnTo>
                                      <a:pt x="62060" y="35683"/>
                                    </a:lnTo>
                                    <a:lnTo>
                                      <a:pt x="63309" y="35930"/>
                                    </a:lnTo>
                                    <a:lnTo>
                                      <a:pt x="63059" y="37906"/>
                                    </a:lnTo>
                                    <a:lnTo>
                                      <a:pt x="64433" y="35930"/>
                                    </a:lnTo>
                                    <a:lnTo>
                                      <a:pt x="64683" y="39264"/>
                                    </a:lnTo>
                                    <a:lnTo>
                                      <a:pt x="66431" y="40622"/>
                                    </a:lnTo>
                                    <a:lnTo>
                                      <a:pt x="66556" y="37782"/>
                                    </a:lnTo>
                                    <a:lnTo>
                                      <a:pt x="67929" y="37288"/>
                                    </a:lnTo>
                                    <a:lnTo>
                                      <a:pt x="68054" y="34695"/>
                                    </a:lnTo>
                                    <a:lnTo>
                                      <a:pt x="70551" y="32967"/>
                                    </a:lnTo>
                                    <a:lnTo>
                                      <a:pt x="70676" y="30868"/>
                                    </a:lnTo>
                                    <a:lnTo>
                                      <a:pt x="73424" y="31485"/>
                                    </a:lnTo>
                                    <a:lnTo>
                                      <a:pt x="74298" y="28028"/>
                                    </a:lnTo>
                                    <a:lnTo>
                                      <a:pt x="76420" y="25188"/>
                                    </a:lnTo>
                                    <a:lnTo>
                                      <a:pt x="77419" y="22595"/>
                                    </a:lnTo>
                                    <a:lnTo>
                                      <a:pt x="79417" y="23460"/>
                                    </a:lnTo>
                                    <a:lnTo>
                                      <a:pt x="79292" y="25559"/>
                                    </a:lnTo>
                                    <a:lnTo>
                                      <a:pt x="78169" y="26423"/>
                                    </a:lnTo>
                                    <a:lnTo>
                                      <a:pt x="79417" y="27534"/>
                                    </a:lnTo>
                                    <a:lnTo>
                                      <a:pt x="76046" y="29016"/>
                                    </a:lnTo>
                                    <a:lnTo>
                                      <a:pt x="76171" y="30374"/>
                                    </a:lnTo>
                                    <a:lnTo>
                                      <a:pt x="75546" y="31238"/>
                                    </a:lnTo>
                                    <a:lnTo>
                                      <a:pt x="74173" y="32350"/>
                                    </a:lnTo>
                                    <a:lnTo>
                                      <a:pt x="73548" y="34572"/>
                                    </a:lnTo>
                                    <a:lnTo>
                                      <a:pt x="72050" y="36054"/>
                                    </a:lnTo>
                                    <a:cubicBezTo>
                                      <a:pt x="72050" y="36054"/>
                                      <a:pt x="74173" y="37288"/>
                                      <a:pt x="74797" y="37041"/>
                                    </a:cubicBezTo>
                                    <a:cubicBezTo>
                                      <a:pt x="75421" y="36918"/>
                                      <a:pt x="79417" y="36671"/>
                                      <a:pt x="79417" y="36671"/>
                                    </a:cubicBezTo>
                                    <a:lnTo>
                                      <a:pt x="79917" y="35066"/>
                                    </a:lnTo>
                                    <a:lnTo>
                                      <a:pt x="81415" y="34325"/>
                                    </a:lnTo>
                                    <a:lnTo>
                                      <a:pt x="83788" y="34078"/>
                                    </a:lnTo>
                                    <a:lnTo>
                                      <a:pt x="84537" y="30004"/>
                                    </a:lnTo>
                                    <a:lnTo>
                                      <a:pt x="86285" y="27287"/>
                                    </a:lnTo>
                                    <a:lnTo>
                                      <a:pt x="84037" y="24694"/>
                                    </a:lnTo>
                                    <a:lnTo>
                                      <a:pt x="83288" y="24818"/>
                                    </a:lnTo>
                                    <a:lnTo>
                                      <a:pt x="82664" y="25929"/>
                                    </a:lnTo>
                                    <a:lnTo>
                                      <a:pt x="82789" y="22595"/>
                                    </a:lnTo>
                                    <a:lnTo>
                                      <a:pt x="81165" y="21237"/>
                                    </a:lnTo>
                                    <a:lnTo>
                                      <a:pt x="81290" y="19015"/>
                                    </a:lnTo>
                                    <a:lnTo>
                                      <a:pt x="79542" y="17780"/>
                                    </a:lnTo>
                                    <a:lnTo>
                                      <a:pt x="79292" y="19508"/>
                                    </a:lnTo>
                                    <a:lnTo>
                                      <a:pt x="78543" y="20249"/>
                                    </a:lnTo>
                                    <a:lnTo>
                                      <a:pt x="77669" y="19508"/>
                                    </a:lnTo>
                                    <a:lnTo>
                                      <a:pt x="78918" y="17163"/>
                                    </a:lnTo>
                                    <a:lnTo>
                                      <a:pt x="78793" y="16051"/>
                                    </a:lnTo>
                                    <a:lnTo>
                                      <a:pt x="77544" y="16422"/>
                                    </a:lnTo>
                                    <a:lnTo>
                                      <a:pt x="75671" y="17039"/>
                                    </a:lnTo>
                                    <a:lnTo>
                                      <a:pt x="75546" y="15557"/>
                                    </a:lnTo>
                                    <a:lnTo>
                                      <a:pt x="76420" y="15804"/>
                                    </a:lnTo>
                                    <a:lnTo>
                                      <a:pt x="78169" y="15187"/>
                                    </a:lnTo>
                                    <a:lnTo>
                                      <a:pt x="77669" y="12718"/>
                                    </a:lnTo>
                                    <a:lnTo>
                                      <a:pt x="81915" y="12347"/>
                                    </a:lnTo>
                                    <a:lnTo>
                                      <a:pt x="84037" y="10372"/>
                                    </a:lnTo>
                                    <a:lnTo>
                                      <a:pt x="83913" y="7532"/>
                                    </a:lnTo>
                                    <a:lnTo>
                                      <a:pt x="85286" y="7161"/>
                                    </a:lnTo>
                                    <a:lnTo>
                                      <a:pt x="85286" y="6050"/>
                                    </a:lnTo>
                                    <a:lnTo>
                                      <a:pt x="84162" y="5803"/>
                                    </a:lnTo>
                                    <a:lnTo>
                                      <a:pt x="84037" y="4321"/>
                                    </a:lnTo>
                                    <a:lnTo>
                                      <a:pt x="85411" y="3457"/>
                                    </a:lnTo>
                                    <a:lnTo>
                                      <a:pt x="88033" y="2469"/>
                                    </a:lnTo>
                                    <a:lnTo>
                                      <a:pt x="88033" y="1358"/>
                                    </a:lnTo>
                                    <a:lnTo>
                                      <a:pt x="82789" y="2469"/>
                                    </a:lnTo>
                                    <a:lnTo>
                                      <a:pt x="81290" y="2222"/>
                                    </a:lnTo>
                                    <a:lnTo>
                                      <a:pt x="81540" y="0"/>
                                    </a:lnTo>
                                    <a:lnTo>
                                      <a:pt x="80666" y="370"/>
                                    </a:lnTo>
                                    <a:lnTo>
                                      <a:pt x="79168" y="2346"/>
                                    </a:lnTo>
                                    <a:lnTo>
                                      <a:pt x="78543" y="4321"/>
                                    </a:lnTo>
                                    <a:lnTo>
                                      <a:pt x="75546" y="6050"/>
                                    </a:lnTo>
                                    <a:lnTo>
                                      <a:pt x="72924" y="5680"/>
                                    </a:lnTo>
                                    <a:lnTo>
                                      <a:pt x="72050" y="3581"/>
                                    </a:lnTo>
                                    <a:lnTo>
                                      <a:pt x="70551" y="3457"/>
                                    </a:lnTo>
                                    <a:lnTo>
                                      <a:pt x="69802" y="5309"/>
                                    </a:lnTo>
                                    <a:lnTo>
                                      <a:pt x="67180" y="5433"/>
                                    </a:lnTo>
                                    <a:lnTo>
                                      <a:pt x="63059" y="2963"/>
                                    </a:lnTo>
                                    <a:lnTo>
                                      <a:pt x="58814" y="1976"/>
                                    </a:lnTo>
                                    <a:lnTo>
                                      <a:pt x="56191" y="3210"/>
                                    </a:lnTo>
                                    <a:lnTo>
                                      <a:pt x="51696" y="4075"/>
                                    </a:lnTo>
                                    <a:lnTo>
                                      <a:pt x="48325" y="6174"/>
                                    </a:lnTo>
                                    <a:lnTo>
                                      <a:pt x="47575" y="6914"/>
                                    </a:lnTo>
                                    <a:lnTo>
                                      <a:pt x="48824" y="7285"/>
                                    </a:lnTo>
                                    <a:lnTo>
                                      <a:pt x="51197" y="6420"/>
                                    </a:lnTo>
                                    <a:lnTo>
                                      <a:pt x="53569" y="5803"/>
                                    </a:lnTo>
                                    <a:lnTo>
                                      <a:pt x="54693" y="6174"/>
                                    </a:lnTo>
                                    <a:lnTo>
                                      <a:pt x="54318" y="7038"/>
                                    </a:lnTo>
                                    <a:lnTo>
                                      <a:pt x="52071" y="7161"/>
                                    </a:lnTo>
                                    <a:lnTo>
                                      <a:pt x="47076" y="8273"/>
                                    </a:lnTo>
                                    <a:lnTo>
                                      <a:pt x="44329" y="8520"/>
                                    </a:lnTo>
                                    <a:lnTo>
                                      <a:pt x="42955" y="10742"/>
                                    </a:lnTo>
                                    <a:lnTo>
                                      <a:pt x="42581" y="12224"/>
                                    </a:lnTo>
                                    <a:lnTo>
                                      <a:pt x="41207" y="13705"/>
                                    </a:lnTo>
                                    <a:lnTo>
                                      <a:pt x="41707" y="16545"/>
                                    </a:lnTo>
                                    <a:lnTo>
                                      <a:pt x="40832" y="18521"/>
                                    </a:lnTo>
                                    <a:lnTo>
                                      <a:pt x="39834" y="20002"/>
                                    </a:lnTo>
                                    <a:lnTo>
                                      <a:pt x="39584" y="21484"/>
                                    </a:lnTo>
                                    <a:lnTo>
                                      <a:pt x="38585" y="22348"/>
                                    </a:lnTo>
                                    <a:lnTo>
                                      <a:pt x="38460" y="24200"/>
                                    </a:lnTo>
                                    <a:lnTo>
                                      <a:pt x="36837" y="23583"/>
                                    </a:lnTo>
                                    <a:lnTo>
                                      <a:pt x="36837" y="27287"/>
                                    </a:lnTo>
                                    <a:lnTo>
                                      <a:pt x="35838" y="29633"/>
                                    </a:lnTo>
                                    <a:lnTo>
                                      <a:pt x="36337" y="31362"/>
                                    </a:lnTo>
                                    <a:lnTo>
                                      <a:pt x="35213" y="32473"/>
                                    </a:lnTo>
                                    <a:lnTo>
                                      <a:pt x="32216" y="32967"/>
                                    </a:lnTo>
                                    <a:lnTo>
                                      <a:pt x="29844" y="31609"/>
                                    </a:lnTo>
                                    <a:lnTo>
                                      <a:pt x="27846" y="31485"/>
                                    </a:lnTo>
                                  </a:path>
                                </a:pathLst>
                              </a:custGeom>
                              <a:solidFill>
                                <a:srgbClr val="005BAA"/>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 name="Freeform: Shape 14"/>
                            <wps:cNvSpPr/>
                            <wps:spPr>
                              <a:xfrm>
                                <a:off x="1448240" y="524383"/>
                                <a:ext cx="3870" cy="14816"/>
                              </a:xfrm>
                              <a:custGeom>
                                <a:avLst/>
                                <a:gdLst>
                                  <a:gd name="connsiteX0" fmla="*/ 2622 w 3870"/>
                                  <a:gd name="connsiteY0" fmla="*/ 741 h 14816"/>
                                  <a:gd name="connsiteX1" fmla="*/ 1249 w 3870"/>
                                  <a:gd name="connsiteY1" fmla="*/ 0 h 14816"/>
                                  <a:gd name="connsiteX2" fmla="*/ 874 w 3870"/>
                                  <a:gd name="connsiteY2" fmla="*/ 2346 h 14816"/>
                                  <a:gd name="connsiteX3" fmla="*/ 1748 w 3870"/>
                                  <a:gd name="connsiteY3" fmla="*/ 4321 h 14816"/>
                                  <a:gd name="connsiteX4" fmla="*/ 125 w 3870"/>
                                  <a:gd name="connsiteY4" fmla="*/ 5309 h 14816"/>
                                  <a:gd name="connsiteX5" fmla="*/ 0 w 3870"/>
                                  <a:gd name="connsiteY5" fmla="*/ 8273 h 14816"/>
                                  <a:gd name="connsiteX6" fmla="*/ 1124 w 3870"/>
                                  <a:gd name="connsiteY6" fmla="*/ 10742 h 14816"/>
                                  <a:gd name="connsiteX7" fmla="*/ 2248 w 3870"/>
                                  <a:gd name="connsiteY7" fmla="*/ 14817 h 14816"/>
                                  <a:gd name="connsiteX8" fmla="*/ 2622 w 3870"/>
                                  <a:gd name="connsiteY8" fmla="*/ 10989 h 14816"/>
                                  <a:gd name="connsiteX9" fmla="*/ 3871 w 3870"/>
                                  <a:gd name="connsiteY9" fmla="*/ 8520 h 14816"/>
                                  <a:gd name="connsiteX10" fmla="*/ 1998 w 3870"/>
                                  <a:gd name="connsiteY10" fmla="*/ 9137 h 14816"/>
                                  <a:gd name="connsiteX11" fmla="*/ 1998 w 3870"/>
                                  <a:gd name="connsiteY11" fmla="*/ 6914 h 14816"/>
                                  <a:gd name="connsiteX12" fmla="*/ 3122 w 3870"/>
                                  <a:gd name="connsiteY12" fmla="*/ 4321 h 14816"/>
                                  <a:gd name="connsiteX13" fmla="*/ 1998 w 3870"/>
                                  <a:gd name="connsiteY13" fmla="*/ 2099 h 14816"/>
                                  <a:gd name="connsiteX14" fmla="*/ 2622 w 3870"/>
                                  <a:gd name="connsiteY14" fmla="*/ 741 h 148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870" h="14816">
                                    <a:moveTo>
                                      <a:pt x="2622" y="741"/>
                                    </a:moveTo>
                                    <a:lnTo>
                                      <a:pt x="1249" y="0"/>
                                    </a:lnTo>
                                    <a:lnTo>
                                      <a:pt x="874" y="2346"/>
                                    </a:lnTo>
                                    <a:lnTo>
                                      <a:pt x="1748" y="4321"/>
                                    </a:lnTo>
                                    <a:lnTo>
                                      <a:pt x="125" y="5309"/>
                                    </a:lnTo>
                                    <a:lnTo>
                                      <a:pt x="0" y="8273"/>
                                    </a:lnTo>
                                    <a:lnTo>
                                      <a:pt x="1124" y="10742"/>
                                    </a:lnTo>
                                    <a:lnTo>
                                      <a:pt x="2248" y="14817"/>
                                    </a:lnTo>
                                    <a:lnTo>
                                      <a:pt x="2622" y="10989"/>
                                    </a:lnTo>
                                    <a:lnTo>
                                      <a:pt x="3871" y="8520"/>
                                    </a:lnTo>
                                    <a:lnTo>
                                      <a:pt x="1998" y="9137"/>
                                    </a:lnTo>
                                    <a:lnTo>
                                      <a:pt x="1998" y="6914"/>
                                    </a:lnTo>
                                    <a:lnTo>
                                      <a:pt x="3122" y="4321"/>
                                    </a:lnTo>
                                    <a:lnTo>
                                      <a:pt x="1998" y="2099"/>
                                    </a:lnTo>
                                    <a:lnTo>
                                      <a:pt x="2622" y="741"/>
                                    </a:lnTo>
                                  </a:path>
                                </a:pathLst>
                              </a:custGeom>
                              <a:solidFill>
                                <a:srgbClr val="005BAA"/>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 name="Freeform: Shape 15"/>
                            <wps:cNvSpPr/>
                            <wps:spPr>
                              <a:xfrm>
                                <a:off x="1451361" y="529692"/>
                                <a:ext cx="1498" cy="2469"/>
                              </a:xfrm>
                              <a:custGeom>
                                <a:avLst/>
                                <a:gdLst>
                                  <a:gd name="connsiteX0" fmla="*/ 499 w 1498"/>
                                  <a:gd name="connsiteY0" fmla="*/ 0 h 2469"/>
                                  <a:gd name="connsiteX1" fmla="*/ 0 w 1498"/>
                                  <a:gd name="connsiteY1" fmla="*/ 1482 h 2469"/>
                                  <a:gd name="connsiteX2" fmla="*/ 1498 w 1498"/>
                                  <a:gd name="connsiteY2" fmla="*/ 2469 h 2469"/>
                                  <a:gd name="connsiteX3" fmla="*/ 999 w 1498"/>
                                  <a:gd name="connsiteY3" fmla="*/ 1111 h 2469"/>
                                  <a:gd name="connsiteX4" fmla="*/ 499 w 1498"/>
                                  <a:gd name="connsiteY4" fmla="*/ 0 h 24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98" h="2469">
                                    <a:moveTo>
                                      <a:pt x="499" y="0"/>
                                    </a:moveTo>
                                    <a:lnTo>
                                      <a:pt x="0" y="1482"/>
                                    </a:lnTo>
                                    <a:lnTo>
                                      <a:pt x="1498" y="2469"/>
                                    </a:lnTo>
                                    <a:lnTo>
                                      <a:pt x="999" y="1111"/>
                                    </a:lnTo>
                                    <a:lnTo>
                                      <a:pt x="499" y="0"/>
                                    </a:lnTo>
                                  </a:path>
                                </a:pathLst>
                              </a:custGeom>
                              <a:solidFill>
                                <a:srgbClr val="005BAA"/>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 name="Freeform: Shape 16"/>
                            <wps:cNvSpPr/>
                            <wps:spPr>
                              <a:xfrm>
                                <a:off x="1414400" y="564758"/>
                                <a:ext cx="2872" cy="4815"/>
                              </a:xfrm>
                              <a:custGeom>
                                <a:avLst/>
                                <a:gdLst>
                                  <a:gd name="connsiteX0" fmla="*/ 0 w 2872"/>
                                  <a:gd name="connsiteY0" fmla="*/ 0 h 4815"/>
                                  <a:gd name="connsiteX1" fmla="*/ 250 w 2872"/>
                                  <a:gd name="connsiteY1" fmla="*/ 2469 h 4815"/>
                                  <a:gd name="connsiteX2" fmla="*/ 1498 w 2872"/>
                                  <a:gd name="connsiteY2" fmla="*/ 3457 h 4815"/>
                                  <a:gd name="connsiteX3" fmla="*/ 1374 w 2872"/>
                                  <a:gd name="connsiteY3" fmla="*/ 4568 h 4815"/>
                                  <a:gd name="connsiteX4" fmla="*/ 2872 w 2872"/>
                                  <a:gd name="connsiteY4" fmla="*/ 4815 h 4815"/>
                                  <a:gd name="connsiteX5" fmla="*/ 2747 w 2872"/>
                                  <a:gd name="connsiteY5" fmla="*/ 2963 h 4815"/>
                                  <a:gd name="connsiteX6" fmla="*/ 1748 w 2872"/>
                                  <a:gd name="connsiteY6" fmla="*/ 741 h 4815"/>
                                  <a:gd name="connsiteX7" fmla="*/ 0 w 2872"/>
                                  <a:gd name="connsiteY7" fmla="*/ 0 h 48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872" h="4815">
                                    <a:moveTo>
                                      <a:pt x="0" y="0"/>
                                    </a:moveTo>
                                    <a:lnTo>
                                      <a:pt x="250" y="2469"/>
                                    </a:lnTo>
                                    <a:lnTo>
                                      <a:pt x="1498" y="3457"/>
                                    </a:lnTo>
                                    <a:lnTo>
                                      <a:pt x="1374" y="4568"/>
                                    </a:lnTo>
                                    <a:lnTo>
                                      <a:pt x="2872" y="4815"/>
                                    </a:lnTo>
                                    <a:lnTo>
                                      <a:pt x="2747" y="2963"/>
                                    </a:lnTo>
                                    <a:lnTo>
                                      <a:pt x="1748" y="741"/>
                                    </a:lnTo>
                                    <a:lnTo>
                                      <a:pt x="0" y="0"/>
                                    </a:lnTo>
                                  </a:path>
                                </a:pathLst>
                              </a:custGeom>
                              <a:solidFill>
                                <a:srgbClr val="005BAA"/>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 name="Freeform: Shape 17"/>
                            <wps:cNvSpPr/>
                            <wps:spPr>
                              <a:xfrm>
                                <a:off x="1434504" y="594021"/>
                                <a:ext cx="3496" cy="4444"/>
                              </a:xfrm>
                              <a:custGeom>
                                <a:avLst/>
                                <a:gdLst>
                                  <a:gd name="connsiteX0" fmla="*/ 125 w 3496"/>
                                  <a:gd name="connsiteY0" fmla="*/ 0 h 4444"/>
                                  <a:gd name="connsiteX1" fmla="*/ 1873 w 3496"/>
                                  <a:gd name="connsiteY1" fmla="*/ 247 h 4444"/>
                                  <a:gd name="connsiteX2" fmla="*/ 2123 w 3496"/>
                                  <a:gd name="connsiteY2" fmla="*/ 1235 h 4444"/>
                                  <a:gd name="connsiteX3" fmla="*/ 3496 w 3496"/>
                                  <a:gd name="connsiteY3" fmla="*/ 2593 h 4444"/>
                                  <a:gd name="connsiteX4" fmla="*/ 1873 w 3496"/>
                                  <a:gd name="connsiteY4" fmla="*/ 4445 h 4444"/>
                                  <a:gd name="connsiteX5" fmla="*/ 0 w 3496"/>
                                  <a:gd name="connsiteY5" fmla="*/ 1482 h 4444"/>
                                  <a:gd name="connsiteX6" fmla="*/ 125 w 3496"/>
                                  <a:gd name="connsiteY6" fmla="*/ 0 h 44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496" h="4444">
                                    <a:moveTo>
                                      <a:pt x="125" y="0"/>
                                    </a:moveTo>
                                    <a:lnTo>
                                      <a:pt x="1873" y="247"/>
                                    </a:lnTo>
                                    <a:lnTo>
                                      <a:pt x="2123" y="1235"/>
                                    </a:lnTo>
                                    <a:lnTo>
                                      <a:pt x="3496" y="2593"/>
                                    </a:lnTo>
                                    <a:lnTo>
                                      <a:pt x="1873" y="4445"/>
                                    </a:lnTo>
                                    <a:lnTo>
                                      <a:pt x="0" y="1482"/>
                                    </a:lnTo>
                                    <a:lnTo>
                                      <a:pt x="125" y="0"/>
                                    </a:lnTo>
                                  </a:path>
                                </a:pathLst>
                              </a:custGeom>
                              <a:solidFill>
                                <a:srgbClr val="005BAA"/>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 name="Freeform: Shape 18"/>
                            <wps:cNvSpPr/>
                            <wps:spPr>
                              <a:xfrm>
                                <a:off x="1539769" y="566486"/>
                                <a:ext cx="5619" cy="12100"/>
                              </a:xfrm>
                              <a:custGeom>
                                <a:avLst/>
                                <a:gdLst>
                                  <a:gd name="connsiteX0" fmla="*/ 1249 w 5619"/>
                                  <a:gd name="connsiteY0" fmla="*/ 864 h 12100"/>
                                  <a:gd name="connsiteX1" fmla="*/ 1748 w 5619"/>
                                  <a:gd name="connsiteY1" fmla="*/ 0 h 12100"/>
                                  <a:gd name="connsiteX2" fmla="*/ 2872 w 5619"/>
                                  <a:gd name="connsiteY2" fmla="*/ 247 h 12100"/>
                                  <a:gd name="connsiteX3" fmla="*/ 4995 w 5619"/>
                                  <a:gd name="connsiteY3" fmla="*/ 2716 h 12100"/>
                                  <a:gd name="connsiteX4" fmla="*/ 4745 w 5619"/>
                                  <a:gd name="connsiteY4" fmla="*/ 4445 h 12100"/>
                                  <a:gd name="connsiteX5" fmla="*/ 5619 w 5619"/>
                                  <a:gd name="connsiteY5" fmla="*/ 4815 h 12100"/>
                                  <a:gd name="connsiteX6" fmla="*/ 5619 w 5619"/>
                                  <a:gd name="connsiteY6" fmla="*/ 9878 h 12100"/>
                                  <a:gd name="connsiteX7" fmla="*/ 4246 w 5619"/>
                                  <a:gd name="connsiteY7" fmla="*/ 10742 h 12100"/>
                                  <a:gd name="connsiteX8" fmla="*/ 2248 w 5619"/>
                                  <a:gd name="connsiteY8" fmla="*/ 11977 h 12100"/>
                                  <a:gd name="connsiteX9" fmla="*/ 749 w 5619"/>
                                  <a:gd name="connsiteY9" fmla="*/ 12100 h 12100"/>
                                  <a:gd name="connsiteX10" fmla="*/ 874 w 5619"/>
                                  <a:gd name="connsiteY10" fmla="*/ 8520 h 12100"/>
                                  <a:gd name="connsiteX11" fmla="*/ 0 w 5619"/>
                                  <a:gd name="connsiteY11" fmla="*/ 7532 h 12100"/>
                                  <a:gd name="connsiteX12" fmla="*/ 125 w 5619"/>
                                  <a:gd name="connsiteY12" fmla="*/ 5186 h 12100"/>
                                  <a:gd name="connsiteX13" fmla="*/ 1748 w 5619"/>
                                  <a:gd name="connsiteY13" fmla="*/ 3951 h 12100"/>
                                  <a:gd name="connsiteX14" fmla="*/ 1748 w 5619"/>
                                  <a:gd name="connsiteY14" fmla="*/ 1729 h 12100"/>
                                  <a:gd name="connsiteX15" fmla="*/ 624 w 5619"/>
                                  <a:gd name="connsiteY15" fmla="*/ 864 h 12100"/>
                                  <a:gd name="connsiteX16" fmla="*/ 1249 w 5619"/>
                                  <a:gd name="connsiteY16" fmla="*/ 864 h 12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619" h="12100">
                                    <a:moveTo>
                                      <a:pt x="1249" y="864"/>
                                    </a:moveTo>
                                    <a:lnTo>
                                      <a:pt x="1748" y="0"/>
                                    </a:lnTo>
                                    <a:lnTo>
                                      <a:pt x="2872" y="247"/>
                                    </a:lnTo>
                                    <a:lnTo>
                                      <a:pt x="4995" y="2716"/>
                                    </a:lnTo>
                                    <a:lnTo>
                                      <a:pt x="4745" y="4445"/>
                                    </a:lnTo>
                                    <a:lnTo>
                                      <a:pt x="5619" y="4815"/>
                                    </a:lnTo>
                                    <a:lnTo>
                                      <a:pt x="5619" y="9878"/>
                                    </a:lnTo>
                                    <a:lnTo>
                                      <a:pt x="4246" y="10742"/>
                                    </a:lnTo>
                                    <a:lnTo>
                                      <a:pt x="2248" y="11977"/>
                                    </a:lnTo>
                                    <a:lnTo>
                                      <a:pt x="749" y="12100"/>
                                    </a:lnTo>
                                    <a:lnTo>
                                      <a:pt x="874" y="8520"/>
                                    </a:lnTo>
                                    <a:lnTo>
                                      <a:pt x="0" y="7532"/>
                                    </a:lnTo>
                                    <a:lnTo>
                                      <a:pt x="125" y="5186"/>
                                    </a:lnTo>
                                    <a:lnTo>
                                      <a:pt x="1748" y="3951"/>
                                    </a:lnTo>
                                    <a:lnTo>
                                      <a:pt x="1748" y="1729"/>
                                    </a:lnTo>
                                    <a:lnTo>
                                      <a:pt x="624" y="864"/>
                                    </a:lnTo>
                                    <a:lnTo>
                                      <a:pt x="1249" y="864"/>
                                    </a:lnTo>
                                  </a:path>
                                </a:pathLst>
                              </a:custGeom>
                              <a:solidFill>
                                <a:srgbClr val="005BAA"/>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Freeform: Shape 19"/>
                            <wps:cNvSpPr/>
                            <wps:spPr>
                              <a:xfrm>
                                <a:off x="1477584" y="497713"/>
                                <a:ext cx="71300" cy="102357"/>
                              </a:xfrm>
                              <a:custGeom>
                                <a:avLst/>
                                <a:gdLst>
                                  <a:gd name="connsiteX0" fmla="*/ 40957 w 71300"/>
                                  <a:gd name="connsiteY0" fmla="*/ 59143 h 102357"/>
                                  <a:gd name="connsiteX1" fmla="*/ 35588 w 71300"/>
                                  <a:gd name="connsiteY1" fmla="*/ 58896 h 102357"/>
                                  <a:gd name="connsiteX2" fmla="*/ 39584 w 71300"/>
                                  <a:gd name="connsiteY2" fmla="*/ 60748 h 102357"/>
                                  <a:gd name="connsiteX3" fmla="*/ 44703 w 71300"/>
                                  <a:gd name="connsiteY3" fmla="*/ 63588 h 102357"/>
                                  <a:gd name="connsiteX4" fmla="*/ 51571 w 71300"/>
                                  <a:gd name="connsiteY4" fmla="*/ 62353 h 102357"/>
                                  <a:gd name="connsiteX5" fmla="*/ 52196 w 71300"/>
                                  <a:gd name="connsiteY5" fmla="*/ 59266 h 102357"/>
                                  <a:gd name="connsiteX6" fmla="*/ 53944 w 71300"/>
                                  <a:gd name="connsiteY6" fmla="*/ 58402 h 102357"/>
                                  <a:gd name="connsiteX7" fmla="*/ 54943 w 71300"/>
                                  <a:gd name="connsiteY7" fmla="*/ 61612 h 102357"/>
                                  <a:gd name="connsiteX8" fmla="*/ 54943 w 71300"/>
                                  <a:gd name="connsiteY8" fmla="*/ 65687 h 102357"/>
                                  <a:gd name="connsiteX9" fmla="*/ 55317 w 71300"/>
                                  <a:gd name="connsiteY9" fmla="*/ 69021 h 102357"/>
                                  <a:gd name="connsiteX10" fmla="*/ 53569 w 71300"/>
                                  <a:gd name="connsiteY10" fmla="*/ 71737 h 102357"/>
                                  <a:gd name="connsiteX11" fmla="*/ 53444 w 71300"/>
                                  <a:gd name="connsiteY11" fmla="*/ 73959 h 102357"/>
                                  <a:gd name="connsiteX12" fmla="*/ 56316 w 71300"/>
                                  <a:gd name="connsiteY12" fmla="*/ 75811 h 102357"/>
                                  <a:gd name="connsiteX13" fmla="*/ 57690 w 71300"/>
                                  <a:gd name="connsiteY13" fmla="*/ 78281 h 102357"/>
                                  <a:gd name="connsiteX14" fmla="*/ 57565 w 71300"/>
                                  <a:gd name="connsiteY14" fmla="*/ 81244 h 102357"/>
                                  <a:gd name="connsiteX15" fmla="*/ 55442 w 71300"/>
                                  <a:gd name="connsiteY15" fmla="*/ 83220 h 102357"/>
                                  <a:gd name="connsiteX16" fmla="*/ 55068 w 71300"/>
                                  <a:gd name="connsiteY16" fmla="*/ 88282 h 102357"/>
                                  <a:gd name="connsiteX17" fmla="*/ 54069 w 71300"/>
                                  <a:gd name="connsiteY17" fmla="*/ 89764 h 102357"/>
                                  <a:gd name="connsiteX18" fmla="*/ 53319 w 71300"/>
                                  <a:gd name="connsiteY18" fmla="*/ 93221 h 102357"/>
                                  <a:gd name="connsiteX19" fmla="*/ 49074 w 71300"/>
                                  <a:gd name="connsiteY19" fmla="*/ 97295 h 102357"/>
                                  <a:gd name="connsiteX20" fmla="*/ 46077 w 71300"/>
                                  <a:gd name="connsiteY20" fmla="*/ 98654 h 102357"/>
                                  <a:gd name="connsiteX21" fmla="*/ 44329 w 71300"/>
                                  <a:gd name="connsiteY21" fmla="*/ 100382 h 102357"/>
                                  <a:gd name="connsiteX22" fmla="*/ 41582 w 71300"/>
                                  <a:gd name="connsiteY22" fmla="*/ 100259 h 102357"/>
                                  <a:gd name="connsiteX23" fmla="*/ 39833 w 71300"/>
                                  <a:gd name="connsiteY23" fmla="*/ 102358 h 102357"/>
                                  <a:gd name="connsiteX24" fmla="*/ 36337 w 71300"/>
                                  <a:gd name="connsiteY24" fmla="*/ 100876 h 102357"/>
                                  <a:gd name="connsiteX25" fmla="*/ 33340 w 71300"/>
                                  <a:gd name="connsiteY25" fmla="*/ 98777 h 102357"/>
                                  <a:gd name="connsiteX26" fmla="*/ 32716 w 71300"/>
                                  <a:gd name="connsiteY26" fmla="*/ 96308 h 102357"/>
                                  <a:gd name="connsiteX27" fmla="*/ 30468 w 71300"/>
                                  <a:gd name="connsiteY27" fmla="*/ 96184 h 102357"/>
                                  <a:gd name="connsiteX28" fmla="*/ 27721 w 71300"/>
                                  <a:gd name="connsiteY28" fmla="*/ 91739 h 102357"/>
                                  <a:gd name="connsiteX29" fmla="*/ 28720 w 71300"/>
                                  <a:gd name="connsiteY29" fmla="*/ 89146 h 102357"/>
                                  <a:gd name="connsiteX30" fmla="*/ 26847 w 71300"/>
                                  <a:gd name="connsiteY30" fmla="*/ 85319 h 102357"/>
                                  <a:gd name="connsiteX31" fmla="*/ 23101 w 71300"/>
                                  <a:gd name="connsiteY31" fmla="*/ 83467 h 102357"/>
                                  <a:gd name="connsiteX32" fmla="*/ 19729 w 71300"/>
                                  <a:gd name="connsiteY32" fmla="*/ 80009 h 102357"/>
                                  <a:gd name="connsiteX33" fmla="*/ 12862 w 71300"/>
                                  <a:gd name="connsiteY33" fmla="*/ 79392 h 102357"/>
                                  <a:gd name="connsiteX34" fmla="*/ 11613 w 71300"/>
                                  <a:gd name="connsiteY34" fmla="*/ 78034 h 102357"/>
                                  <a:gd name="connsiteX35" fmla="*/ 5744 w 71300"/>
                                  <a:gd name="connsiteY35" fmla="*/ 78157 h 102357"/>
                                  <a:gd name="connsiteX36" fmla="*/ 2872 w 71300"/>
                                  <a:gd name="connsiteY36" fmla="*/ 76305 h 102357"/>
                                  <a:gd name="connsiteX37" fmla="*/ 3122 w 71300"/>
                                  <a:gd name="connsiteY37" fmla="*/ 74700 h 102357"/>
                                  <a:gd name="connsiteX38" fmla="*/ 0 w 71300"/>
                                  <a:gd name="connsiteY38" fmla="*/ 70996 h 102357"/>
                                  <a:gd name="connsiteX39" fmla="*/ 1124 w 71300"/>
                                  <a:gd name="connsiteY39" fmla="*/ 69144 h 102357"/>
                                  <a:gd name="connsiteX40" fmla="*/ 2248 w 71300"/>
                                  <a:gd name="connsiteY40" fmla="*/ 65316 h 102357"/>
                                  <a:gd name="connsiteX41" fmla="*/ 6618 w 71300"/>
                                  <a:gd name="connsiteY41" fmla="*/ 63464 h 102357"/>
                                  <a:gd name="connsiteX42" fmla="*/ 8241 w 71300"/>
                                  <a:gd name="connsiteY42" fmla="*/ 61118 h 102357"/>
                                  <a:gd name="connsiteX43" fmla="*/ 10114 w 71300"/>
                                  <a:gd name="connsiteY43" fmla="*/ 60871 h 102357"/>
                                  <a:gd name="connsiteX44" fmla="*/ 11488 w 71300"/>
                                  <a:gd name="connsiteY44" fmla="*/ 60131 h 102357"/>
                                  <a:gd name="connsiteX45" fmla="*/ 14485 w 71300"/>
                                  <a:gd name="connsiteY45" fmla="*/ 60624 h 102357"/>
                                  <a:gd name="connsiteX46" fmla="*/ 15858 w 71300"/>
                                  <a:gd name="connsiteY46" fmla="*/ 59513 h 102357"/>
                                  <a:gd name="connsiteX47" fmla="*/ 20853 w 71300"/>
                                  <a:gd name="connsiteY47" fmla="*/ 59019 h 102357"/>
                                  <a:gd name="connsiteX48" fmla="*/ 22227 w 71300"/>
                                  <a:gd name="connsiteY48" fmla="*/ 60007 h 102357"/>
                                  <a:gd name="connsiteX49" fmla="*/ 28345 w 71300"/>
                                  <a:gd name="connsiteY49" fmla="*/ 58402 h 102357"/>
                                  <a:gd name="connsiteX50" fmla="*/ 29344 w 71300"/>
                                  <a:gd name="connsiteY50" fmla="*/ 57661 h 102357"/>
                                  <a:gd name="connsiteX51" fmla="*/ 31592 w 71300"/>
                                  <a:gd name="connsiteY51" fmla="*/ 58278 h 102357"/>
                                  <a:gd name="connsiteX52" fmla="*/ 33715 w 71300"/>
                                  <a:gd name="connsiteY52" fmla="*/ 56550 h 102357"/>
                                  <a:gd name="connsiteX53" fmla="*/ 35838 w 71300"/>
                                  <a:gd name="connsiteY53" fmla="*/ 55686 h 102357"/>
                                  <a:gd name="connsiteX54" fmla="*/ 37711 w 71300"/>
                                  <a:gd name="connsiteY54" fmla="*/ 54327 h 102357"/>
                                  <a:gd name="connsiteX55" fmla="*/ 36961 w 71300"/>
                                  <a:gd name="connsiteY55" fmla="*/ 53587 h 102357"/>
                                  <a:gd name="connsiteX56" fmla="*/ 34339 w 71300"/>
                                  <a:gd name="connsiteY56" fmla="*/ 53710 h 102357"/>
                                  <a:gd name="connsiteX57" fmla="*/ 31842 w 71300"/>
                                  <a:gd name="connsiteY57" fmla="*/ 55686 h 102357"/>
                                  <a:gd name="connsiteX58" fmla="*/ 29969 w 71300"/>
                                  <a:gd name="connsiteY58" fmla="*/ 55562 h 102357"/>
                                  <a:gd name="connsiteX59" fmla="*/ 29344 w 71300"/>
                                  <a:gd name="connsiteY59" fmla="*/ 53340 h 102357"/>
                                  <a:gd name="connsiteX60" fmla="*/ 32966 w 71300"/>
                                  <a:gd name="connsiteY60" fmla="*/ 50870 h 102357"/>
                                  <a:gd name="connsiteX61" fmla="*/ 36087 w 71300"/>
                                  <a:gd name="connsiteY61" fmla="*/ 50623 h 102357"/>
                                  <a:gd name="connsiteX62" fmla="*/ 36712 w 71300"/>
                                  <a:gd name="connsiteY62" fmla="*/ 48771 h 102357"/>
                                  <a:gd name="connsiteX63" fmla="*/ 33465 w 71300"/>
                                  <a:gd name="connsiteY63" fmla="*/ 47907 h 102357"/>
                                  <a:gd name="connsiteX64" fmla="*/ 31842 w 71300"/>
                                  <a:gd name="connsiteY64" fmla="*/ 47413 h 102357"/>
                                  <a:gd name="connsiteX65" fmla="*/ 30718 w 71300"/>
                                  <a:gd name="connsiteY65" fmla="*/ 48524 h 102357"/>
                                  <a:gd name="connsiteX66" fmla="*/ 31467 w 71300"/>
                                  <a:gd name="connsiteY66" fmla="*/ 49265 h 102357"/>
                                  <a:gd name="connsiteX67" fmla="*/ 30718 w 71300"/>
                                  <a:gd name="connsiteY67" fmla="*/ 49759 h 102357"/>
                                  <a:gd name="connsiteX68" fmla="*/ 28720 w 71300"/>
                                  <a:gd name="connsiteY68" fmla="*/ 48895 h 102357"/>
                                  <a:gd name="connsiteX69" fmla="*/ 28720 w 71300"/>
                                  <a:gd name="connsiteY69" fmla="*/ 50623 h 102357"/>
                                  <a:gd name="connsiteX70" fmla="*/ 28470 w 71300"/>
                                  <a:gd name="connsiteY70" fmla="*/ 52475 h 102357"/>
                                  <a:gd name="connsiteX71" fmla="*/ 28845 w 71300"/>
                                  <a:gd name="connsiteY71" fmla="*/ 53463 h 102357"/>
                                  <a:gd name="connsiteX72" fmla="*/ 28221 w 71300"/>
                                  <a:gd name="connsiteY72" fmla="*/ 54204 h 102357"/>
                                  <a:gd name="connsiteX73" fmla="*/ 28970 w 71300"/>
                                  <a:gd name="connsiteY73" fmla="*/ 55192 h 102357"/>
                                  <a:gd name="connsiteX74" fmla="*/ 27596 w 71300"/>
                                  <a:gd name="connsiteY74" fmla="*/ 56056 h 102357"/>
                                  <a:gd name="connsiteX75" fmla="*/ 27471 w 71300"/>
                                  <a:gd name="connsiteY75" fmla="*/ 55315 h 102357"/>
                                  <a:gd name="connsiteX76" fmla="*/ 27721 w 71300"/>
                                  <a:gd name="connsiteY76" fmla="*/ 54327 h 102357"/>
                                  <a:gd name="connsiteX77" fmla="*/ 26098 w 71300"/>
                                  <a:gd name="connsiteY77" fmla="*/ 53340 h 102357"/>
                                  <a:gd name="connsiteX78" fmla="*/ 24350 w 71300"/>
                                  <a:gd name="connsiteY78" fmla="*/ 52105 h 102357"/>
                                  <a:gd name="connsiteX79" fmla="*/ 21727 w 71300"/>
                                  <a:gd name="connsiteY79" fmla="*/ 52228 h 102357"/>
                                  <a:gd name="connsiteX80" fmla="*/ 22227 w 71300"/>
                                  <a:gd name="connsiteY80" fmla="*/ 53957 h 102357"/>
                                  <a:gd name="connsiteX81" fmla="*/ 24350 w 71300"/>
                                  <a:gd name="connsiteY81" fmla="*/ 55315 h 102357"/>
                                  <a:gd name="connsiteX82" fmla="*/ 25848 w 71300"/>
                                  <a:gd name="connsiteY82" fmla="*/ 55809 h 102357"/>
                                  <a:gd name="connsiteX83" fmla="*/ 25973 w 71300"/>
                                  <a:gd name="connsiteY83" fmla="*/ 56797 h 102357"/>
                                  <a:gd name="connsiteX84" fmla="*/ 25224 w 71300"/>
                                  <a:gd name="connsiteY84" fmla="*/ 56179 h 102357"/>
                                  <a:gd name="connsiteX85" fmla="*/ 24599 w 71300"/>
                                  <a:gd name="connsiteY85" fmla="*/ 56920 h 102357"/>
                                  <a:gd name="connsiteX86" fmla="*/ 23975 w 71300"/>
                                  <a:gd name="connsiteY86" fmla="*/ 58155 h 102357"/>
                                  <a:gd name="connsiteX87" fmla="*/ 23475 w 71300"/>
                                  <a:gd name="connsiteY87" fmla="*/ 57414 h 102357"/>
                                  <a:gd name="connsiteX88" fmla="*/ 23351 w 71300"/>
                                  <a:gd name="connsiteY88" fmla="*/ 55933 h 102357"/>
                                  <a:gd name="connsiteX89" fmla="*/ 21727 w 71300"/>
                                  <a:gd name="connsiteY89" fmla="*/ 55315 h 102357"/>
                                  <a:gd name="connsiteX90" fmla="*/ 19480 w 71300"/>
                                  <a:gd name="connsiteY90" fmla="*/ 55192 h 102357"/>
                                  <a:gd name="connsiteX91" fmla="*/ 16733 w 71300"/>
                                  <a:gd name="connsiteY91" fmla="*/ 55068 h 102357"/>
                                  <a:gd name="connsiteX92" fmla="*/ 16608 w 71300"/>
                                  <a:gd name="connsiteY92" fmla="*/ 57908 h 102357"/>
                                  <a:gd name="connsiteX93" fmla="*/ 15609 w 71300"/>
                                  <a:gd name="connsiteY93" fmla="*/ 58896 h 102357"/>
                                  <a:gd name="connsiteX94" fmla="*/ 12986 w 71300"/>
                                  <a:gd name="connsiteY94" fmla="*/ 59390 h 102357"/>
                                  <a:gd name="connsiteX95" fmla="*/ 12112 w 71300"/>
                                  <a:gd name="connsiteY95" fmla="*/ 59637 h 102357"/>
                                  <a:gd name="connsiteX96" fmla="*/ 11113 w 71300"/>
                                  <a:gd name="connsiteY96" fmla="*/ 58772 h 102357"/>
                                  <a:gd name="connsiteX97" fmla="*/ 10239 w 71300"/>
                                  <a:gd name="connsiteY97" fmla="*/ 57908 h 102357"/>
                                  <a:gd name="connsiteX98" fmla="*/ 10739 w 71300"/>
                                  <a:gd name="connsiteY98" fmla="*/ 56179 h 102357"/>
                                  <a:gd name="connsiteX99" fmla="*/ 11238 w 71300"/>
                                  <a:gd name="connsiteY99" fmla="*/ 55562 h 102357"/>
                                  <a:gd name="connsiteX100" fmla="*/ 12487 w 71300"/>
                                  <a:gd name="connsiteY100" fmla="*/ 55068 h 102357"/>
                                  <a:gd name="connsiteX101" fmla="*/ 14610 w 71300"/>
                                  <a:gd name="connsiteY101" fmla="*/ 54945 h 102357"/>
                                  <a:gd name="connsiteX102" fmla="*/ 15484 w 71300"/>
                                  <a:gd name="connsiteY102" fmla="*/ 53587 h 102357"/>
                                  <a:gd name="connsiteX103" fmla="*/ 13486 w 71300"/>
                                  <a:gd name="connsiteY103" fmla="*/ 52228 h 102357"/>
                                  <a:gd name="connsiteX104" fmla="*/ 14984 w 71300"/>
                                  <a:gd name="connsiteY104" fmla="*/ 50747 h 102357"/>
                                  <a:gd name="connsiteX105" fmla="*/ 17357 w 71300"/>
                                  <a:gd name="connsiteY105" fmla="*/ 50253 h 102357"/>
                                  <a:gd name="connsiteX106" fmla="*/ 17856 w 71300"/>
                                  <a:gd name="connsiteY106" fmla="*/ 47907 h 102357"/>
                                  <a:gd name="connsiteX107" fmla="*/ 18980 w 71300"/>
                                  <a:gd name="connsiteY107" fmla="*/ 47536 h 102357"/>
                                  <a:gd name="connsiteX108" fmla="*/ 18980 w 71300"/>
                                  <a:gd name="connsiteY108" fmla="*/ 48277 h 102357"/>
                                  <a:gd name="connsiteX109" fmla="*/ 18356 w 71300"/>
                                  <a:gd name="connsiteY109" fmla="*/ 48524 h 102357"/>
                                  <a:gd name="connsiteX110" fmla="*/ 18481 w 71300"/>
                                  <a:gd name="connsiteY110" fmla="*/ 49018 h 102357"/>
                                  <a:gd name="connsiteX111" fmla="*/ 21602 w 71300"/>
                                  <a:gd name="connsiteY111" fmla="*/ 48401 h 102357"/>
                                  <a:gd name="connsiteX112" fmla="*/ 23226 w 71300"/>
                                  <a:gd name="connsiteY112" fmla="*/ 47783 h 102357"/>
                                  <a:gd name="connsiteX113" fmla="*/ 23475 w 71300"/>
                                  <a:gd name="connsiteY113" fmla="*/ 45684 h 102357"/>
                                  <a:gd name="connsiteX114" fmla="*/ 26597 w 71300"/>
                                  <a:gd name="connsiteY114" fmla="*/ 44326 h 102357"/>
                                  <a:gd name="connsiteX115" fmla="*/ 26348 w 71300"/>
                                  <a:gd name="connsiteY115" fmla="*/ 43215 h 102357"/>
                                  <a:gd name="connsiteX116" fmla="*/ 24599 w 71300"/>
                                  <a:gd name="connsiteY116" fmla="*/ 42845 h 102357"/>
                                  <a:gd name="connsiteX117" fmla="*/ 23850 w 71300"/>
                                  <a:gd name="connsiteY117" fmla="*/ 40622 h 102357"/>
                                  <a:gd name="connsiteX118" fmla="*/ 22726 w 71300"/>
                                  <a:gd name="connsiteY118" fmla="*/ 40622 h 102357"/>
                                  <a:gd name="connsiteX119" fmla="*/ 21727 w 71300"/>
                                  <a:gd name="connsiteY119" fmla="*/ 41733 h 102357"/>
                                  <a:gd name="connsiteX120" fmla="*/ 21852 w 71300"/>
                                  <a:gd name="connsiteY120" fmla="*/ 44079 h 102357"/>
                                  <a:gd name="connsiteX121" fmla="*/ 20229 w 71300"/>
                                  <a:gd name="connsiteY121" fmla="*/ 46672 h 102357"/>
                                  <a:gd name="connsiteX122" fmla="*/ 18980 w 71300"/>
                                  <a:gd name="connsiteY122" fmla="*/ 46672 h 102357"/>
                                  <a:gd name="connsiteX123" fmla="*/ 18980 w 71300"/>
                                  <a:gd name="connsiteY123" fmla="*/ 45191 h 102357"/>
                                  <a:gd name="connsiteX124" fmla="*/ 17107 w 71300"/>
                                  <a:gd name="connsiteY124" fmla="*/ 46919 h 102357"/>
                                  <a:gd name="connsiteX125" fmla="*/ 17232 w 71300"/>
                                  <a:gd name="connsiteY125" fmla="*/ 44820 h 102357"/>
                                  <a:gd name="connsiteX126" fmla="*/ 17607 w 71300"/>
                                  <a:gd name="connsiteY126" fmla="*/ 42845 h 102357"/>
                                  <a:gd name="connsiteX127" fmla="*/ 19979 w 71300"/>
                                  <a:gd name="connsiteY127" fmla="*/ 40993 h 102357"/>
                                  <a:gd name="connsiteX128" fmla="*/ 20978 w 71300"/>
                                  <a:gd name="connsiteY128" fmla="*/ 36548 h 102357"/>
                                  <a:gd name="connsiteX129" fmla="*/ 22477 w 71300"/>
                                  <a:gd name="connsiteY129" fmla="*/ 35436 h 102357"/>
                                  <a:gd name="connsiteX130" fmla="*/ 25099 w 71300"/>
                                  <a:gd name="connsiteY130" fmla="*/ 35436 h 102357"/>
                                  <a:gd name="connsiteX131" fmla="*/ 26223 w 71300"/>
                                  <a:gd name="connsiteY131" fmla="*/ 34695 h 102357"/>
                                  <a:gd name="connsiteX132" fmla="*/ 25723 w 71300"/>
                                  <a:gd name="connsiteY132" fmla="*/ 32843 h 102357"/>
                                  <a:gd name="connsiteX133" fmla="*/ 25848 w 71300"/>
                                  <a:gd name="connsiteY133" fmla="*/ 30991 h 102357"/>
                                  <a:gd name="connsiteX134" fmla="*/ 26472 w 71300"/>
                                  <a:gd name="connsiteY134" fmla="*/ 30250 h 102357"/>
                                  <a:gd name="connsiteX135" fmla="*/ 26722 w 71300"/>
                                  <a:gd name="connsiteY135" fmla="*/ 28892 h 102357"/>
                                  <a:gd name="connsiteX136" fmla="*/ 25224 w 71300"/>
                                  <a:gd name="connsiteY136" fmla="*/ 28522 h 102357"/>
                                  <a:gd name="connsiteX137" fmla="*/ 25224 w 71300"/>
                                  <a:gd name="connsiteY137" fmla="*/ 27411 h 102357"/>
                                  <a:gd name="connsiteX138" fmla="*/ 26098 w 71300"/>
                                  <a:gd name="connsiteY138" fmla="*/ 26546 h 102357"/>
                                  <a:gd name="connsiteX139" fmla="*/ 25349 w 71300"/>
                                  <a:gd name="connsiteY139" fmla="*/ 24324 h 102357"/>
                                  <a:gd name="connsiteX140" fmla="*/ 22102 w 71300"/>
                                  <a:gd name="connsiteY140" fmla="*/ 23830 h 102357"/>
                                  <a:gd name="connsiteX141" fmla="*/ 22352 w 71300"/>
                                  <a:gd name="connsiteY141" fmla="*/ 22842 h 102357"/>
                                  <a:gd name="connsiteX142" fmla="*/ 23351 w 71300"/>
                                  <a:gd name="connsiteY142" fmla="*/ 22101 h 102357"/>
                                  <a:gd name="connsiteX143" fmla="*/ 25224 w 71300"/>
                                  <a:gd name="connsiteY143" fmla="*/ 21484 h 102357"/>
                                  <a:gd name="connsiteX144" fmla="*/ 24225 w 71300"/>
                                  <a:gd name="connsiteY144" fmla="*/ 19138 h 102357"/>
                                  <a:gd name="connsiteX145" fmla="*/ 24225 w 71300"/>
                                  <a:gd name="connsiteY145" fmla="*/ 16669 h 102357"/>
                                  <a:gd name="connsiteX146" fmla="*/ 22601 w 71300"/>
                                  <a:gd name="connsiteY146" fmla="*/ 16545 h 102357"/>
                                  <a:gd name="connsiteX147" fmla="*/ 21353 w 71300"/>
                                  <a:gd name="connsiteY147" fmla="*/ 15434 h 102357"/>
                                  <a:gd name="connsiteX148" fmla="*/ 21977 w 71300"/>
                                  <a:gd name="connsiteY148" fmla="*/ 14570 h 102357"/>
                                  <a:gd name="connsiteX149" fmla="*/ 22601 w 71300"/>
                                  <a:gd name="connsiteY149" fmla="*/ 12100 h 102357"/>
                                  <a:gd name="connsiteX150" fmla="*/ 19480 w 71300"/>
                                  <a:gd name="connsiteY150" fmla="*/ 11853 h 102357"/>
                                  <a:gd name="connsiteX151" fmla="*/ 18481 w 71300"/>
                                  <a:gd name="connsiteY151" fmla="*/ 12347 h 102357"/>
                                  <a:gd name="connsiteX152" fmla="*/ 15109 w 71300"/>
                                  <a:gd name="connsiteY152" fmla="*/ 9754 h 102357"/>
                                  <a:gd name="connsiteX153" fmla="*/ 14110 w 71300"/>
                                  <a:gd name="connsiteY153" fmla="*/ 7902 h 102357"/>
                                  <a:gd name="connsiteX154" fmla="*/ 15109 w 71300"/>
                                  <a:gd name="connsiteY154" fmla="*/ 6544 h 102357"/>
                                  <a:gd name="connsiteX155" fmla="*/ 17482 w 71300"/>
                                  <a:gd name="connsiteY155" fmla="*/ 6050 h 102357"/>
                                  <a:gd name="connsiteX156" fmla="*/ 18231 w 71300"/>
                                  <a:gd name="connsiteY156" fmla="*/ 4815 h 102357"/>
                                  <a:gd name="connsiteX157" fmla="*/ 16358 w 71300"/>
                                  <a:gd name="connsiteY157" fmla="*/ 3704 h 102357"/>
                                  <a:gd name="connsiteX158" fmla="*/ 16733 w 71300"/>
                                  <a:gd name="connsiteY158" fmla="*/ 2716 h 102357"/>
                                  <a:gd name="connsiteX159" fmla="*/ 18106 w 71300"/>
                                  <a:gd name="connsiteY159" fmla="*/ 3581 h 102357"/>
                                  <a:gd name="connsiteX160" fmla="*/ 21727 w 71300"/>
                                  <a:gd name="connsiteY160" fmla="*/ 4075 h 102357"/>
                                  <a:gd name="connsiteX161" fmla="*/ 23101 w 71300"/>
                                  <a:gd name="connsiteY161" fmla="*/ 2222 h 102357"/>
                                  <a:gd name="connsiteX162" fmla="*/ 22851 w 71300"/>
                                  <a:gd name="connsiteY162" fmla="*/ 494 h 102357"/>
                                  <a:gd name="connsiteX163" fmla="*/ 26597 w 71300"/>
                                  <a:gd name="connsiteY163" fmla="*/ 0 h 102357"/>
                                  <a:gd name="connsiteX164" fmla="*/ 26972 w 71300"/>
                                  <a:gd name="connsiteY164" fmla="*/ 864 h 102357"/>
                                  <a:gd name="connsiteX165" fmla="*/ 26223 w 71300"/>
                                  <a:gd name="connsiteY165" fmla="*/ 2346 h 102357"/>
                                  <a:gd name="connsiteX166" fmla="*/ 24350 w 71300"/>
                                  <a:gd name="connsiteY166" fmla="*/ 4198 h 102357"/>
                                  <a:gd name="connsiteX167" fmla="*/ 25473 w 71300"/>
                                  <a:gd name="connsiteY167" fmla="*/ 5309 h 102357"/>
                                  <a:gd name="connsiteX168" fmla="*/ 25848 w 71300"/>
                                  <a:gd name="connsiteY168" fmla="*/ 5927 h 102357"/>
                                  <a:gd name="connsiteX169" fmla="*/ 27346 w 71300"/>
                                  <a:gd name="connsiteY169" fmla="*/ 6421 h 102357"/>
                                  <a:gd name="connsiteX170" fmla="*/ 27471 w 71300"/>
                                  <a:gd name="connsiteY170" fmla="*/ 7408 h 102357"/>
                                  <a:gd name="connsiteX171" fmla="*/ 29469 w 71300"/>
                                  <a:gd name="connsiteY171" fmla="*/ 6791 h 102357"/>
                                  <a:gd name="connsiteX172" fmla="*/ 30718 w 71300"/>
                                  <a:gd name="connsiteY172" fmla="*/ 6544 h 102357"/>
                                  <a:gd name="connsiteX173" fmla="*/ 30968 w 71300"/>
                                  <a:gd name="connsiteY173" fmla="*/ 2716 h 102357"/>
                                  <a:gd name="connsiteX174" fmla="*/ 34214 w 71300"/>
                                  <a:gd name="connsiteY174" fmla="*/ 2222 h 102357"/>
                                  <a:gd name="connsiteX175" fmla="*/ 36961 w 71300"/>
                                  <a:gd name="connsiteY175" fmla="*/ 2593 h 102357"/>
                                  <a:gd name="connsiteX176" fmla="*/ 38085 w 71300"/>
                                  <a:gd name="connsiteY176" fmla="*/ 4445 h 102357"/>
                                  <a:gd name="connsiteX177" fmla="*/ 41582 w 71300"/>
                                  <a:gd name="connsiteY177" fmla="*/ 4568 h 102357"/>
                                  <a:gd name="connsiteX178" fmla="*/ 41207 w 71300"/>
                                  <a:gd name="connsiteY178" fmla="*/ 1482 h 102357"/>
                                  <a:gd name="connsiteX179" fmla="*/ 43704 w 71300"/>
                                  <a:gd name="connsiteY179" fmla="*/ 864 h 102357"/>
                                  <a:gd name="connsiteX180" fmla="*/ 46951 w 71300"/>
                                  <a:gd name="connsiteY180" fmla="*/ 1358 h 102357"/>
                                  <a:gd name="connsiteX181" fmla="*/ 44079 w 71300"/>
                                  <a:gd name="connsiteY181" fmla="*/ 3210 h 102357"/>
                                  <a:gd name="connsiteX182" fmla="*/ 42331 w 71300"/>
                                  <a:gd name="connsiteY182" fmla="*/ 6421 h 102357"/>
                                  <a:gd name="connsiteX183" fmla="*/ 43704 w 71300"/>
                                  <a:gd name="connsiteY183" fmla="*/ 7408 h 102357"/>
                                  <a:gd name="connsiteX184" fmla="*/ 43829 w 71300"/>
                                  <a:gd name="connsiteY184" fmla="*/ 8643 h 102357"/>
                                  <a:gd name="connsiteX185" fmla="*/ 44828 w 71300"/>
                                  <a:gd name="connsiteY185" fmla="*/ 5680 h 102357"/>
                                  <a:gd name="connsiteX186" fmla="*/ 44579 w 71300"/>
                                  <a:gd name="connsiteY186" fmla="*/ 4692 h 102357"/>
                                  <a:gd name="connsiteX187" fmla="*/ 45827 w 71300"/>
                                  <a:gd name="connsiteY187" fmla="*/ 4321 h 102357"/>
                                  <a:gd name="connsiteX188" fmla="*/ 46452 w 71300"/>
                                  <a:gd name="connsiteY188" fmla="*/ 6914 h 102357"/>
                                  <a:gd name="connsiteX189" fmla="*/ 47825 w 71300"/>
                                  <a:gd name="connsiteY189" fmla="*/ 4815 h 102357"/>
                                  <a:gd name="connsiteX190" fmla="*/ 47201 w 71300"/>
                                  <a:gd name="connsiteY190" fmla="*/ 3828 h 102357"/>
                                  <a:gd name="connsiteX191" fmla="*/ 48574 w 71300"/>
                                  <a:gd name="connsiteY191" fmla="*/ 3087 h 102357"/>
                                  <a:gd name="connsiteX192" fmla="*/ 50198 w 71300"/>
                                  <a:gd name="connsiteY192" fmla="*/ 4321 h 102357"/>
                                  <a:gd name="connsiteX193" fmla="*/ 52071 w 71300"/>
                                  <a:gd name="connsiteY193" fmla="*/ 4815 h 102357"/>
                                  <a:gd name="connsiteX194" fmla="*/ 54568 w 71300"/>
                                  <a:gd name="connsiteY194" fmla="*/ 4692 h 102357"/>
                                  <a:gd name="connsiteX195" fmla="*/ 56441 w 71300"/>
                                  <a:gd name="connsiteY195" fmla="*/ 7532 h 102357"/>
                                  <a:gd name="connsiteX196" fmla="*/ 56441 w 71300"/>
                                  <a:gd name="connsiteY196" fmla="*/ 8273 h 102357"/>
                                  <a:gd name="connsiteX197" fmla="*/ 58689 w 71300"/>
                                  <a:gd name="connsiteY197" fmla="*/ 8890 h 102357"/>
                                  <a:gd name="connsiteX198" fmla="*/ 58939 w 71300"/>
                                  <a:gd name="connsiteY198" fmla="*/ 11236 h 102357"/>
                                  <a:gd name="connsiteX199" fmla="*/ 60187 w 71300"/>
                                  <a:gd name="connsiteY199" fmla="*/ 10495 h 102357"/>
                                  <a:gd name="connsiteX200" fmla="*/ 62060 w 71300"/>
                                  <a:gd name="connsiteY200" fmla="*/ 8890 h 102357"/>
                                  <a:gd name="connsiteX201" fmla="*/ 63684 w 71300"/>
                                  <a:gd name="connsiteY201" fmla="*/ 9384 h 102357"/>
                                  <a:gd name="connsiteX202" fmla="*/ 65806 w 71300"/>
                                  <a:gd name="connsiteY202" fmla="*/ 12100 h 102357"/>
                                  <a:gd name="connsiteX203" fmla="*/ 65307 w 71300"/>
                                  <a:gd name="connsiteY203" fmla="*/ 16422 h 102357"/>
                                  <a:gd name="connsiteX204" fmla="*/ 67929 w 71300"/>
                                  <a:gd name="connsiteY204" fmla="*/ 16175 h 102357"/>
                                  <a:gd name="connsiteX205" fmla="*/ 68054 w 71300"/>
                                  <a:gd name="connsiteY205" fmla="*/ 13952 h 102357"/>
                                  <a:gd name="connsiteX206" fmla="*/ 69053 w 71300"/>
                                  <a:gd name="connsiteY206" fmla="*/ 13705 h 102357"/>
                                  <a:gd name="connsiteX207" fmla="*/ 69428 w 71300"/>
                                  <a:gd name="connsiteY207" fmla="*/ 12841 h 102357"/>
                                  <a:gd name="connsiteX208" fmla="*/ 70302 w 71300"/>
                                  <a:gd name="connsiteY208" fmla="*/ 12347 h 102357"/>
                                  <a:gd name="connsiteX209" fmla="*/ 70926 w 71300"/>
                                  <a:gd name="connsiteY209" fmla="*/ 10989 h 102357"/>
                                  <a:gd name="connsiteX210" fmla="*/ 71301 w 71300"/>
                                  <a:gd name="connsiteY210" fmla="*/ 14323 h 102357"/>
                                  <a:gd name="connsiteX211" fmla="*/ 70302 w 71300"/>
                                  <a:gd name="connsiteY211" fmla="*/ 15063 h 102357"/>
                                  <a:gd name="connsiteX212" fmla="*/ 69677 w 71300"/>
                                  <a:gd name="connsiteY212" fmla="*/ 15928 h 102357"/>
                                  <a:gd name="connsiteX213" fmla="*/ 69178 w 71300"/>
                                  <a:gd name="connsiteY213" fmla="*/ 17286 h 102357"/>
                                  <a:gd name="connsiteX214" fmla="*/ 67305 w 71300"/>
                                  <a:gd name="connsiteY214" fmla="*/ 17780 h 102357"/>
                                  <a:gd name="connsiteX215" fmla="*/ 63933 w 71300"/>
                                  <a:gd name="connsiteY215" fmla="*/ 17903 h 102357"/>
                                  <a:gd name="connsiteX216" fmla="*/ 62934 w 71300"/>
                                  <a:gd name="connsiteY216" fmla="*/ 20373 h 102357"/>
                                  <a:gd name="connsiteX217" fmla="*/ 63184 w 71300"/>
                                  <a:gd name="connsiteY217" fmla="*/ 22101 h 102357"/>
                                  <a:gd name="connsiteX218" fmla="*/ 61436 w 71300"/>
                                  <a:gd name="connsiteY218" fmla="*/ 23953 h 102357"/>
                                  <a:gd name="connsiteX219" fmla="*/ 61061 w 71300"/>
                                  <a:gd name="connsiteY219" fmla="*/ 25188 h 102357"/>
                                  <a:gd name="connsiteX220" fmla="*/ 58814 w 71300"/>
                                  <a:gd name="connsiteY220" fmla="*/ 26917 h 102357"/>
                                  <a:gd name="connsiteX221" fmla="*/ 59063 w 71300"/>
                                  <a:gd name="connsiteY221" fmla="*/ 28151 h 102357"/>
                                  <a:gd name="connsiteX222" fmla="*/ 60562 w 71300"/>
                                  <a:gd name="connsiteY222" fmla="*/ 28769 h 102357"/>
                                  <a:gd name="connsiteX223" fmla="*/ 61186 w 71300"/>
                                  <a:gd name="connsiteY223" fmla="*/ 30621 h 102357"/>
                                  <a:gd name="connsiteX224" fmla="*/ 62060 w 71300"/>
                                  <a:gd name="connsiteY224" fmla="*/ 30744 h 102357"/>
                                  <a:gd name="connsiteX225" fmla="*/ 62685 w 71300"/>
                                  <a:gd name="connsiteY225" fmla="*/ 32103 h 102357"/>
                                  <a:gd name="connsiteX226" fmla="*/ 63059 w 71300"/>
                                  <a:gd name="connsiteY226" fmla="*/ 35189 h 102357"/>
                                  <a:gd name="connsiteX227" fmla="*/ 64183 w 71300"/>
                                  <a:gd name="connsiteY227" fmla="*/ 35560 h 102357"/>
                                  <a:gd name="connsiteX228" fmla="*/ 64433 w 71300"/>
                                  <a:gd name="connsiteY228" fmla="*/ 36671 h 102357"/>
                                  <a:gd name="connsiteX229" fmla="*/ 65931 w 71300"/>
                                  <a:gd name="connsiteY229" fmla="*/ 37165 h 102357"/>
                                  <a:gd name="connsiteX230" fmla="*/ 66805 w 71300"/>
                                  <a:gd name="connsiteY230" fmla="*/ 39140 h 102357"/>
                                  <a:gd name="connsiteX231" fmla="*/ 65931 w 71300"/>
                                  <a:gd name="connsiteY231" fmla="*/ 40005 h 102357"/>
                                  <a:gd name="connsiteX232" fmla="*/ 63933 w 71300"/>
                                  <a:gd name="connsiteY232" fmla="*/ 40128 h 102357"/>
                                  <a:gd name="connsiteX233" fmla="*/ 60312 w 71300"/>
                                  <a:gd name="connsiteY233" fmla="*/ 41857 h 102357"/>
                                  <a:gd name="connsiteX234" fmla="*/ 59188 w 71300"/>
                                  <a:gd name="connsiteY234" fmla="*/ 41116 h 102357"/>
                                  <a:gd name="connsiteX235" fmla="*/ 57315 w 71300"/>
                                  <a:gd name="connsiteY235" fmla="*/ 40869 h 102357"/>
                                  <a:gd name="connsiteX236" fmla="*/ 57315 w 71300"/>
                                  <a:gd name="connsiteY236" fmla="*/ 42351 h 102357"/>
                                  <a:gd name="connsiteX237" fmla="*/ 54443 w 71300"/>
                                  <a:gd name="connsiteY237" fmla="*/ 42351 h 102357"/>
                                  <a:gd name="connsiteX238" fmla="*/ 51821 w 71300"/>
                                  <a:gd name="connsiteY238" fmla="*/ 45561 h 102357"/>
                                  <a:gd name="connsiteX239" fmla="*/ 50073 w 71300"/>
                                  <a:gd name="connsiteY239" fmla="*/ 48895 h 102357"/>
                                  <a:gd name="connsiteX240" fmla="*/ 48200 w 71300"/>
                                  <a:gd name="connsiteY240" fmla="*/ 48771 h 102357"/>
                                  <a:gd name="connsiteX241" fmla="*/ 47326 w 71300"/>
                                  <a:gd name="connsiteY241" fmla="*/ 50623 h 102357"/>
                                  <a:gd name="connsiteX242" fmla="*/ 44329 w 71300"/>
                                  <a:gd name="connsiteY242" fmla="*/ 51364 h 102357"/>
                                  <a:gd name="connsiteX243" fmla="*/ 44329 w 71300"/>
                                  <a:gd name="connsiteY243" fmla="*/ 52722 h 102357"/>
                                  <a:gd name="connsiteX244" fmla="*/ 45578 w 71300"/>
                                  <a:gd name="connsiteY244" fmla="*/ 53463 h 102357"/>
                                  <a:gd name="connsiteX245" fmla="*/ 47450 w 71300"/>
                                  <a:gd name="connsiteY245" fmla="*/ 53340 h 102357"/>
                                  <a:gd name="connsiteX246" fmla="*/ 49074 w 71300"/>
                                  <a:gd name="connsiteY246" fmla="*/ 50376 h 102357"/>
                                  <a:gd name="connsiteX247" fmla="*/ 52695 w 71300"/>
                                  <a:gd name="connsiteY247" fmla="*/ 49512 h 102357"/>
                                  <a:gd name="connsiteX248" fmla="*/ 53694 w 71300"/>
                                  <a:gd name="connsiteY248" fmla="*/ 52969 h 102357"/>
                                  <a:gd name="connsiteX249" fmla="*/ 51571 w 71300"/>
                                  <a:gd name="connsiteY249" fmla="*/ 56179 h 102357"/>
                                  <a:gd name="connsiteX250" fmla="*/ 51571 w 71300"/>
                                  <a:gd name="connsiteY250" fmla="*/ 59019 h 102357"/>
                                  <a:gd name="connsiteX251" fmla="*/ 50572 w 71300"/>
                                  <a:gd name="connsiteY251" fmla="*/ 61859 h 102357"/>
                                  <a:gd name="connsiteX252" fmla="*/ 50198 w 71300"/>
                                  <a:gd name="connsiteY252" fmla="*/ 62600 h 102357"/>
                                  <a:gd name="connsiteX253" fmla="*/ 49698 w 71300"/>
                                  <a:gd name="connsiteY253" fmla="*/ 62106 h 102357"/>
                                  <a:gd name="connsiteX254" fmla="*/ 47575 w 71300"/>
                                  <a:gd name="connsiteY254" fmla="*/ 62723 h 102357"/>
                                  <a:gd name="connsiteX255" fmla="*/ 45203 w 71300"/>
                                  <a:gd name="connsiteY255" fmla="*/ 61612 h 102357"/>
                                  <a:gd name="connsiteX256" fmla="*/ 44454 w 71300"/>
                                  <a:gd name="connsiteY256" fmla="*/ 62353 h 102357"/>
                                  <a:gd name="connsiteX257" fmla="*/ 40957 w 71300"/>
                                  <a:gd name="connsiteY257" fmla="*/ 59143 h 1023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Lst>
                                <a:rect l="l" t="t" r="r" b="b"/>
                                <a:pathLst>
                                  <a:path w="71300" h="102357">
                                    <a:moveTo>
                                      <a:pt x="40957" y="59143"/>
                                    </a:moveTo>
                                    <a:lnTo>
                                      <a:pt x="35588" y="58896"/>
                                    </a:lnTo>
                                    <a:lnTo>
                                      <a:pt x="39584" y="60748"/>
                                    </a:lnTo>
                                    <a:lnTo>
                                      <a:pt x="44703" y="63588"/>
                                    </a:lnTo>
                                    <a:lnTo>
                                      <a:pt x="51571" y="62353"/>
                                    </a:lnTo>
                                    <a:lnTo>
                                      <a:pt x="52196" y="59266"/>
                                    </a:lnTo>
                                    <a:lnTo>
                                      <a:pt x="53944" y="58402"/>
                                    </a:lnTo>
                                    <a:lnTo>
                                      <a:pt x="54943" y="61612"/>
                                    </a:lnTo>
                                    <a:lnTo>
                                      <a:pt x="54943" y="65687"/>
                                    </a:lnTo>
                                    <a:lnTo>
                                      <a:pt x="55317" y="69021"/>
                                    </a:lnTo>
                                    <a:lnTo>
                                      <a:pt x="53569" y="71737"/>
                                    </a:lnTo>
                                    <a:lnTo>
                                      <a:pt x="53444" y="73959"/>
                                    </a:lnTo>
                                    <a:lnTo>
                                      <a:pt x="56316" y="75811"/>
                                    </a:lnTo>
                                    <a:lnTo>
                                      <a:pt x="57690" y="78281"/>
                                    </a:lnTo>
                                    <a:lnTo>
                                      <a:pt x="57565" y="81244"/>
                                    </a:lnTo>
                                    <a:lnTo>
                                      <a:pt x="55442" y="83220"/>
                                    </a:lnTo>
                                    <a:lnTo>
                                      <a:pt x="55068" y="88282"/>
                                    </a:lnTo>
                                    <a:lnTo>
                                      <a:pt x="54069" y="89764"/>
                                    </a:lnTo>
                                    <a:lnTo>
                                      <a:pt x="53319" y="93221"/>
                                    </a:lnTo>
                                    <a:lnTo>
                                      <a:pt x="49074" y="97295"/>
                                    </a:lnTo>
                                    <a:lnTo>
                                      <a:pt x="46077" y="98654"/>
                                    </a:lnTo>
                                    <a:lnTo>
                                      <a:pt x="44329" y="100382"/>
                                    </a:lnTo>
                                    <a:lnTo>
                                      <a:pt x="41582" y="100259"/>
                                    </a:lnTo>
                                    <a:lnTo>
                                      <a:pt x="39833" y="102358"/>
                                    </a:lnTo>
                                    <a:lnTo>
                                      <a:pt x="36337" y="100876"/>
                                    </a:lnTo>
                                    <a:lnTo>
                                      <a:pt x="33340" y="98777"/>
                                    </a:lnTo>
                                    <a:lnTo>
                                      <a:pt x="32716" y="96308"/>
                                    </a:lnTo>
                                    <a:lnTo>
                                      <a:pt x="30468" y="96184"/>
                                    </a:lnTo>
                                    <a:lnTo>
                                      <a:pt x="27721" y="91739"/>
                                    </a:lnTo>
                                    <a:lnTo>
                                      <a:pt x="28720" y="89146"/>
                                    </a:lnTo>
                                    <a:lnTo>
                                      <a:pt x="26847" y="85319"/>
                                    </a:lnTo>
                                    <a:lnTo>
                                      <a:pt x="23101" y="83467"/>
                                    </a:lnTo>
                                    <a:lnTo>
                                      <a:pt x="19729" y="80009"/>
                                    </a:lnTo>
                                    <a:lnTo>
                                      <a:pt x="12862" y="79392"/>
                                    </a:lnTo>
                                    <a:lnTo>
                                      <a:pt x="11613" y="78034"/>
                                    </a:lnTo>
                                    <a:lnTo>
                                      <a:pt x="5744" y="78157"/>
                                    </a:lnTo>
                                    <a:lnTo>
                                      <a:pt x="2872" y="76305"/>
                                    </a:lnTo>
                                    <a:lnTo>
                                      <a:pt x="3122" y="74700"/>
                                    </a:lnTo>
                                    <a:lnTo>
                                      <a:pt x="0" y="70996"/>
                                    </a:lnTo>
                                    <a:lnTo>
                                      <a:pt x="1124" y="69144"/>
                                    </a:lnTo>
                                    <a:lnTo>
                                      <a:pt x="2248" y="65316"/>
                                    </a:lnTo>
                                    <a:lnTo>
                                      <a:pt x="6618" y="63464"/>
                                    </a:lnTo>
                                    <a:lnTo>
                                      <a:pt x="8241" y="61118"/>
                                    </a:lnTo>
                                    <a:lnTo>
                                      <a:pt x="10114" y="60871"/>
                                    </a:lnTo>
                                    <a:lnTo>
                                      <a:pt x="11488" y="60131"/>
                                    </a:lnTo>
                                    <a:lnTo>
                                      <a:pt x="14485" y="60624"/>
                                    </a:lnTo>
                                    <a:lnTo>
                                      <a:pt x="15858" y="59513"/>
                                    </a:lnTo>
                                    <a:lnTo>
                                      <a:pt x="20853" y="59019"/>
                                    </a:lnTo>
                                    <a:lnTo>
                                      <a:pt x="22227" y="60007"/>
                                    </a:lnTo>
                                    <a:lnTo>
                                      <a:pt x="28345" y="58402"/>
                                    </a:lnTo>
                                    <a:lnTo>
                                      <a:pt x="29344" y="57661"/>
                                    </a:lnTo>
                                    <a:lnTo>
                                      <a:pt x="31592" y="58278"/>
                                    </a:lnTo>
                                    <a:lnTo>
                                      <a:pt x="33715" y="56550"/>
                                    </a:lnTo>
                                    <a:lnTo>
                                      <a:pt x="35838" y="55686"/>
                                    </a:lnTo>
                                    <a:lnTo>
                                      <a:pt x="37711" y="54327"/>
                                    </a:lnTo>
                                    <a:lnTo>
                                      <a:pt x="36961" y="53587"/>
                                    </a:lnTo>
                                    <a:lnTo>
                                      <a:pt x="34339" y="53710"/>
                                    </a:lnTo>
                                    <a:lnTo>
                                      <a:pt x="31842" y="55686"/>
                                    </a:lnTo>
                                    <a:lnTo>
                                      <a:pt x="29969" y="55562"/>
                                    </a:lnTo>
                                    <a:lnTo>
                                      <a:pt x="29344" y="53340"/>
                                    </a:lnTo>
                                    <a:lnTo>
                                      <a:pt x="32966" y="50870"/>
                                    </a:lnTo>
                                    <a:lnTo>
                                      <a:pt x="36087" y="50623"/>
                                    </a:lnTo>
                                    <a:lnTo>
                                      <a:pt x="36712" y="48771"/>
                                    </a:lnTo>
                                    <a:lnTo>
                                      <a:pt x="33465" y="47907"/>
                                    </a:lnTo>
                                    <a:lnTo>
                                      <a:pt x="31842" y="47413"/>
                                    </a:lnTo>
                                    <a:lnTo>
                                      <a:pt x="30718" y="48524"/>
                                    </a:lnTo>
                                    <a:lnTo>
                                      <a:pt x="31467" y="49265"/>
                                    </a:lnTo>
                                    <a:lnTo>
                                      <a:pt x="30718" y="49759"/>
                                    </a:lnTo>
                                    <a:lnTo>
                                      <a:pt x="28720" y="48895"/>
                                    </a:lnTo>
                                    <a:lnTo>
                                      <a:pt x="28720" y="50623"/>
                                    </a:lnTo>
                                    <a:lnTo>
                                      <a:pt x="28470" y="52475"/>
                                    </a:lnTo>
                                    <a:lnTo>
                                      <a:pt x="28845" y="53463"/>
                                    </a:lnTo>
                                    <a:lnTo>
                                      <a:pt x="28221" y="54204"/>
                                    </a:lnTo>
                                    <a:lnTo>
                                      <a:pt x="28970" y="55192"/>
                                    </a:lnTo>
                                    <a:lnTo>
                                      <a:pt x="27596" y="56056"/>
                                    </a:lnTo>
                                    <a:lnTo>
                                      <a:pt x="27471" y="55315"/>
                                    </a:lnTo>
                                    <a:lnTo>
                                      <a:pt x="27721" y="54327"/>
                                    </a:lnTo>
                                    <a:lnTo>
                                      <a:pt x="26098" y="53340"/>
                                    </a:lnTo>
                                    <a:lnTo>
                                      <a:pt x="24350" y="52105"/>
                                    </a:lnTo>
                                    <a:cubicBezTo>
                                      <a:pt x="24350" y="52105"/>
                                      <a:pt x="21727" y="51611"/>
                                      <a:pt x="21727" y="52228"/>
                                    </a:cubicBezTo>
                                    <a:cubicBezTo>
                                      <a:pt x="21727" y="52722"/>
                                      <a:pt x="22227" y="53957"/>
                                      <a:pt x="22227" y="53957"/>
                                    </a:cubicBezTo>
                                    <a:lnTo>
                                      <a:pt x="24350" y="55315"/>
                                    </a:lnTo>
                                    <a:lnTo>
                                      <a:pt x="25848" y="55809"/>
                                    </a:lnTo>
                                    <a:lnTo>
                                      <a:pt x="25973" y="56797"/>
                                    </a:lnTo>
                                    <a:lnTo>
                                      <a:pt x="25224" y="56179"/>
                                    </a:lnTo>
                                    <a:lnTo>
                                      <a:pt x="24599" y="56920"/>
                                    </a:lnTo>
                                    <a:lnTo>
                                      <a:pt x="23975" y="58155"/>
                                    </a:lnTo>
                                    <a:lnTo>
                                      <a:pt x="23475" y="57414"/>
                                    </a:lnTo>
                                    <a:lnTo>
                                      <a:pt x="23351" y="55933"/>
                                    </a:lnTo>
                                    <a:lnTo>
                                      <a:pt x="21727" y="55315"/>
                                    </a:lnTo>
                                    <a:lnTo>
                                      <a:pt x="19480" y="55192"/>
                                    </a:lnTo>
                                    <a:lnTo>
                                      <a:pt x="16733" y="55068"/>
                                    </a:lnTo>
                                    <a:lnTo>
                                      <a:pt x="16608" y="57908"/>
                                    </a:lnTo>
                                    <a:lnTo>
                                      <a:pt x="15609" y="58896"/>
                                    </a:lnTo>
                                    <a:lnTo>
                                      <a:pt x="12986" y="59390"/>
                                    </a:lnTo>
                                    <a:lnTo>
                                      <a:pt x="12112" y="59637"/>
                                    </a:lnTo>
                                    <a:lnTo>
                                      <a:pt x="11113" y="58772"/>
                                    </a:lnTo>
                                    <a:lnTo>
                                      <a:pt x="10239" y="57908"/>
                                    </a:lnTo>
                                    <a:lnTo>
                                      <a:pt x="10739" y="56179"/>
                                    </a:lnTo>
                                    <a:lnTo>
                                      <a:pt x="11238" y="55562"/>
                                    </a:lnTo>
                                    <a:lnTo>
                                      <a:pt x="12487" y="55068"/>
                                    </a:lnTo>
                                    <a:lnTo>
                                      <a:pt x="14610" y="54945"/>
                                    </a:lnTo>
                                    <a:lnTo>
                                      <a:pt x="15484" y="53587"/>
                                    </a:lnTo>
                                    <a:lnTo>
                                      <a:pt x="13486" y="52228"/>
                                    </a:lnTo>
                                    <a:lnTo>
                                      <a:pt x="14984" y="50747"/>
                                    </a:lnTo>
                                    <a:lnTo>
                                      <a:pt x="17357" y="50253"/>
                                    </a:lnTo>
                                    <a:lnTo>
                                      <a:pt x="17856" y="47907"/>
                                    </a:lnTo>
                                    <a:lnTo>
                                      <a:pt x="18980" y="47536"/>
                                    </a:lnTo>
                                    <a:lnTo>
                                      <a:pt x="18980" y="48277"/>
                                    </a:lnTo>
                                    <a:lnTo>
                                      <a:pt x="18356" y="48524"/>
                                    </a:lnTo>
                                    <a:lnTo>
                                      <a:pt x="18481" y="49018"/>
                                    </a:lnTo>
                                    <a:lnTo>
                                      <a:pt x="21602" y="48401"/>
                                    </a:lnTo>
                                    <a:lnTo>
                                      <a:pt x="23226" y="47783"/>
                                    </a:lnTo>
                                    <a:lnTo>
                                      <a:pt x="23475" y="45684"/>
                                    </a:lnTo>
                                    <a:lnTo>
                                      <a:pt x="26597" y="44326"/>
                                    </a:lnTo>
                                    <a:lnTo>
                                      <a:pt x="26348" y="43215"/>
                                    </a:lnTo>
                                    <a:lnTo>
                                      <a:pt x="24599" y="42845"/>
                                    </a:lnTo>
                                    <a:lnTo>
                                      <a:pt x="23850" y="40622"/>
                                    </a:lnTo>
                                    <a:lnTo>
                                      <a:pt x="22726" y="40622"/>
                                    </a:lnTo>
                                    <a:lnTo>
                                      <a:pt x="21727" y="41733"/>
                                    </a:lnTo>
                                    <a:lnTo>
                                      <a:pt x="21852" y="44079"/>
                                    </a:lnTo>
                                    <a:lnTo>
                                      <a:pt x="20229" y="46672"/>
                                    </a:lnTo>
                                    <a:lnTo>
                                      <a:pt x="18980" y="46672"/>
                                    </a:lnTo>
                                    <a:lnTo>
                                      <a:pt x="18980" y="45191"/>
                                    </a:lnTo>
                                    <a:lnTo>
                                      <a:pt x="17107" y="46919"/>
                                    </a:lnTo>
                                    <a:lnTo>
                                      <a:pt x="17232" y="44820"/>
                                    </a:lnTo>
                                    <a:lnTo>
                                      <a:pt x="17607" y="42845"/>
                                    </a:lnTo>
                                    <a:lnTo>
                                      <a:pt x="19979" y="40993"/>
                                    </a:lnTo>
                                    <a:lnTo>
                                      <a:pt x="20978" y="36548"/>
                                    </a:lnTo>
                                    <a:lnTo>
                                      <a:pt x="22477" y="35436"/>
                                    </a:lnTo>
                                    <a:lnTo>
                                      <a:pt x="25099" y="35436"/>
                                    </a:lnTo>
                                    <a:lnTo>
                                      <a:pt x="26223" y="34695"/>
                                    </a:lnTo>
                                    <a:lnTo>
                                      <a:pt x="25723" y="32843"/>
                                    </a:lnTo>
                                    <a:lnTo>
                                      <a:pt x="25848" y="30991"/>
                                    </a:lnTo>
                                    <a:lnTo>
                                      <a:pt x="26472" y="30250"/>
                                    </a:lnTo>
                                    <a:lnTo>
                                      <a:pt x="26722" y="28892"/>
                                    </a:lnTo>
                                    <a:lnTo>
                                      <a:pt x="25224" y="28522"/>
                                    </a:lnTo>
                                    <a:lnTo>
                                      <a:pt x="25224" y="27411"/>
                                    </a:lnTo>
                                    <a:lnTo>
                                      <a:pt x="26098" y="26546"/>
                                    </a:lnTo>
                                    <a:lnTo>
                                      <a:pt x="25349" y="24324"/>
                                    </a:lnTo>
                                    <a:lnTo>
                                      <a:pt x="22102" y="23830"/>
                                    </a:lnTo>
                                    <a:lnTo>
                                      <a:pt x="22352" y="22842"/>
                                    </a:lnTo>
                                    <a:lnTo>
                                      <a:pt x="23351" y="22101"/>
                                    </a:lnTo>
                                    <a:lnTo>
                                      <a:pt x="25224" y="21484"/>
                                    </a:lnTo>
                                    <a:lnTo>
                                      <a:pt x="24225" y="19138"/>
                                    </a:lnTo>
                                    <a:lnTo>
                                      <a:pt x="24225" y="16669"/>
                                    </a:lnTo>
                                    <a:lnTo>
                                      <a:pt x="22601" y="16545"/>
                                    </a:lnTo>
                                    <a:lnTo>
                                      <a:pt x="21353" y="15434"/>
                                    </a:lnTo>
                                    <a:lnTo>
                                      <a:pt x="21977" y="14570"/>
                                    </a:lnTo>
                                    <a:lnTo>
                                      <a:pt x="22601" y="12100"/>
                                    </a:lnTo>
                                    <a:lnTo>
                                      <a:pt x="19480" y="11853"/>
                                    </a:lnTo>
                                    <a:lnTo>
                                      <a:pt x="18481" y="12347"/>
                                    </a:lnTo>
                                    <a:lnTo>
                                      <a:pt x="15109" y="9754"/>
                                    </a:lnTo>
                                    <a:lnTo>
                                      <a:pt x="14110" y="7902"/>
                                    </a:lnTo>
                                    <a:lnTo>
                                      <a:pt x="15109" y="6544"/>
                                    </a:lnTo>
                                    <a:lnTo>
                                      <a:pt x="17482" y="6050"/>
                                    </a:lnTo>
                                    <a:lnTo>
                                      <a:pt x="18231" y="4815"/>
                                    </a:lnTo>
                                    <a:lnTo>
                                      <a:pt x="16358" y="3704"/>
                                    </a:lnTo>
                                    <a:lnTo>
                                      <a:pt x="16733" y="2716"/>
                                    </a:lnTo>
                                    <a:lnTo>
                                      <a:pt x="18106" y="3581"/>
                                    </a:lnTo>
                                    <a:lnTo>
                                      <a:pt x="21727" y="4075"/>
                                    </a:lnTo>
                                    <a:lnTo>
                                      <a:pt x="23101" y="2222"/>
                                    </a:lnTo>
                                    <a:lnTo>
                                      <a:pt x="22851" y="494"/>
                                    </a:lnTo>
                                    <a:lnTo>
                                      <a:pt x="26597" y="0"/>
                                    </a:lnTo>
                                    <a:cubicBezTo>
                                      <a:pt x="26597" y="0"/>
                                      <a:pt x="26722" y="1111"/>
                                      <a:pt x="26972" y="864"/>
                                    </a:cubicBezTo>
                                    <a:cubicBezTo>
                                      <a:pt x="27222" y="617"/>
                                      <a:pt x="26223" y="2346"/>
                                      <a:pt x="26223" y="2346"/>
                                    </a:cubicBezTo>
                                    <a:lnTo>
                                      <a:pt x="24350" y="4198"/>
                                    </a:lnTo>
                                    <a:lnTo>
                                      <a:pt x="25473" y="5309"/>
                                    </a:lnTo>
                                    <a:lnTo>
                                      <a:pt x="25848" y="5927"/>
                                    </a:lnTo>
                                    <a:lnTo>
                                      <a:pt x="27346" y="6421"/>
                                    </a:lnTo>
                                    <a:lnTo>
                                      <a:pt x="27471" y="7408"/>
                                    </a:lnTo>
                                    <a:lnTo>
                                      <a:pt x="29469" y="6791"/>
                                    </a:lnTo>
                                    <a:lnTo>
                                      <a:pt x="30718" y="6544"/>
                                    </a:lnTo>
                                    <a:cubicBezTo>
                                      <a:pt x="30718" y="6544"/>
                                      <a:pt x="30343" y="2716"/>
                                      <a:pt x="30968" y="2716"/>
                                    </a:cubicBezTo>
                                    <a:cubicBezTo>
                                      <a:pt x="31592" y="2716"/>
                                      <a:pt x="34214" y="2222"/>
                                      <a:pt x="34214" y="2222"/>
                                    </a:cubicBezTo>
                                    <a:lnTo>
                                      <a:pt x="36961" y="2593"/>
                                    </a:lnTo>
                                    <a:lnTo>
                                      <a:pt x="38085" y="4445"/>
                                    </a:lnTo>
                                    <a:lnTo>
                                      <a:pt x="41582" y="4568"/>
                                    </a:lnTo>
                                    <a:lnTo>
                                      <a:pt x="41207" y="1482"/>
                                    </a:lnTo>
                                    <a:lnTo>
                                      <a:pt x="43704" y="864"/>
                                    </a:lnTo>
                                    <a:lnTo>
                                      <a:pt x="46951" y="1358"/>
                                    </a:lnTo>
                                    <a:lnTo>
                                      <a:pt x="44079" y="3210"/>
                                    </a:lnTo>
                                    <a:lnTo>
                                      <a:pt x="42331" y="6421"/>
                                    </a:lnTo>
                                    <a:lnTo>
                                      <a:pt x="43704" y="7408"/>
                                    </a:lnTo>
                                    <a:lnTo>
                                      <a:pt x="43829" y="8643"/>
                                    </a:lnTo>
                                    <a:lnTo>
                                      <a:pt x="44828" y="5680"/>
                                    </a:lnTo>
                                    <a:lnTo>
                                      <a:pt x="44579" y="4692"/>
                                    </a:lnTo>
                                    <a:lnTo>
                                      <a:pt x="45827" y="4321"/>
                                    </a:lnTo>
                                    <a:lnTo>
                                      <a:pt x="46452" y="6914"/>
                                    </a:lnTo>
                                    <a:lnTo>
                                      <a:pt x="47825" y="4815"/>
                                    </a:lnTo>
                                    <a:lnTo>
                                      <a:pt x="47201" y="3828"/>
                                    </a:lnTo>
                                    <a:lnTo>
                                      <a:pt x="48574" y="3087"/>
                                    </a:lnTo>
                                    <a:lnTo>
                                      <a:pt x="50198" y="4321"/>
                                    </a:lnTo>
                                    <a:lnTo>
                                      <a:pt x="52071" y="4815"/>
                                    </a:lnTo>
                                    <a:lnTo>
                                      <a:pt x="54568" y="4692"/>
                                    </a:lnTo>
                                    <a:lnTo>
                                      <a:pt x="56441" y="7532"/>
                                    </a:lnTo>
                                    <a:lnTo>
                                      <a:pt x="56441" y="8273"/>
                                    </a:lnTo>
                                    <a:lnTo>
                                      <a:pt x="58689" y="8890"/>
                                    </a:lnTo>
                                    <a:lnTo>
                                      <a:pt x="58939" y="11236"/>
                                    </a:lnTo>
                                    <a:lnTo>
                                      <a:pt x="60187" y="10495"/>
                                    </a:lnTo>
                                    <a:lnTo>
                                      <a:pt x="62060" y="8890"/>
                                    </a:lnTo>
                                    <a:lnTo>
                                      <a:pt x="63684" y="9384"/>
                                    </a:lnTo>
                                    <a:lnTo>
                                      <a:pt x="65806" y="12100"/>
                                    </a:lnTo>
                                    <a:lnTo>
                                      <a:pt x="65307" y="16422"/>
                                    </a:lnTo>
                                    <a:lnTo>
                                      <a:pt x="67929" y="16175"/>
                                    </a:lnTo>
                                    <a:lnTo>
                                      <a:pt x="68054" y="13952"/>
                                    </a:lnTo>
                                    <a:lnTo>
                                      <a:pt x="69053" y="13705"/>
                                    </a:lnTo>
                                    <a:lnTo>
                                      <a:pt x="69428" y="12841"/>
                                    </a:lnTo>
                                    <a:lnTo>
                                      <a:pt x="70302" y="12347"/>
                                    </a:lnTo>
                                    <a:lnTo>
                                      <a:pt x="70926" y="10989"/>
                                    </a:lnTo>
                                    <a:lnTo>
                                      <a:pt x="71301" y="14323"/>
                                    </a:lnTo>
                                    <a:lnTo>
                                      <a:pt x="70302" y="15063"/>
                                    </a:lnTo>
                                    <a:lnTo>
                                      <a:pt x="69677" y="15928"/>
                                    </a:lnTo>
                                    <a:lnTo>
                                      <a:pt x="69178" y="17286"/>
                                    </a:lnTo>
                                    <a:lnTo>
                                      <a:pt x="67305" y="17780"/>
                                    </a:lnTo>
                                    <a:lnTo>
                                      <a:pt x="63933" y="17903"/>
                                    </a:lnTo>
                                    <a:lnTo>
                                      <a:pt x="62934" y="20373"/>
                                    </a:lnTo>
                                    <a:lnTo>
                                      <a:pt x="63184" y="22101"/>
                                    </a:lnTo>
                                    <a:lnTo>
                                      <a:pt x="61436" y="23953"/>
                                    </a:lnTo>
                                    <a:lnTo>
                                      <a:pt x="61061" y="25188"/>
                                    </a:lnTo>
                                    <a:lnTo>
                                      <a:pt x="58814" y="26917"/>
                                    </a:lnTo>
                                    <a:lnTo>
                                      <a:pt x="59063" y="28151"/>
                                    </a:lnTo>
                                    <a:lnTo>
                                      <a:pt x="60562" y="28769"/>
                                    </a:lnTo>
                                    <a:lnTo>
                                      <a:pt x="61186" y="30621"/>
                                    </a:lnTo>
                                    <a:lnTo>
                                      <a:pt x="62060" y="30744"/>
                                    </a:lnTo>
                                    <a:lnTo>
                                      <a:pt x="62685" y="32103"/>
                                    </a:lnTo>
                                    <a:lnTo>
                                      <a:pt x="63059" y="35189"/>
                                    </a:lnTo>
                                    <a:lnTo>
                                      <a:pt x="64183" y="35560"/>
                                    </a:lnTo>
                                    <a:lnTo>
                                      <a:pt x="64433" y="36671"/>
                                    </a:lnTo>
                                    <a:lnTo>
                                      <a:pt x="65931" y="37165"/>
                                    </a:lnTo>
                                    <a:lnTo>
                                      <a:pt x="66805" y="39140"/>
                                    </a:lnTo>
                                    <a:lnTo>
                                      <a:pt x="65931" y="40005"/>
                                    </a:lnTo>
                                    <a:lnTo>
                                      <a:pt x="63933" y="40128"/>
                                    </a:lnTo>
                                    <a:lnTo>
                                      <a:pt x="60312" y="41857"/>
                                    </a:lnTo>
                                    <a:lnTo>
                                      <a:pt x="59188" y="41116"/>
                                    </a:lnTo>
                                    <a:lnTo>
                                      <a:pt x="57315" y="40869"/>
                                    </a:lnTo>
                                    <a:lnTo>
                                      <a:pt x="57315" y="42351"/>
                                    </a:lnTo>
                                    <a:lnTo>
                                      <a:pt x="54443" y="42351"/>
                                    </a:lnTo>
                                    <a:lnTo>
                                      <a:pt x="51821" y="45561"/>
                                    </a:lnTo>
                                    <a:lnTo>
                                      <a:pt x="50073" y="48895"/>
                                    </a:lnTo>
                                    <a:lnTo>
                                      <a:pt x="48200" y="48771"/>
                                    </a:lnTo>
                                    <a:lnTo>
                                      <a:pt x="47326" y="50623"/>
                                    </a:lnTo>
                                    <a:lnTo>
                                      <a:pt x="44329" y="51364"/>
                                    </a:lnTo>
                                    <a:lnTo>
                                      <a:pt x="44329" y="52722"/>
                                    </a:lnTo>
                                    <a:lnTo>
                                      <a:pt x="45578" y="53463"/>
                                    </a:lnTo>
                                    <a:lnTo>
                                      <a:pt x="47450" y="53340"/>
                                    </a:lnTo>
                                    <a:lnTo>
                                      <a:pt x="49074" y="50376"/>
                                    </a:lnTo>
                                    <a:lnTo>
                                      <a:pt x="52695" y="49512"/>
                                    </a:lnTo>
                                    <a:lnTo>
                                      <a:pt x="53694" y="52969"/>
                                    </a:lnTo>
                                    <a:lnTo>
                                      <a:pt x="51571" y="56179"/>
                                    </a:lnTo>
                                    <a:lnTo>
                                      <a:pt x="51571" y="59019"/>
                                    </a:lnTo>
                                    <a:lnTo>
                                      <a:pt x="50572" y="61859"/>
                                    </a:lnTo>
                                    <a:lnTo>
                                      <a:pt x="50198" y="62600"/>
                                    </a:lnTo>
                                    <a:lnTo>
                                      <a:pt x="49698" y="62106"/>
                                    </a:lnTo>
                                    <a:lnTo>
                                      <a:pt x="47575" y="62723"/>
                                    </a:lnTo>
                                    <a:lnTo>
                                      <a:pt x="45203" y="61612"/>
                                    </a:lnTo>
                                    <a:lnTo>
                                      <a:pt x="44454" y="62353"/>
                                    </a:lnTo>
                                    <a:lnTo>
                                      <a:pt x="40957" y="59143"/>
                                    </a:lnTo>
                                  </a:path>
                                </a:pathLst>
                              </a:custGeom>
                              <a:solidFill>
                                <a:srgbClr val="005BAA"/>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 name="Freeform: Shape 20"/>
                            <wps:cNvSpPr/>
                            <wps:spPr>
                              <a:xfrm>
                                <a:off x="1533151" y="551176"/>
                                <a:ext cx="1748" cy="3827"/>
                              </a:xfrm>
                              <a:custGeom>
                                <a:avLst/>
                                <a:gdLst>
                                  <a:gd name="connsiteX0" fmla="*/ 874 w 1748"/>
                                  <a:gd name="connsiteY0" fmla="*/ 0 h 3827"/>
                                  <a:gd name="connsiteX1" fmla="*/ 0 w 1748"/>
                                  <a:gd name="connsiteY1" fmla="*/ 1111 h 3827"/>
                                  <a:gd name="connsiteX2" fmla="*/ 0 w 1748"/>
                                  <a:gd name="connsiteY2" fmla="*/ 2963 h 3827"/>
                                  <a:gd name="connsiteX3" fmla="*/ 874 w 1748"/>
                                  <a:gd name="connsiteY3" fmla="*/ 3828 h 3827"/>
                                  <a:gd name="connsiteX4" fmla="*/ 1623 w 1748"/>
                                  <a:gd name="connsiteY4" fmla="*/ 3210 h 3827"/>
                                  <a:gd name="connsiteX5" fmla="*/ 1374 w 1748"/>
                                  <a:gd name="connsiteY5" fmla="*/ 1111 h 3827"/>
                                  <a:gd name="connsiteX6" fmla="*/ 1748 w 1748"/>
                                  <a:gd name="connsiteY6" fmla="*/ 617 h 3827"/>
                                  <a:gd name="connsiteX7" fmla="*/ 874 w 1748"/>
                                  <a:gd name="connsiteY7" fmla="*/ 0 h 38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748" h="3827">
                                    <a:moveTo>
                                      <a:pt x="874" y="0"/>
                                    </a:moveTo>
                                    <a:lnTo>
                                      <a:pt x="0" y="1111"/>
                                    </a:lnTo>
                                    <a:lnTo>
                                      <a:pt x="0" y="2963"/>
                                    </a:lnTo>
                                    <a:lnTo>
                                      <a:pt x="874" y="3828"/>
                                    </a:lnTo>
                                    <a:lnTo>
                                      <a:pt x="1623" y="3210"/>
                                    </a:lnTo>
                                    <a:lnTo>
                                      <a:pt x="1374" y="1111"/>
                                    </a:lnTo>
                                    <a:lnTo>
                                      <a:pt x="1748" y="617"/>
                                    </a:lnTo>
                                    <a:lnTo>
                                      <a:pt x="874" y="0"/>
                                    </a:lnTo>
                                  </a:path>
                                </a:pathLst>
                              </a:custGeom>
                              <a:solidFill>
                                <a:srgbClr val="005BAA"/>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 name="Freeform: Shape 21"/>
                            <wps:cNvSpPr/>
                            <wps:spPr>
                              <a:xfrm>
                                <a:off x="1543890" y="531050"/>
                                <a:ext cx="4253" cy="3086"/>
                              </a:xfrm>
                              <a:custGeom>
                                <a:avLst/>
                                <a:gdLst>
                                  <a:gd name="connsiteX0" fmla="*/ 0 w 4253"/>
                                  <a:gd name="connsiteY0" fmla="*/ 1605 h 3086"/>
                                  <a:gd name="connsiteX1" fmla="*/ 749 w 4253"/>
                                  <a:gd name="connsiteY1" fmla="*/ 0 h 3086"/>
                                  <a:gd name="connsiteX2" fmla="*/ 2747 w 4253"/>
                                  <a:gd name="connsiteY2" fmla="*/ 123 h 3086"/>
                                  <a:gd name="connsiteX3" fmla="*/ 2872 w 4253"/>
                                  <a:gd name="connsiteY3" fmla="*/ 988 h 3086"/>
                                  <a:gd name="connsiteX4" fmla="*/ 4246 w 4253"/>
                                  <a:gd name="connsiteY4" fmla="*/ 988 h 3086"/>
                                  <a:gd name="connsiteX5" fmla="*/ 3996 w 4253"/>
                                  <a:gd name="connsiteY5" fmla="*/ 1852 h 3086"/>
                                  <a:gd name="connsiteX6" fmla="*/ 3247 w 4253"/>
                                  <a:gd name="connsiteY6" fmla="*/ 3087 h 3086"/>
                                  <a:gd name="connsiteX7" fmla="*/ 2497 w 4253"/>
                                  <a:gd name="connsiteY7" fmla="*/ 2840 h 3086"/>
                                  <a:gd name="connsiteX8" fmla="*/ 0 w 4253"/>
                                  <a:gd name="connsiteY8" fmla="*/ 1605 h 30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253" h="3086">
                                    <a:moveTo>
                                      <a:pt x="0" y="1605"/>
                                    </a:moveTo>
                                    <a:lnTo>
                                      <a:pt x="749" y="0"/>
                                    </a:lnTo>
                                    <a:lnTo>
                                      <a:pt x="2747" y="123"/>
                                    </a:lnTo>
                                    <a:lnTo>
                                      <a:pt x="2872" y="988"/>
                                    </a:lnTo>
                                    <a:cubicBezTo>
                                      <a:pt x="2872" y="988"/>
                                      <a:pt x="4370" y="741"/>
                                      <a:pt x="4246" y="988"/>
                                    </a:cubicBezTo>
                                    <a:cubicBezTo>
                                      <a:pt x="4121" y="1235"/>
                                      <a:pt x="3996" y="1852"/>
                                      <a:pt x="3996" y="1852"/>
                                    </a:cubicBezTo>
                                    <a:lnTo>
                                      <a:pt x="3247" y="3087"/>
                                    </a:lnTo>
                                    <a:lnTo>
                                      <a:pt x="2497" y="2840"/>
                                    </a:lnTo>
                                    <a:lnTo>
                                      <a:pt x="0" y="1605"/>
                                    </a:lnTo>
                                  </a:path>
                                </a:pathLst>
                              </a:custGeom>
                              <a:solidFill>
                                <a:srgbClr val="005BAA"/>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 name="Freeform: Shape 22"/>
                            <wps:cNvSpPr/>
                            <wps:spPr>
                              <a:xfrm>
                                <a:off x="1525534" y="464252"/>
                                <a:ext cx="27471" cy="55562"/>
                              </a:xfrm>
                              <a:custGeom>
                                <a:avLst/>
                                <a:gdLst>
                                  <a:gd name="connsiteX0" fmla="*/ 22726 w 27471"/>
                                  <a:gd name="connsiteY0" fmla="*/ 55562 h 55562"/>
                                  <a:gd name="connsiteX1" fmla="*/ 22851 w 27471"/>
                                  <a:gd name="connsiteY1" fmla="*/ 50129 h 55562"/>
                                  <a:gd name="connsiteX2" fmla="*/ 24599 w 27471"/>
                                  <a:gd name="connsiteY2" fmla="*/ 49759 h 55562"/>
                                  <a:gd name="connsiteX3" fmla="*/ 25224 w 27471"/>
                                  <a:gd name="connsiteY3" fmla="*/ 46549 h 55562"/>
                                  <a:gd name="connsiteX4" fmla="*/ 24350 w 27471"/>
                                  <a:gd name="connsiteY4" fmla="*/ 43956 h 55562"/>
                                  <a:gd name="connsiteX5" fmla="*/ 26098 w 27471"/>
                                  <a:gd name="connsiteY5" fmla="*/ 41980 h 55562"/>
                                  <a:gd name="connsiteX6" fmla="*/ 25099 w 27471"/>
                                  <a:gd name="connsiteY6" fmla="*/ 39264 h 55562"/>
                                  <a:gd name="connsiteX7" fmla="*/ 22976 w 27471"/>
                                  <a:gd name="connsiteY7" fmla="*/ 38153 h 55562"/>
                                  <a:gd name="connsiteX8" fmla="*/ 19854 w 27471"/>
                                  <a:gd name="connsiteY8" fmla="*/ 38400 h 55562"/>
                                  <a:gd name="connsiteX9" fmla="*/ 19480 w 27471"/>
                                  <a:gd name="connsiteY9" fmla="*/ 35313 h 55562"/>
                                  <a:gd name="connsiteX10" fmla="*/ 16857 w 27471"/>
                                  <a:gd name="connsiteY10" fmla="*/ 33708 h 55562"/>
                                  <a:gd name="connsiteX11" fmla="*/ 16982 w 27471"/>
                                  <a:gd name="connsiteY11" fmla="*/ 32350 h 55562"/>
                                  <a:gd name="connsiteX12" fmla="*/ 18481 w 27471"/>
                                  <a:gd name="connsiteY12" fmla="*/ 32596 h 55562"/>
                                  <a:gd name="connsiteX13" fmla="*/ 16483 w 27471"/>
                                  <a:gd name="connsiteY13" fmla="*/ 31238 h 55562"/>
                                  <a:gd name="connsiteX14" fmla="*/ 18481 w 27471"/>
                                  <a:gd name="connsiteY14" fmla="*/ 30868 h 55562"/>
                                  <a:gd name="connsiteX15" fmla="*/ 18730 w 27471"/>
                                  <a:gd name="connsiteY15" fmla="*/ 28275 h 55562"/>
                                  <a:gd name="connsiteX16" fmla="*/ 16108 w 27471"/>
                                  <a:gd name="connsiteY16" fmla="*/ 26917 h 55562"/>
                                  <a:gd name="connsiteX17" fmla="*/ 15484 w 27471"/>
                                  <a:gd name="connsiteY17" fmla="*/ 23830 h 55562"/>
                                  <a:gd name="connsiteX18" fmla="*/ 12612 w 27471"/>
                                  <a:gd name="connsiteY18" fmla="*/ 24324 h 55562"/>
                                  <a:gd name="connsiteX19" fmla="*/ 12362 w 27471"/>
                                  <a:gd name="connsiteY19" fmla="*/ 23460 h 55562"/>
                                  <a:gd name="connsiteX20" fmla="*/ 12986 w 27471"/>
                                  <a:gd name="connsiteY20" fmla="*/ 23089 h 55562"/>
                                  <a:gd name="connsiteX21" fmla="*/ 13361 w 27471"/>
                                  <a:gd name="connsiteY21" fmla="*/ 21114 h 55562"/>
                                  <a:gd name="connsiteX22" fmla="*/ 11238 w 27471"/>
                                  <a:gd name="connsiteY22" fmla="*/ 19755 h 55562"/>
                                  <a:gd name="connsiteX23" fmla="*/ 11113 w 27471"/>
                                  <a:gd name="connsiteY23" fmla="*/ 16916 h 55562"/>
                                  <a:gd name="connsiteX24" fmla="*/ 7742 w 27471"/>
                                  <a:gd name="connsiteY24" fmla="*/ 14693 h 55562"/>
                                  <a:gd name="connsiteX25" fmla="*/ 7242 w 27471"/>
                                  <a:gd name="connsiteY25" fmla="*/ 11977 h 55562"/>
                                  <a:gd name="connsiteX26" fmla="*/ 6119 w 27471"/>
                                  <a:gd name="connsiteY26" fmla="*/ 11112 h 55562"/>
                                  <a:gd name="connsiteX27" fmla="*/ 4870 w 27471"/>
                                  <a:gd name="connsiteY27" fmla="*/ 10742 h 55562"/>
                                  <a:gd name="connsiteX28" fmla="*/ 3621 w 27471"/>
                                  <a:gd name="connsiteY28" fmla="*/ 8396 h 55562"/>
                                  <a:gd name="connsiteX29" fmla="*/ 4370 w 27471"/>
                                  <a:gd name="connsiteY29" fmla="*/ 7161 h 55562"/>
                                  <a:gd name="connsiteX30" fmla="*/ 3621 w 27471"/>
                                  <a:gd name="connsiteY30" fmla="*/ 5803 h 55562"/>
                                  <a:gd name="connsiteX31" fmla="*/ 874 w 27471"/>
                                  <a:gd name="connsiteY31" fmla="*/ 5062 h 55562"/>
                                  <a:gd name="connsiteX32" fmla="*/ 2373 w 27471"/>
                                  <a:gd name="connsiteY32" fmla="*/ 2963 h 55562"/>
                                  <a:gd name="connsiteX33" fmla="*/ 0 w 27471"/>
                                  <a:gd name="connsiteY33" fmla="*/ 617 h 55562"/>
                                  <a:gd name="connsiteX34" fmla="*/ 0 w 27471"/>
                                  <a:gd name="connsiteY34" fmla="*/ 0 h 55562"/>
                                  <a:gd name="connsiteX35" fmla="*/ 3996 w 27471"/>
                                  <a:gd name="connsiteY35" fmla="*/ 494 h 55562"/>
                                  <a:gd name="connsiteX36" fmla="*/ 4370 w 27471"/>
                                  <a:gd name="connsiteY36" fmla="*/ 1482 h 55562"/>
                                  <a:gd name="connsiteX37" fmla="*/ 4370 w 27471"/>
                                  <a:gd name="connsiteY37" fmla="*/ 4568 h 55562"/>
                                  <a:gd name="connsiteX38" fmla="*/ 6119 w 27471"/>
                                  <a:gd name="connsiteY38" fmla="*/ 5803 h 55562"/>
                                  <a:gd name="connsiteX39" fmla="*/ 8616 w 27471"/>
                                  <a:gd name="connsiteY39" fmla="*/ 6667 h 55562"/>
                                  <a:gd name="connsiteX40" fmla="*/ 11488 w 27471"/>
                                  <a:gd name="connsiteY40" fmla="*/ 10495 h 55562"/>
                                  <a:gd name="connsiteX41" fmla="*/ 9865 w 27471"/>
                                  <a:gd name="connsiteY41" fmla="*/ 10495 h 55562"/>
                                  <a:gd name="connsiteX42" fmla="*/ 8866 w 27471"/>
                                  <a:gd name="connsiteY42" fmla="*/ 10495 h 55562"/>
                                  <a:gd name="connsiteX43" fmla="*/ 10864 w 27471"/>
                                  <a:gd name="connsiteY43" fmla="*/ 13458 h 55562"/>
                                  <a:gd name="connsiteX44" fmla="*/ 11488 w 27471"/>
                                  <a:gd name="connsiteY44" fmla="*/ 14817 h 55562"/>
                                  <a:gd name="connsiteX45" fmla="*/ 13236 w 27471"/>
                                  <a:gd name="connsiteY45" fmla="*/ 15187 h 55562"/>
                                  <a:gd name="connsiteX46" fmla="*/ 13486 w 27471"/>
                                  <a:gd name="connsiteY46" fmla="*/ 16792 h 55562"/>
                                  <a:gd name="connsiteX47" fmla="*/ 13361 w 27471"/>
                                  <a:gd name="connsiteY47" fmla="*/ 18644 h 55562"/>
                                  <a:gd name="connsiteX48" fmla="*/ 14735 w 27471"/>
                                  <a:gd name="connsiteY48" fmla="*/ 19015 h 55562"/>
                                  <a:gd name="connsiteX49" fmla="*/ 16233 w 27471"/>
                                  <a:gd name="connsiteY49" fmla="*/ 21237 h 55562"/>
                                  <a:gd name="connsiteX50" fmla="*/ 17856 w 27471"/>
                                  <a:gd name="connsiteY50" fmla="*/ 22719 h 55562"/>
                                  <a:gd name="connsiteX51" fmla="*/ 19230 w 27471"/>
                                  <a:gd name="connsiteY51" fmla="*/ 26176 h 55562"/>
                                  <a:gd name="connsiteX52" fmla="*/ 20104 w 27471"/>
                                  <a:gd name="connsiteY52" fmla="*/ 25682 h 55562"/>
                                  <a:gd name="connsiteX53" fmla="*/ 23476 w 27471"/>
                                  <a:gd name="connsiteY53" fmla="*/ 33955 h 55562"/>
                                  <a:gd name="connsiteX54" fmla="*/ 25224 w 27471"/>
                                  <a:gd name="connsiteY54" fmla="*/ 32596 h 55562"/>
                                  <a:gd name="connsiteX55" fmla="*/ 24225 w 27471"/>
                                  <a:gd name="connsiteY55" fmla="*/ 30744 h 55562"/>
                                  <a:gd name="connsiteX56" fmla="*/ 23351 w 27471"/>
                                  <a:gd name="connsiteY56" fmla="*/ 28398 h 55562"/>
                                  <a:gd name="connsiteX57" fmla="*/ 24474 w 27471"/>
                                  <a:gd name="connsiteY57" fmla="*/ 28028 h 55562"/>
                                  <a:gd name="connsiteX58" fmla="*/ 25723 w 27471"/>
                                  <a:gd name="connsiteY58" fmla="*/ 29880 h 55562"/>
                                  <a:gd name="connsiteX59" fmla="*/ 26472 w 27471"/>
                                  <a:gd name="connsiteY59" fmla="*/ 31856 h 55562"/>
                                  <a:gd name="connsiteX60" fmla="*/ 26722 w 27471"/>
                                  <a:gd name="connsiteY60" fmla="*/ 36177 h 55562"/>
                                  <a:gd name="connsiteX61" fmla="*/ 27471 w 27471"/>
                                  <a:gd name="connsiteY61" fmla="*/ 38400 h 55562"/>
                                  <a:gd name="connsiteX62" fmla="*/ 27097 w 27471"/>
                                  <a:gd name="connsiteY62" fmla="*/ 42227 h 55562"/>
                                  <a:gd name="connsiteX63" fmla="*/ 26098 w 27471"/>
                                  <a:gd name="connsiteY63" fmla="*/ 43338 h 55562"/>
                                  <a:gd name="connsiteX64" fmla="*/ 26597 w 27471"/>
                                  <a:gd name="connsiteY64" fmla="*/ 44697 h 55562"/>
                                  <a:gd name="connsiteX65" fmla="*/ 26348 w 27471"/>
                                  <a:gd name="connsiteY65" fmla="*/ 49636 h 55562"/>
                                  <a:gd name="connsiteX66" fmla="*/ 24974 w 27471"/>
                                  <a:gd name="connsiteY66" fmla="*/ 50623 h 55562"/>
                                  <a:gd name="connsiteX67" fmla="*/ 23101 w 27471"/>
                                  <a:gd name="connsiteY67" fmla="*/ 54698 h 55562"/>
                                  <a:gd name="connsiteX68" fmla="*/ 22726 w 27471"/>
                                  <a:gd name="connsiteY68" fmla="*/ 55562 h 555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Lst>
                                <a:rect l="l" t="t" r="r" b="b"/>
                                <a:pathLst>
                                  <a:path w="27471" h="55562">
                                    <a:moveTo>
                                      <a:pt x="22726" y="55562"/>
                                    </a:moveTo>
                                    <a:lnTo>
                                      <a:pt x="22851" y="50129"/>
                                    </a:lnTo>
                                    <a:lnTo>
                                      <a:pt x="24599" y="49759"/>
                                    </a:lnTo>
                                    <a:lnTo>
                                      <a:pt x="25224" y="46549"/>
                                    </a:lnTo>
                                    <a:lnTo>
                                      <a:pt x="24350" y="43956"/>
                                    </a:lnTo>
                                    <a:lnTo>
                                      <a:pt x="26098" y="41980"/>
                                    </a:lnTo>
                                    <a:lnTo>
                                      <a:pt x="25099" y="39264"/>
                                    </a:lnTo>
                                    <a:lnTo>
                                      <a:pt x="22976" y="38153"/>
                                    </a:lnTo>
                                    <a:lnTo>
                                      <a:pt x="19854" y="38400"/>
                                    </a:lnTo>
                                    <a:lnTo>
                                      <a:pt x="19480" y="35313"/>
                                    </a:lnTo>
                                    <a:lnTo>
                                      <a:pt x="16857" y="33708"/>
                                    </a:lnTo>
                                    <a:lnTo>
                                      <a:pt x="16982" y="32350"/>
                                    </a:lnTo>
                                    <a:lnTo>
                                      <a:pt x="18481" y="32596"/>
                                    </a:lnTo>
                                    <a:lnTo>
                                      <a:pt x="16483" y="31238"/>
                                    </a:lnTo>
                                    <a:lnTo>
                                      <a:pt x="18481" y="30868"/>
                                    </a:lnTo>
                                    <a:lnTo>
                                      <a:pt x="18730" y="28275"/>
                                    </a:lnTo>
                                    <a:lnTo>
                                      <a:pt x="16108" y="26917"/>
                                    </a:lnTo>
                                    <a:lnTo>
                                      <a:pt x="15484" y="23830"/>
                                    </a:lnTo>
                                    <a:lnTo>
                                      <a:pt x="12612" y="24324"/>
                                    </a:lnTo>
                                    <a:lnTo>
                                      <a:pt x="12362" y="23460"/>
                                    </a:lnTo>
                                    <a:lnTo>
                                      <a:pt x="12986" y="23089"/>
                                    </a:lnTo>
                                    <a:lnTo>
                                      <a:pt x="13361" y="21114"/>
                                    </a:lnTo>
                                    <a:lnTo>
                                      <a:pt x="11238" y="19755"/>
                                    </a:lnTo>
                                    <a:lnTo>
                                      <a:pt x="11113" y="16916"/>
                                    </a:lnTo>
                                    <a:lnTo>
                                      <a:pt x="7742" y="14693"/>
                                    </a:lnTo>
                                    <a:lnTo>
                                      <a:pt x="7242" y="11977"/>
                                    </a:lnTo>
                                    <a:lnTo>
                                      <a:pt x="6119" y="11112"/>
                                    </a:lnTo>
                                    <a:lnTo>
                                      <a:pt x="4870" y="10742"/>
                                    </a:lnTo>
                                    <a:lnTo>
                                      <a:pt x="3621" y="8396"/>
                                    </a:lnTo>
                                    <a:lnTo>
                                      <a:pt x="4370" y="7161"/>
                                    </a:lnTo>
                                    <a:lnTo>
                                      <a:pt x="3621" y="5803"/>
                                    </a:lnTo>
                                    <a:lnTo>
                                      <a:pt x="874" y="5062"/>
                                    </a:lnTo>
                                    <a:lnTo>
                                      <a:pt x="2373" y="2963"/>
                                    </a:lnTo>
                                    <a:lnTo>
                                      <a:pt x="0" y="617"/>
                                    </a:lnTo>
                                    <a:lnTo>
                                      <a:pt x="0" y="0"/>
                                    </a:lnTo>
                                    <a:lnTo>
                                      <a:pt x="3996" y="494"/>
                                    </a:lnTo>
                                    <a:lnTo>
                                      <a:pt x="4370" y="1482"/>
                                    </a:lnTo>
                                    <a:lnTo>
                                      <a:pt x="4370" y="4568"/>
                                    </a:lnTo>
                                    <a:lnTo>
                                      <a:pt x="6119" y="5803"/>
                                    </a:lnTo>
                                    <a:lnTo>
                                      <a:pt x="8616" y="6667"/>
                                    </a:lnTo>
                                    <a:lnTo>
                                      <a:pt x="11488" y="10495"/>
                                    </a:lnTo>
                                    <a:lnTo>
                                      <a:pt x="9865" y="10495"/>
                                    </a:lnTo>
                                    <a:lnTo>
                                      <a:pt x="8866" y="10495"/>
                                    </a:lnTo>
                                    <a:lnTo>
                                      <a:pt x="10864" y="13458"/>
                                    </a:lnTo>
                                    <a:lnTo>
                                      <a:pt x="11488" y="14817"/>
                                    </a:lnTo>
                                    <a:lnTo>
                                      <a:pt x="13236" y="15187"/>
                                    </a:lnTo>
                                    <a:lnTo>
                                      <a:pt x="13486" y="16792"/>
                                    </a:lnTo>
                                    <a:lnTo>
                                      <a:pt x="13361" y="18644"/>
                                    </a:lnTo>
                                    <a:lnTo>
                                      <a:pt x="14735" y="19015"/>
                                    </a:lnTo>
                                    <a:lnTo>
                                      <a:pt x="16233" y="21237"/>
                                    </a:lnTo>
                                    <a:lnTo>
                                      <a:pt x="17856" y="22719"/>
                                    </a:lnTo>
                                    <a:lnTo>
                                      <a:pt x="19230" y="26176"/>
                                    </a:lnTo>
                                    <a:lnTo>
                                      <a:pt x="20104" y="25682"/>
                                    </a:lnTo>
                                    <a:lnTo>
                                      <a:pt x="23476" y="33955"/>
                                    </a:lnTo>
                                    <a:lnTo>
                                      <a:pt x="25224" y="32596"/>
                                    </a:lnTo>
                                    <a:cubicBezTo>
                                      <a:pt x="25224" y="32596"/>
                                      <a:pt x="24225" y="31362"/>
                                      <a:pt x="24225" y="30744"/>
                                    </a:cubicBezTo>
                                    <a:cubicBezTo>
                                      <a:pt x="24350" y="30251"/>
                                      <a:pt x="22976" y="28398"/>
                                      <a:pt x="23351" y="28398"/>
                                    </a:cubicBezTo>
                                    <a:cubicBezTo>
                                      <a:pt x="23600" y="28398"/>
                                      <a:pt x="24474" y="28028"/>
                                      <a:pt x="24474" y="28028"/>
                                    </a:cubicBezTo>
                                    <a:cubicBezTo>
                                      <a:pt x="24474" y="28028"/>
                                      <a:pt x="25848" y="29510"/>
                                      <a:pt x="25723" y="29880"/>
                                    </a:cubicBezTo>
                                    <a:cubicBezTo>
                                      <a:pt x="25598" y="30251"/>
                                      <a:pt x="26472" y="31856"/>
                                      <a:pt x="26472" y="31856"/>
                                    </a:cubicBezTo>
                                    <a:lnTo>
                                      <a:pt x="26722" y="36177"/>
                                    </a:lnTo>
                                    <a:lnTo>
                                      <a:pt x="27471" y="38400"/>
                                    </a:lnTo>
                                    <a:lnTo>
                                      <a:pt x="27097" y="42227"/>
                                    </a:lnTo>
                                    <a:lnTo>
                                      <a:pt x="26098" y="43338"/>
                                    </a:lnTo>
                                    <a:lnTo>
                                      <a:pt x="26597" y="44697"/>
                                    </a:lnTo>
                                    <a:lnTo>
                                      <a:pt x="26348" y="49636"/>
                                    </a:lnTo>
                                    <a:lnTo>
                                      <a:pt x="24974" y="50623"/>
                                    </a:lnTo>
                                    <a:lnTo>
                                      <a:pt x="23101" y="54698"/>
                                    </a:lnTo>
                                    <a:lnTo>
                                      <a:pt x="22726" y="55562"/>
                                    </a:lnTo>
                                  </a:path>
                                </a:pathLst>
                              </a:custGeom>
                              <a:solidFill>
                                <a:srgbClr val="005BAA"/>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Freeform: Shape 23"/>
                            <wps:cNvSpPr/>
                            <wps:spPr>
                              <a:xfrm>
                                <a:off x="1544753" y="483761"/>
                                <a:ext cx="2508" cy="3600"/>
                              </a:xfrm>
                              <a:custGeom>
                                <a:avLst/>
                                <a:gdLst>
                                  <a:gd name="connsiteX0" fmla="*/ 136 w 2508"/>
                                  <a:gd name="connsiteY0" fmla="*/ 0 h 3600"/>
                                  <a:gd name="connsiteX1" fmla="*/ 1634 w 2508"/>
                                  <a:gd name="connsiteY1" fmla="*/ 247 h 3600"/>
                                  <a:gd name="connsiteX2" fmla="*/ 2508 w 2508"/>
                                  <a:gd name="connsiteY2" fmla="*/ 1729 h 3600"/>
                                  <a:gd name="connsiteX3" fmla="*/ 2383 w 2508"/>
                                  <a:gd name="connsiteY3" fmla="*/ 3581 h 3600"/>
                                  <a:gd name="connsiteX4" fmla="*/ 1509 w 2508"/>
                                  <a:gd name="connsiteY4" fmla="*/ 3334 h 3600"/>
                                  <a:gd name="connsiteX5" fmla="*/ 885 w 2508"/>
                                  <a:gd name="connsiteY5" fmla="*/ 2099 h 3600"/>
                                  <a:gd name="connsiteX6" fmla="*/ 11 w 2508"/>
                                  <a:gd name="connsiteY6" fmla="*/ 1358 h 3600"/>
                                  <a:gd name="connsiteX7" fmla="*/ 136 w 2508"/>
                                  <a:gd name="connsiteY7" fmla="*/ 0 h 3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08" h="3600">
                                    <a:moveTo>
                                      <a:pt x="136" y="0"/>
                                    </a:moveTo>
                                    <a:lnTo>
                                      <a:pt x="1634" y="247"/>
                                    </a:lnTo>
                                    <a:lnTo>
                                      <a:pt x="2508" y="1729"/>
                                    </a:lnTo>
                                    <a:lnTo>
                                      <a:pt x="2383" y="3581"/>
                                    </a:lnTo>
                                    <a:cubicBezTo>
                                      <a:pt x="2383" y="3581"/>
                                      <a:pt x="1634" y="3704"/>
                                      <a:pt x="1509" y="3334"/>
                                    </a:cubicBezTo>
                                    <a:cubicBezTo>
                                      <a:pt x="1384" y="2963"/>
                                      <a:pt x="885" y="2099"/>
                                      <a:pt x="885" y="2099"/>
                                    </a:cubicBezTo>
                                    <a:cubicBezTo>
                                      <a:pt x="885" y="2099"/>
                                      <a:pt x="-114" y="1729"/>
                                      <a:pt x="11" y="1358"/>
                                    </a:cubicBezTo>
                                    <a:cubicBezTo>
                                      <a:pt x="11" y="1111"/>
                                      <a:pt x="136" y="0"/>
                                      <a:pt x="136" y="0"/>
                                    </a:cubicBezTo>
                                  </a:path>
                                </a:pathLst>
                              </a:custGeom>
                              <a:solidFill>
                                <a:srgbClr val="005BAA"/>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Freeform: Shape 24"/>
                            <wps:cNvSpPr/>
                            <wps:spPr>
                              <a:xfrm>
                                <a:off x="1547137" y="487712"/>
                                <a:ext cx="2247" cy="3951"/>
                              </a:xfrm>
                              <a:custGeom>
                                <a:avLst/>
                                <a:gdLst>
                                  <a:gd name="connsiteX0" fmla="*/ 749 w 2247"/>
                                  <a:gd name="connsiteY0" fmla="*/ 0 h 3951"/>
                                  <a:gd name="connsiteX1" fmla="*/ 1748 w 2247"/>
                                  <a:gd name="connsiteY1" fmla="*/ 494 h 3951"/>
                                  <a:gd name="connsiteX2" fmla="*/ 2248 w 2247"/>
                                  <a:gd name="connsiteY2" fmla="*/ 1358 h 3951"/>
                                  <a:gd name="connsiteX3" fmla="*/ 1748 w 2247"/>
                                  <a:gd name="connsiteY3" fmla="*/ 3951 h 3951"/>
                                  <a:gd name="connsiteX4" fmla="*/ 874 w 2247"/>
                                  <a:gd name="connsiteY4" fmla="*/ 3704 h 3951"/>
                                  <a:gd name="connsiteX5" fmla="*/ 749 w 2247"/>
                                  <a:gd name="connsiteY5" fmla="*/ 2346 h 3951"/>
                                  <a:gd name="connsiteX6" fmla="*/ 0 w 2247"/>
                                  <a:gd name="connsiteY6" fmla="*/ 1605 h 3951"/>
                                  <a:gd name="connsiteX7" fmla="*/ 749 w 2247"/>
                                  <a:gd name="connsiteY7" fmla="*/ 0 h 39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247" h="3951">
                                    <a:moveTo>
                                      <a:pt x="749" y="0"/>
                                    </a:moveTo>
                                    <a:lnTo>
                                      <a:pt x="1748" y="494"/>
                                    </a:lnTo>
                                    <a:lnTo>
                                      <a:pt x="2248" y="1358"/>
                                    </a:lnTo>
                                    <a:lnTo>
                                      <a:pt x="1748" y="3951"/>
                                    </a:lnTo>
                                    <a:lnTo>
                                      <a:pt x="874" y="3704"/>
                                    </a:lnTo>
                                    <a:lnTo>
                                      <a:pt x="749" y="2346"/>
                                    </a:lnTo>
                                    <a:lnTo>
                                      <a:pt x="0" y="1605"/>
                                    </a:lnTo>
                                    <a:lnTo>
                                      <a:pt x="749" y="0"/>
                                    </a:lnTo>
                                  </a:path>
                                </a:pathLst>
                              </a:custGeom>
                              <a:solidFill>
                                <a:srgbClr val="005BAA"/>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eform: Shape 25"/>
                            <wps:cNvSpPr/>
                            <wps:spPr>
                              <a:xfrm>
                                <a:off x="1507053" y="493391"/>
                                <a:ext cx="19604" cy="5803"/>
                              </a:xfrm>
                              <a:custGeom>
                                <a:avLst/>
                                <a:gdLst>
                                  <a:gd name="connsiteX0" fmla="*/ 0 w 19604"/>
                                  <a:gd name="connsiteY0" fmla="*/ 3951 h 5803"/>
                                  <a:gd name="connsiteX1" fmla="*/ 1873 w 19604"/>
                                  <a:gd name="connsiteY1" fmla="*/ 4198 h 5803"/>
                                  <a:gd name="connsiteX2" fmla="*/ 2622 w 19604"/>
                                  <a:gd name="connsiteY2" fmla="*/ 3951 h 5803"/>
                                  <a:gd name="connsiteX3" fmla="*/ 3746 w 19604"/>
                                  <a:gd name="connsiteY3" fmla="*/ 4198 h 5803"/>
                                  <a:gd name="connsiteX4" fmla="*/ 4246 w 19604"/>
                                  <a:gd name="connsiteY4" fmla="*/ 5803 h 5803"/>
                                  <a:gd name="connsiteX5" fmla="*/ 7617 w 19604"/>
                                  <a:gd name="connsiteY5" fmla="*/ 3087 h 5803"/>
                                  <a:gd name="connsiteX6" fmla="*/ 10489 w 19604"/>
                                  <a:gd name="connsiteY6" fmla="*/ 2222 h 5803"/>
                                  <a:gd name="connsiteX7" fmla="*/ 13236 w 19604"/>
                                  <a:gd name="connsiteY7" fmla="*/ 4075 h 5803"/>
                                  <a:gd name="connsiteX8" fmla="*/ 14984 w 19604"/>
                                  <a:gd name="connsiteY8" fmla="*/ 4198 h 5803"/>
                                  <a:gd name="connsiteX9" fmla="*/ 19605 w 19604"/>
                                  <a:gd name="connsiteY9" fmla="*/ 4075 h 5803"/>
                                  <a:gd name="connsiteX10" fmla="*/ 16358 w 19604"/>
                                  <a:gd name="connsiteY10" fmla="*/ 1358 h 5803"/>
                                  <a:gd name="connsiteX11" fmla="*/ 14235 w 19604"/>
                                  <a:gd name="connsiteY11" fmla="*/ 1235 h 5803"/>
                                  <a:gd name="connsiteX12" fmla="*/ 13611 w 19604"/>
                                  <a:gd name="connsiteY12" fmla="*/ 1729 h 5803"/>
                                  <a:gd name="connsiteX13" fmla="*/ 13611 w 19604"/>
                                  <a:gd name="connsiteY13" fmla="*/ 741 h 5803"/>
                                  <a:gd name="connsiteX14" fmla="*/ 10489 w 19604"/>
                                  <a:gd name="connsiteY14" fmla="*/ 0 h 5803"/>
                                  <a:gd name="connsiteX15" fmla="*/ 8741 w 19604"/>
                                  <a:gd name="connsiteY15" fmla="*/ 494 h 5803"/>
                                  <a:gd name="connsiteX16" fmla="*/ 8366 w 19604"/>
                                  <a:gd name="connsiteY16" fmla="*/ 1729 h 5803"/>
                                  <a:gd name="connsiteX17" fmla="*/ 6368 w 19604"/>
                                  <a:gd name="connsiteY17" fmla="*/ 2963 h 5803"/>
                                  <a:gd name="connsiteX18" fmla="*/ 3871 w 19604"/>
                                  <a:gd name="connsiteY18" fmla="*/ 2593 h 5803"/>
                                  <a:gd name="connsiteX19" fmla="*/ 3371 w 19604"/>
                                  <a:gd name="connsiteY19" fmla="*/ 1852 h 5803"/>
                                  <a:gd name="connsiteX20" fmla="*/ 2622 w 19604"/>
                                  <a:gd name="connsiteY20" fmla="*/ 1729 h 5803"/>
                                  <a:gd name="connsiteX21" fmla="*/ 2372 w 19604"/>
                                  <a:gd name="connsiteY21" fmla="*/ 2716 h 5803"/>
                                  <a:gd name="connsiteX22" fmla="*/ 1374 w 19604"/>
                                  <a:gd name="connsiteY22" fmla="*/ 2593 h 5803"/>
                                  <a:gd name="connsiteX23" fmla="*/ 1249 w 19604"/>
                                  <a:gd name="connsiteY23" fmla="*/ 3457 h 5803"/>
                                  <a:gd name="connsiteX24" fmla="*/ 125 w 19604"/>
                                  <a:gd name="connsiteY24" fmla="*/ 3704 h 5803"/>
                                  <a:gd name="connsiteX25" fmla="*/ 0 w 19604"/>
                                  <a:gd name="connsiteY25" fmla="*/ 3951 h 58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9604" h="5803">
                                    <a:moveTo>
                                      <a:pt x="0" y="3951"/>
                                    </a:moveTo>
                                    <a:lnTo>
                                      <a:pt x="1873" y="4198"/>
                                    </a:lnTo>
                                    <a:lnTo>
                                      <a:pt x="2622" y="3951"/>
                                    </a:lnTo>
                                    <a:lnTo>
                                      <a:pt x="3746" y="4198"/>
                                    </a:lnTo>
                                    <a:lnTo>
                                      <a:pt x="4246" y="5803"/>
                                    </a:lnTo>
                                    <a:lnTo>
                                      <a:pt x="7617" y="3087"/>
                                    </a:lnTo>
                                    <a:lnTo>
                                      <a:pt x="10489" y="2222"/>
                                    </a:lnTo>
                                    <a:cubicBezTo>
                                      <a:pt x="10489" y="2222"/>
                                      <a:pt x="12986" y="4075"/>
                                      <a:pt x="13236" y="4075"/>
                                    </a:cubicBezTo>
                                    <a:cubicBezTo>
                                      <a:pt x="13486" y="4075"/>
                                      <a:pt x="14984" y="4198"/>
                                      <a:pt x="14984" y="4198"/>
                                    </a:cubicBezTo>
                                    <a:lnTo>
                                      <a:pt x="19605" y="4075"/>
                                    </a:lnTo>
                                    <a:lnTo>
                                      <a:pt x="16358" y="1358"/>
                                    </a:lnTo>
                                    <a:lnTo>
                                      <a:pt x="14235" y="1235"/>
                                    </a:lnTo>
                                    <a:lnTo>
                                      <a:pt x="13611" y="1729"/>
                                    </a:lnTo>
                                    <a:lnTo>
                                      <a:pt x="13611" y="741"/>
                                    </a:lnTo>
                                    <a:lnTo>
                                      <a:pt x="10489" y="0"/>
                                    </a:lnTo>
                                    <a:lnTo>
                                      <a:pt x="8741" y="494"/>
                                    </a:lnTo>
                                    <a:lnTo>
                                      <a:pt x="8366" y="1729"/>
                                    </a:lnTo>
                                    <a:lnTo>
                                      <a:pt x="6368" y="2963"/>
                                    </a:lnTo>
                                    <a:lnTo>
                                      <a:pt x="3871" y="2593"/>
                                    </a:lnTo>
                                    <a:lnTo>
                                      <a:pt x="3371" y="1852"/>
                                    </a:lnTo>
                                    <a:lnTo>
                                      <a:pt x="2622" y="1729"/>
                                    </a:lnTo>
                                    <a:lnTo>
                                      <a:pt x="2372" y="2716"/>
                                    </a:lnTo>
                                    <a:lnTo>
                                      <a:pt x="1374" y="2593"/>
                                    </a:lnTo>
                                    <a:lnTo>
                                      <a:pt x="1249" y="3457"/>
                                    </a:lnTo>
                                    <a:lnTo>
                                      <a:pt x="125" y="3704"/>
                                    </a:lnTo>
                                    <a:lnTo>
                                      <a:pt x="0" y="3951"/>
                                    </a:lnTo>
                                  </a:path>
                                </a:pathLst>
                              </a:custGeom>
                              <a:solidFill>
                                <a:srgbClr val="005BAA"/>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Freeform: Shape 26"/>
                            <wps:cNvSpPr/>
                            <wps:spPr>
                              <a:xfrm>
                                <a:off x="1528406" y="498454"/>
                                <a:ext cx="3121" cy="1975"/>
                              </a:xfrm>
                              <a:custGeom>
                                <a:avLst/>
                                <a:gdLst>
                                  <a:gd name="connsiteX0" fmla="*/ 0 w 3121"/>
                                  <a:gd name="connsiteY0" fmla="*/ 741 h 1975"/>
                                  <a:gd name="connsiteX1" fmla="*/ 749 w 3121"/>
                                  <a:gd name="connsiteY1" fmla="*/ 0 h 1975"/>
                                  <a:gd name="connsiteX2" fmla="*/ 2622 w 3121"/>
                                  <a:gd name="connsiteY2" fmla="*/ 0 h 1975"/>
                                  <a:gd name="connsiteX3" fmla="*/ 3122 w 3121"/>
                                  <a:gd name="connsiteY3" fmla="*/ 864 h 1975"/>
                                  <a:gd name="connsiteX4" fmla="*/ 2123 w 3121"/>
                                  <a:gd name="connsiteY4" fmla="*/ 1976 h 1975"/>
                                  <a:gd name="connsiteX5" fmla="*/ 999 w 3121"/>
                                  <a:gd name="connsiteY5" fmla="*/ 1976 h 1975"/>
                                  <a:gd name="connsiteX6" fmla="*/ 874 w 3121"/>
                                  <a:gd name="connsiteY6" fmla="*/ 1482 h 1975"/>
                                  <a:gd name="connsiteX7" fmla="*/ 0 w 3121"/>
                                  <a:gd name="connsiteY7" fmla="*/ 741 h 1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121" h="1975">
                                    <a:moveTo>
                                      <a:pt x="0" y="741"/>
                                    </a:moveTo>
                                    <a:lnTo>
                                      <a:pt x="749" y="0"/>
                                    </a:lnTo>
                                    <a:lnTo>
                                      <a:pt x="2622" y="0"/>
                                    </a:lnTo>
                                    <a:lnTo>
                                      <a:pt x="3122" y="864"/>
                                    </a:lnTo>
                                    <a:lnTo>
                                      <a:pt x="2123" y="1976"/>
                                    </a:lnTo>
                                    <a:lnTo>
                                      <a:pt x="999" y="1976"/>
                                    </a:lnTo>
                                    <a:lnTo>
                                      <a:pt x="874" y="1482"/>
                                    </a:lnTo>
                                    <a:lnTo>
                                      <a:pt x="0" y="741"/>
                                    </a:lnTo>
                                  </a:path>
                                </a:pathLst>
                              </a:custGeom>
                              <a:solidFill>
                                <a:srgbClr val="005BAA"/>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Freeform: Shape 27"/>
                            <wps:cNvSpPr/>
                            <wps:spPr>
                              <a:xfrm>
                                <a:off x="1532402" y="490305"/>
                                <a:ext cx="7617" cy="9507"/>
                              </a:xfrm>
                              <a:custGeom>
                                <a:avLst/>
                                <a:gdLst>
                                  <a:gd name="connsiteX0" fmla="*/ 0 w 7617"/>
                                  <a:gd name="connsiteY0" fmla="*/ 9507 h 9507"/>
                                  <a:gd name="connsiteX1" fmla="*/ 624 w 7617"/>
                                  <a:gd name="connsiteY1" fmla="*/ 7655 h 9507"/>
                                  <a:gd name="connsiteX2" fmla="*/ 1623 w 7617"/>
                                  <a:gd name="connsiteY2" fmla="*/ 7161 h 9507"/>
                                  <a:gd name="connsiteX3" fmla="*/ 1623 w 7617"/>
                                  <a:gd name="connsiteY3" fmla="*/ 5433 h 9507"/>
                                  <a:gd name="connsiteX4" fmla="*/ 2373 w 7617"/>
                                  <a:gd name="connsiteY4" fmla="*/ 4692 h 9507"/>
                                  <a:gd name="connsiteX5" fmla="*/ 2497 w 7617"/>
                                  <a:gd name="connsiteY5" fmla="*/ 3457 h 9507"/>
                                  <a:gd name="connsiteX6" fmla="*/ 1748 w 7617"/>
                                  <a:gd name="connsiteY6" fmla="*/ 3210 h 9507"/>
                                  <a:gd name="connsiteX7" fmla="*/ 3746 w 7617"/>
                                  <a:gd name="connsiteY7" fmla="*/ 2099 h 9507"/>
                                  <a:gd name="connsiteX8" fmla="*/ 2872 w 7617"/>
                                  <a:gd name="connsiteY8" fmla="*/ 1111 h 9507"/>
                                  <a:gd name="connsiteX9" fmla="*/ 4745 w 7617"/>
                                  <a:gd name="connsiteY9" fmla="*/ 0 h 9507"/>
                                  <a:gd name="connsiteX10" fmla="*/ 5619 w 7617"/>
                                  <a:gd name="connsiteY10" fmla="*/ 247 h 9507"/>
                                  <a:gd name="connsiteX11" fmla="*/ 5994 w 7617"/>
                                  <a:gd name="connsiteY11" fmla="*/ 3334 h 9507"/>
                                  <a:gd name="connsiteX12" fmla="*/ 4246 w 7617"/>
                                  <a:gd name="connsiteY12" fmla="*/ 3334 h 9507"/>
                                  <a:gd name="connsiteX13" fmla="*/ 4620 w 7617"/>
                                  <a:gd name="connsiteY13" fmla="*/ 4815 h 9507"/>
                                  <a:gd name="connsiteX14" fmla="*/ 3746 w 7617"/>
                                  <a:gd name="connsiteY14" fmla="*/ 4939 h 9507"/>
                                  <a:gd name="connsiteX15" fmla="*/ 3621 w 7617"/>
                                  <a:gd name="connsiteY15" fmla="*/ 6914 h 9507"/>
                                  <a:gd name="connsiteX16" fmla="*/ 4745 w 7617"/>
                                  <a:gd name="connsiteY16" fmla="*/ 6050 h 9507"/>
                                  <a:gd name="connsiteX17" fmla="*/ 5994 w 7617"/>
                                  <a:gd name="connsiteY17" fmla="*/ 6050 h 9507"/>
                                  <a:gd name="connsiteX18" fmla="*/ 7617 w 7617"/>
                                  <a:gd name="connsiteY18" fmla="*/ 6544 h 9507"/>
                                  <a:gd name="connsiteX19" fmla="*/ 7118 w 7617"/>
                                  <a:gd name="connsiteY19" fmla="*/ 8149 h 9507"/>
                                  <a:gd name="connsiteX20" fmla="*/ 3621 w 7617"/>
                                  <a:gd name="connsiteY20" fmla="*/ 7779 h 9507"/>
                                  <a:gd name="connsiteX21" fmla="*/ 3746 w 7617"/>
                                  <a:gd name="connsiteY21" fmla="*/ 8643 h 9507"/>
                                  <a:gd name="connsiteX22" fmla="*/ 2622 w 7617"/>
                                  <a:gd name="connsiteY22" fmla="*/ 9260 h 9507"/>
                                  <a:gd name="connsiteX23" fmla="*/ 0 w 7617"/>
                                  <a:gd name="connsiteY23" fmla="*/ 9507 h 95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7617" h="9507">
                                    <a:moveTo>
                                      <a:pt x="0" y="9507"/>
                                    </a:moveTo>
                                    <a:lnTo>
                                      <a:pt x="624" y="7655"/>
                                    </a:lnTo>
                                    <a:lnTo>
                                      <a:pt x="1623" y="7161"/>
                                    </a:lnTo>
                                    <a:lnTo>
                                      <a:pt x="1623" y="5433"/>
                                    </a:lnTo>
                                    <a:lnTo>
                                      <a:pt x="2373" y="4692"/>
                                    </a:lnTo>
                                    <a:lnTo>
                                      <a:pt x="2497" y="3457"/>
                                    </a:lnTo>
                                    <a:lnTo>
                                      <a:pt x="1748" y="3210"/>
                                    </a:lnTo>
                                    <a:lnTo>
                                      <a:pt x="3746" y="2099"/>
                                    </a:lnTo>
                                    <a:lnTo>
                                      <a:pt x="2872" y="1111"/>
                                    </a:lnTo>
                                    <a:lnTo>
                                      <a:pt x="4745" y="0"/>
                                    </a:lnTo>
                                    <a:lnTo>
                                      <a:pt x="5619" y="247"/>
                                    </a:lnTo>
                                    <a:lnTo>
                                      <a:pt x="5994" y="3334"/>
                                    </a:lnTo>
                                    <a:lnTo>
                                      <a:pt x="4246" y="3334"/>
                                    </a:lnTo>
                                    <a:lnTo>
                                      <a:pt x="4620" y="4815"/>
                                    </a:lnTo>
                                    <a:lnTo>
                                      <a:pt x="3746" y="4939"/>
                                    </a:lnTo>
                                    <a:lnTo>
                                      <a:pt x="3621" y="6914"/>
                                    </a:lnTo>
                                    <a:lnTo>
                                      <a:pt x="4745" y="6050"/>
                                    </a:lnTo>
                                    <a:lnTo>
                                      <a:pt x="5994" y="6050"/>
                                    </a:lnTo>
                                    <a:lnTo>
                                      <a:pt x="7617" y="6544"/>
                                    </a:lnTo>
                                    <a:lnTo>
                                      <a:pt x="7118" y="8149"/>
                                    </a:lnTo>
                                    <a:lnTo>
                                      <a:pt x="3621" y="7779"/>
                                    </a:lnTo>
                                    <a:lnTo>
                                      <a:pt x="3746" y="8643"/>
                                    </a:lnTo>
                                    <a:lnTo>
                                      <a:pt x="2622" y="9260"/>
                                    </a:lnTo>
                                    <a:lnTo>
                                      <a:pt x="0" y="9507"/>
                                    </a:lnTo>
                                  </a:path>
                                </a:pathLst>
                              </a:custGeom>
                              <a:solidFill>
                                <a:srgbClr val="005BAA"/>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Freeform: Shape 28"/>
                            <wps:cNvSpPr/>
                            <wps:spPr>
                              <a:xfrm>
                                <a:off x="1513297" y="456350"/>
                                <a:ext cx="7866" cy="7284"/>
                              </a:xfrm>
                              <a:custGeom>
                                <a:avLst/>
                                <a:gdLst>
                                  <a:gd name="connsiteX0" fmla="*/ 125 w 7866"/>
                                  <a:gd name="connsiteY0" fmla="*/ 0 h 7284"/>
                                  <a:gd name="connsiteX1" fmla="*/ 0 w 7866"/>
                                  <a:gd name="connsiteY1" fmla="*/ 1976 h 7284"/>
                                  <a:gd name="connsiteX2" fmla="*/ 2997 w 7866"/>
                                  <a:gd name="connsiteY2" fmla="*/ 6544 h 7284"/>
                                  <a:gd name="connsiteX3" fmla="*/ 5245 w 7866"/>
                                  <a:gd name="connsiteY3" fmla="*/ 6667 h 7284"/>
                                  <a:gd name="connsiteX4" fmla="*/ 5869 w 7866"/>
                                  <a:gd name="connsiteY4" fmla="*/ 7285 h 7284"/>
                                  <a:gd name="connsiteX5" fmla="*/ 7867 w 7866"/>
                                  <a:gd name="connsiteY5" fmla="*/ 7285 h 7284"/>
                                  <a:gd name="connsiteX6" fmla="*/ 6243 w 7866"/>
                                  <a:gd name="connsiteY6" fmla="*/ 5062 h 7284"/>
                                  <a:gd name="connsiteX7" fmla="*/ 4620 w 7866"/>
                                  <a:gd name="connsiteY7" fmla="*/ 4568 h 7284"/>
                                  <a:gd name="connsiteX8" fmla="*/ 3122 w 7866"/>
                                  <a:gd name="connsiteY8" fmla="*/ 1852 h 7284"/>
                                  <a:gd name="connsiteX9" fmla="*/ 999 w 7866"/>
                                  <a:gd name="connsiteY9" fmla="*/ 864 h 7284"/>
                                  <a:gd name="connsiteX10" fmla="*/ 999 w 7866"/>
                                  <a:gd name="connsiteY10" fmla="*/ 123 h 7284"/>
                                  <a:gd name="connsiteX11" fmla="*/ 125 w 7866"/>
                                  <a:gd name="connsiteY11" fmla="*/ 0 h 72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7866" h="7284">
                                    <a:moveTo>
                                      <a:pt x="125" y="0"/>
                                    </a:moveTo>
                                    <a:cubicBezTo>
                                      <a:pt x="0" y="247"/>
                                      <a:pt x="0" y="1976"/>
                                      <a:pt x="0" y="1976"/>
                                    </a:cubicBezTo>
                                    <a:lnTo>
                                      <a:pt x="2997" y="6544"/>
                                    </a:lnTo>
                                    <a:lnTo>
                                      <a:pt x="5245" y="6667"/>
                                    </a:lnTo>
                                    <a:lnTo>
                                      <a:pt x="5869" y="7285"/>
                                    </a:lnTo>
                                    <a:lnTo>
                                      <a:pt x="7867" y="7285"/>
                                    </a:lnTo>
                                    <a:lnTo>
                                      <a:pt x="6243" y="5062"/>
                                    </a:lnTo>
                                    <a:lnTo>
                                      <a:pt x="4620" y="4568"/>
                                    </a:lnTo>
                                    <a:lnTo>
                                      <a:pt x="3122" y="1852"/>
                                    </a:lnTo>
                                    <a:lnTo>
                                      <a:pt x="999" y="864"/>
                                    </a:lnTo>
                                    <a:lnTo>
                                      <a:pt x="999" y="123"/>
                                    </a:lnTo>
                                    <a:lnTo>
                                      <a:pt x="125" y="0"/>
                                    </a:lnTo>
                                  </a:path>
                                </a:pathLst>
                              </a:custGeom>
                              <a:solidFill>
                                <a:srgbClr val="005BAA"/>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 name="Freeform: Shape 29"/>
                            <wps:cNvSpPr/>
                            <wps:spPr>
                              <a:xfrm>
                                <a:off x="1521788" y="465240"/>
                                <a:ext cx="4245" cy="2469"/>
                              </a:xfrm>
                              <a:custGeom>
                                <a:avLst/>
                                <a:gdLst>
                                  <a:gd name="connsiteX0" fmla="*/ 125 w 4245"/>
                                  <a:gd name="connsiteY0" fmla="*/ 123 h 2469"/>
                                  <a:gd name="connsiteX1" fmla="*/ 0 w 4245"/>
                                  <a:gd name="connsiteY1" fmla="*/ 1729 h 2469"/>
                                  <a:gd name="connsiteX2" fmla="*/ 1124 w 4245"/>
                                  <a:gd name="connsiteY2" fmla="*/ 2469 h 2469"/>
                                  <a:gd name="connsiteX3" fmla="*/ 4246 w 4245"/>
                                  <a:gd name="connsiteY3" fmla="*/ 2469 h 2469"/>
                                  <a:gd name="connsiteX4" fmla="*/ 3247 w 4245"/>
                                  <a:gd name="connsiteY4" fmla="*/ 1111 h 2469"/>
                                  <a:gd name="connsiteX5" fmla="*/ 1748 w 4245"/>
                                  <a:gd name="connsiteY5" fmla="*/ 741 h 2469"/>
                                  <a:gd name="connsiteX6" fmla="*/ 1498 w 4245"/>
                                  <a:gd name="connsiteY6" fmla="*/ 0 h 2469"/>
                                  <a:gd name="connsiteX7" fmla="*/ 125 w 4245"/>
                                  <a:gd name="connsiteY7" fmla="*/ 123 h 24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245" h="2469">
                                    <a:moveTo>
                                      <a:pt x="125" y="123"/>
                                    </a:moveTo>
                                    <a:lnTo>
                                      <a:pt x="0" y="1729"/>
                                    </a:lnTo>
                                    <a:lnTo>
                                      <a:pt x="1124" y="2469"/>
                                    </a:lnTo>
                                    <a:lnTo>
                                      <a:pt x="4246" y="2469"/>
                                    </a:lnTo>
                                    <a:lnTo>
                                      <a:pt x="3247" y="1111"/>
                                    </a:lnTo>
                                    <a:lnTo>
                                      <a:pt x="1748" y="741"/>
                                    </a:lnTo>
                                    <a:lnTo>
                                      <a:pt x="1498" y="0"/>
                                    </a:lnTo>
                                    <a:lnTo>
                                      <a:pt x="125" y="123"/>
                                    </a:lnTo>
                                  </a:path>
                                </a:pathLst>
                              </a:custGeom>
                              <a:solidFill>
                                <a:srgbClr val="005BAA"/>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 name="Freeform: Shape 30"/>
                            <wps:cNvSpPr/>
                            <wps:spPr>
                              <a:xfrm>
                                <a:off x="1532777" y="453510"/>
                                <a:ext cx="33340" cy="37905"/>
                              </a:xfrm>
                              <a:custGeom>
                                <a:avLst/>
                                <a:gdLst>
                                  <a:gd name="connsiteX0" fmla="*/ 10989 w 33340"/>
                                  <a:gd name="connsiteY0" fmla="*/ 1235 h 37905"/>
                                  <a:gd name="connsiteX1" fmla="*/ 8991 w 33340"/>
                                  <a:gd name="connsiteY1" fmla="*/ 1111 h 37905"/>
                                  <a:gd name="connsiteX2" fmla="*/ 7992 w 33340"/>
                                  <a:gd name="connsiteY2" fmla="*/ 0 h 37905"/>
                                  <a:gd name="connsiteX3" fmla="*/ 5869 w 33340"/>
                                  <a:gd name="connsiteY3" fmla="*/ 617 h 37905"/>
                                  <a:gd name="connsiteX4" fmla="*/ 3371 w 33340"/>
                                  <a:gd name="connsiteY4" fmla="*/ 988 h 37905"/>
                                  <a:gd name="connsiteX5" fmla="*/ 2997 w 33340"/>
                                  <a:gd name="connsiteY5" fmla="*/ 2099 h 37905"/>
                                  <a:gd name="connsiteX6" fmla="*/ 0 w 33340"/>
                                  <a:gd name="connsiteY6" fmla="*/ 3704 h 37905"/>
                                  <a:gd name="connsiteX7" fmla="*/ 0 w 33340"/>
                                  <a:gd name="connsiteY7" fmla="*/ 4692 h 37905"/>
                                  <a:gd name="connsiteX8" fmla="*/ 1623 w 33340"/>
                                  <a:gd name="connsiteY8" fmla="*/ 6050 h 37905"/>
                                  <a:gd name="connsiteX9" fmla="*/ 3746 w 33340"/>
                                  <a:gd name="connsiteY9" fmla="*/ 7655 h 37905"/>
                                  <a:gd name="connsiteX10" fmla="*/ 4121 w 33340"/>
                                  <a:gd name="connsiteY10" fmla="*/ 10372 h 37905"/>
                                  <a:gd name="connsiteX11" fmla="*/ 5494 w 33340"/>
                                  <a:gd name="connsiteY11" fmla="*/ 12841 h 37905"/>
                                  <a:gd name="connsiteX12" fmla="*/ 3996 w 33340"/>
                                  <a:gd name="connsiteY12" fmla="*/ 14570 h 37905"/>
                                  <a:gd name="connsiteX13" fmla="*/ 6119 w 33340"/>
                                  <a:gd name="connsiteY13" fmla="*/ 15928 h 37905"/>
                                  <a:gd name="connsiteX14" fmla="*/ 6368 w 33340"/>
                                  <a:gd name="connsiteY14" fmla="*/ 18027 h 37905"/>
                                  <a:gd name="connsiteX15" fmla="*/ 8491 w 33340"/>
                                  <a:gd name="connsiteY15" fmla="*/ 17286 h 37905"/>
                                  <a:gd name="connsiteX16" fmla="*/ 11738 w 33340"/>
                                  <a:gd name="connsiteY16" fmla="*/ 18768 h 37905"/>
                                  <a:gd name="connsiteX17" fmla="*/ 11488 w 33340"/>
                                  <a:gd name="connsiteY17" fmla="*/ 20373 h 37905"/>
                                  <a:gd name="connsiteX18" fmla="*/ 10614 w 33340"/>
                                  <a:gd name="connsiteY18" fmla="*/ 22225 h 37905"/>
                                  <a:gd name="connsiteX19" fmla="*/ 13736 w 33340"/>
                                  <a:gd name="connsiteY19" fmla="*/ 26546 h 37905"/>
                                  <a:gd name="connsiteX20" fmla="*/ 15109 w 33340"/>
                                  <a:gd name="connsiteY20" fmla="*/ 26176 h 37905"/>
                                  <a:gd name="connsiteX21" fmla="*/ 15983 w 33340"/>
                                  <a:gd name="connsiteY21" fmla="*/ 27040 h 37905"/>
                                  <a:gd name="connsiteX22" fmla="*/ 16857 w 33340"/>
                                  <a:gd name="connsiteY22" fmla="*/ 26546 h 37905"/>
                                  <a:gd name="connsiteX23" fmla="*/ 17107 w 33340"/>
                                  <a:gd name="connsiteY23" fmla="*/ 28522 h 37905"/>
                                  <a:gd name="connsiteX24" fmla="*/ 17856 w 33340"/>
                                  <a:gd name="connsiteY24" fmla="*/ 30004 h 37905"/>
                                  <a:gd name="connsiteX25" fmla="*/ 20229 w 33340"/>
                                  <a:gd name="connsiteY25" fmla="*/ 30127 h 37905"/>
                                  <a:gd name="connsiteX26" fmla="*/ 20229 w 33340"/>
                                  <a:gd name="connsiteY26" fmla="*/ 30744 h 37905"/>
                                  <a:gd name="connsiteX27" fmla="*/ 22726 w 33340"/>
                                  <a:gd name="connsiteY27" fmla="*/ 31609 h 37905"/>
                                  <a:gd name="connsiteX28" fmla="*/ 22976 w 33340"/>
                                  <a:gd name="connsiteY28" fmla="*/ 32843 h 37905"/>
                                  <a:gd name="connsiteX29" fmla="*/ 23975 w 33340"/>
                                  <a:gd name="connsiteY29" fmla="*/ 33337 h 37905"/>
                                  <a:gd name="connsiteX30" fmla="*/ 25598 w 33340"/>
                                  <a:gd name="connsiteY30" fmla="*/ 34695 h 37905"/>
                                  <a:gd name="connsiteX31" fmla="*/ 26472 w 33340"/>
                                  <a:gd name="connsiteY31" fmla="*/ 37041 h 37905"/>
                                  <a:gd name="connsiteX32" fmla="*/ 28096 w 33340"/>
                                  <a:gd name="connsiteY32" fmla="*/ 37906 h 37905"/>
                                  <a:gd name="connsiteX33" fmla="*/ 29844 w 33340"/>
                                  <a:gd name="connsiteY33" fmla="*/ 37906 h 37905"/>
                                  <a:gd name="connsiteX34" fmla="*/ 30718 w 33340"/>
                                  <a:gd name="connsiteY34" fmla="*/ 36054 h 37905"/>
                                  <a:gd name="connsiteX35" fmla="*/ 33340 w 33340"/>
                                  <a:gd name="connsiteY35" fmla="*/ 34819 h 37905"/>
                                  <a:gd name="connsiteX36" fmla="*/ 33215 w 33340"/>
                                  <a:gd name="connsiteY36" fmla="*/ 32720 h 37905"/>
                                  <a:gd name="connsiteX37" fmla="*/ 31217 w 33340"/>
                                  <a:gd name="connsiteY37" fmla="*/ 28522 h 37905"/>
                                  <a:gd name="connsiteX38" fmla="*/ 24724 w 33340"/>
                                  <a:gd name="connsiteY38" fmla="*/ 19385 h 37905"/>
                                  <a:gd name="connsiteX39" fmla="*/ 23475 w 33340"/>
                                  <a:gd name="connsiteY39" fmla="*/ 17163 h 37905"/>
                                  <a:gd name="connsiteX40" fmla="*/ 19105 w 33340"/>
                                  <a:gd name="connsiteY40" fmla="*/ 12594 h 37905"/>
                                  <a:gd name="connsiteX41" fmla="*/ 19979 w 33340"/>
                                  <a:gd name="connsiteY41" fmla="*/ 10865 h 37905"/>
                                  <a:gd name="connsiteX42" fmla="*/ 19355 w 33340"/>
                                  <a:gd name="connsiteY42" fmla="*/ 10001 h 37905"/>
                                  <a:gd name="connsiteX43" fmla="*/ 18106 w 33340"/>
                                  <a:gd name="connsiteY43" fmla="*/ 10001 h 37905"/>
                                  <a:gd name="connsiteX44" fmla="*/ 17607 w 33340"/>
                                  <a:gd name="connsiteY44" fmla="*/ 7655 h 37905"/>
                                  <a:gd name="connsiteX45" fmla="*/ 15359 w 33340"/>
                                  <a:gd name="connsiteY45" fmla="*/ 4445 h 37905"/>
                                  <a:gd name="connsiteX46" fmla="*/ 14984 w 33340"/>
                                  <a:gd name="connsiteY46" fmla="*/ 2840 h 37905"/>
                                  <a:gd name="connsiteX47" fmla="*/ 14235 w 33340"/>
                                  <a:gd name="connsiteY47" fmla="*/ 3087 h 37905"/>
                                  <a:gd name="connsiteX48" fmla="*/ 13486 w 33340"/>
                                  <a:gd name="connsiteY48" fmla="*/ 3704 h 37905"/>
                                  <a:gd name="connsiteX49" fmla="*/ 12737 w 33340"/>
                                  <a:gd name="connsiteY49" fmla="*/ 3334 h 37905"/>
                                  <a:gd name="connsiteX50" fmla="*/ 11488 w 33340"/>
                                  <a:gd name="connsiteY50" fmla="*/ 3087 h 37905"/>
                                  <a:gd name="connsiteX51" fmla="*/ 10989 w 33340"/>
                                  <a:gd name="connsiteY51" fmla="*/ 1235 h 379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33340" h="37905">
                                    <a:moveTo>
                                      <a:pt x="10989" y="1235"/>
                                    </a:moveTo>
                                    <a:lnTo>
                                      <a:pt x="8991" y="1111"/>
                                    </a:lnTo>
                                    <a:lnTo>
                                      <a:pt x="7992" y="0"/>
                                    </a:lnTo>
                                    <a:lnTo>
                                      <a:pt x="5869" y="617"/>
                                    </a:lnTo>
                                    <a:lnTo>
                                      <a:pt x="3371" y="988"/>
                                    </a:lnTo>
                                    <a:lnTo>
                                      <a:pt x="2997" y="2099"/>
                                    </a:lnTo>
                                    <a:lnTo>
                                      <a:pt x="0" y="3704"/>
                                    </a:lnTo>
                                    <a:lnTo>
                                      <a:pt x="0" y="4692"/>
                                    </a:lnTo>
                                    <a:lnTo>
                                      <a:pt x="1623" y="6050"/>
                                    </a:lnTo>
                                    <a:lnTo>
                                      <a:pt x="3746" y="7655"/>
                                    </a:lnTo>
                                    <a:lnTo>
                                      <a:pt x="4121" y="10372"/>
                                    </a:lnTo>
                                    <a:lnTo>
                                      <a:pt x="5494" y="12841"/>
                                    </a:lnTo>
                                    <a:lnTo>
                                      <a:pt x="3996" y="14570"/>
                                    </a:lnTo>
                                    <a:lnTo>
                                      <a:pt x="6119" y="15928"/>
                                    </a:lnTo>
                                    <a:lnTo>
                                      <a:pt x="6368" y="18027"/>
                                    </a:lnTo>
                                    <a:lnTo>
                                      <a:pt x="8491" y="17286"/>
                                    </a:lnTo>
                                    <a:lnTo>
                                      <a:pt x="11738" y="18768"/>
                                    </a:lnTo>
                                    <a:lnTo>
                                      <a:pt x="11488" y="20373"/>
                                    </a:lnTo>
                                    <a:lnTo>
                                      <a:pt x="10614" y="22225"/>
                                    </a:lnTo>
                                    <a:lnTo>
                                      <a:pt x="13736" y="26546"/>
                                    </a:lnTo>
                                    <a:lnTo>
                                      <a:pt x="15109" y="26176"/>
                                    </a:lnTo>
                                    <a:lnTo>
                                      <a:pt x="15983" y="27040"/>
                                    </a:lnTo>
                                    <a:lnTo>
                                      <a:pt x="16857" y="26546"/>
                                    </a:lnTo>
                                    <a:lnTo>
                                      <a:pt x="17107" y="28522"/>
                                    </a:lnTo>
                                    <a:cubicBezTo>
                                      <a:pt x="17107" y="28522"/>
                                      <a:pt x="17232" y="29880"/>
                                      <a:pt x="17856" y="30004"/>
                                    </a:cubicBezTo>
                                    <a:cubicBezTo>
                                      <a:pt x="18356" y="30127"/>
                                      <a:pt x="20229" y="30127"/>
                                      <a:pt x="20229" y="30127"/>
                                    </a:cubicBezTo>
                                    <a:lnTo>
                                      <a:pt x="20229" y="30744"/>
                                    </a:lnTo>
                                    <a:lnTo>
                                      <a:pt x="22726" y="31609"/>
                                    </a:lnTo>
                                    <a:cubicBezTo>
                                      <a:pt x="22726" y="31609"/>
                                      <a:pt x="22851" y="32350"/>
                                      <a:pt x="22976" y="32843"/>
                                    </a:cubicBezTo>
                                    <a:cubicBezTo>
                                      <a:pt x="22976" y="33214"/>
                                      <a:pt x="23975" y="33337"/>
                                      <a:pt x="23975" y="33337"/>
                                    </a:cubicBezTo>
                                    <a:lnTo>
                                      <a:pt x="25598" y="34695"/>
                                    </a:lnTo>
                                    <a:lnTo>
                                      <a:pt x="26472" y="37041"/>
                                    </a:lnTo>
                                    <a:cubicBezTo>
                                      <a:pt x="26472" y="37041"/>
                                      <a:pt x="27721" y="37906"/>
                                      <a:pt x="28096" y="37906"/>
                                    </a:cubicBezTo>
                                    <a:cubicBezTo>
                                      <a:pt x="28470" y="37906"/>
                                      <a:pt x="29844" y="37906"/>
                                      <a:pt x="29844" y="37906"/>
                                    </a:cubicBezTo>
                                    <a:lnTo>
                                      <a:pt x="30718" y="36054"/>
                                    </a:lnTo>
                                    <a:lnTo>
                                      <a:pt x="33340" y="34819"/>
                                    </a:lnTo>
                                    <a:lnTo>
                                      <a:pt x="33215" y="32720"/>
                                    </a:lnTo>
                                    <a:lnTo>
                                      <a:pt x="31217" y="28522"/>
                                    </a:lnTo>
                                    <a:lnTo>
                                      <a:pt x="24724" y="19385"/>
                                    </a:lnTo>
                                    <a:lnTo>
                                      <a:pt x="23475" y="17163"/>
                                    </a:lnTo>
                                    <a:lnTo>
                                      <a:pt x="19105" y="12594"/>
                                    </a:lnTo>
                                    <a:lnTo>
                                      <a:pt x="19979" y="10865"/>
                                    </a:lnTo>
                                    <a:lnTo>
                                      <a:pt x="19355" y="10001"/>
                                    </a:lnTo>
                                    <a:lnTo>
                                      <a:pt x="18106" y="10001"/>
                                    </a:lnTo>
                                    <a:cubicBezTo>
                                      <a:pt x="18106" y="10001"/>
                                      <a:pt x="17607" y="7902"/>
                                      <a:pt x="17607" y="7655"/>
                                    </a:cubicBezTo>
                                    <a:cubicBezTo>
                                      <a:pt x="17607" y="7408"/>
                                      <a:pt x="15359" y="4445"/>
                                      <a:pt x="15359" y="4445"/>
                                    </a:cubicBezTo>
                                    <a:lnTo>
                                      <a:pt x="14984" y="2840"/>
                                    </a:lnTo>
                                    <a:lnTo>
                                      <a:pt x="14235" y="3087"/>
                                    </a:lnTo>
                                    <a:lnTo>
                                      <a:pt x="13486" y="3704"/>
                                    </a:lnTo>
                                    <a:lnTo>
                                      <a:pt x="12737" y="3334"/>
                                    </a:lnTo>
                                    <a:lnTo>
                                      <a:pt x="11488" y="3087"/>
                                    </a:lnTo>
                                    <a:lnTo>
                                      <a:pt x="10989" y="1235"/>
                                    </a:lnTo>
                                  </a:path>
                                </a:pathLst>
                              </a:custGeom>
                              <a:solidFill>
                                <a:srgbClr val="005BAA"/>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 name="Freeform: Shape 31"/>
                            <wps:cNvSpPr/>
                            <wps:spPr>
                              <a:xfrm>
                                <a:off x="1538021" y="446596"/>
                                <a:ext cx="5494" cy="4074"/>
                              </a:xfrm>
                              <a:custGeom>
                                <a:avLst/>
                                <a:gdLst>
                                  <a:gd name="connsiteX0" fmla="*/ 0 w 5494"/>
                                  <a:gd name="connsiteY0" fmla="*/ 1111 h 4074"/>
                                  <a:gd name="connsiteX1" fmla="*/ 2872 w 5494"/>
                                  <a:gd name="connsiteY1" fmla="*/ 2099 h 4074"/>
                                  <a:gd name="connsiteX2" fmla="*/ 3871 w 5494"/>
                                  <a:gd name="connsiteY2" fmla="*/ 3951 h 4074"/>
                                  <a:gd name="connsiteX3" fmla="*/ 5494 w 5494"/>
                                  <a:gd name="connsiteY3" fmla="*/ 4075 h 4074"/>
                                  <a:gd name="connsiteX4" fmla="*/ 4745 w 5494"/>
                                  <a:gd name="connsiteY4" fmla="*/ 3457 h 4074"/>
                                  <a:gd name="connsiteX5" fmla="*/ 4870 w 5494"/>
                                  <a:gd name="connsiteY5" fmla="*/ 864 h 4074"/>
                                  <a:gd name="connsiteX6" fmla="*/ 4121 w 5494"/>
                                  <a:gd name="connsiteY6" fmla="*/ 0 h 4074"/>
                                  <a:gd name="connsiteX7" fmla="*/ 499 w 5494"/>
                                  <a:gd name="connsiteY7" fmla="*/ 247 h 4074"/>
                                  <a:gd name="connsiteX8" fmla="*/ 0 w 5494"/>
                                  <a:gd name="connsiteY8" fmla="*/ 1111 h 40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494" h="4074">
                                    <a:moveTo>
                                      <a:pt x="0" y="1111"/>
                                    </a:moveTo>
                                    <a:lnTo>
                                      <a:pt x="2872" y="2099"/>
                                    </a:lnTo>
                                    <a:lnTo>
                                      <a:pt x="3871" y="3951"/>
                                    </a:lnTo>
                                    <a:lnTo>
                                      <a:pt x="5494" y="4075"/>
                                    </a:lnTo>
                                    <a:lnTo>
                                      <a:pt x="4745" y="3457"/>
                                    </a:lnTo>
                                    <a:lnTo>
                                      <a:pt x="4870" y="864"/>
                                    </a:lnTo>
                                    <a:lnTo>
                                      <a:pt x="4121" y="0"/>
                                    </a:lnTo>
                                    <a:lnTo>
                                      <a:pt x="499" y="247"/>
                                    </a:lnTo>
                                    <a:lnTo>
                                      <a:pt x="0" y="1111"/>
                                    </a:lnTo>
                                  </a:path>
                                </a:pathLst>
                              </a:custGeom>
                              <a:solidFill>
                                <a:srgbClr val="005BAA"/>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 name="Freeform: Shape 32"/>
                            <wps:cNvSpPr/>
                            <wps:spPr>
                              <a:xfrm>
                                <a:off x="1583349" y="534013"/>
                                <a:ext cx="1872" cy="2839"/>
                              </a:xfrm>
                              <a:custGeom>
                                <a:avLst/>
                                <a:gdLst>
                                  <a:gd name="connsiteX0" fmla="*/ 1498 w 1872"/>
                                  <a:gd name="connsiteY0" fmla="*/ 0 h 2839"/>
                                  <a:gd name="connsiteX1" fmla="*/ 0 w 1872"/>
                                  <a:gd name="connsiteY1" fmla="*/ 1482 h 2839"/>
                                  <a:gd name="connsiteX2" fmla="*/ 0 w 1872"/>
                                  <a:gd name="connsiteY2" fmla="*/ 2840 h 2839"/>
                                  <a:gd name="connsiteX3" fmla="*/ 1249 w 1872"/>
                                  <a:gd name="connsiteY3" fmla="*/ 2716 h 2839"/>
                                  <a:gd name="connsiteX4" fmla="*/ 1873 w 1872"/>
                                  <a:gd name="connsiteY4" fmla="*/ 2099 h 2839"/>
                                  <a:gd name="connsiteX5" fmla="*/ 1498 w 1872"/>
                                  <a:gd name="connsiteY5" fmla="*/ 0 h 28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872" h="2839">
                                    <a:moveTo>
                                      <a:pt x="1498" y="0"/>
                                    </a:moveTo>
                                    <a:cubicBezTo>
                                      <a:pt x="1498" y="0"/>
                                      <a:pt x="0" y="1235"/>
                                      <a:pt x="0" y="1482"/>
                                    </a:cubicBezTo>
                                    <a:cubicBezTo>
                                      <a:pt x="0" y="1729"/>
                                      <a:pt x="0" y="2840"/>
                                      <a:pt x="0" y="2840"/>
                                    </a:cubicBezTo>
                                    <a:lnTo>
                                      <a:pt x="1249" y="2716"/>
                                    </a:lnTo>
                                    <a:lnTo>
                                      <a:pt x="1873" y="2099"/>
                                    </a:lnTo>
                                    <a:lnTo>
                                      <a:pt x="1498" y="0"/>
                                    </a:lnTo>
                                  </a:path>
                                </a:pathLst>
                              </a:custGeom>
                              <a:solidFill>
                                <a:srgbClr val="005BAA"/>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 name="Freeform: Shape 33"/>
                            <wps:cNvSpPr/>
                            <wps:spPr>
                              <a:xfrm>
                                <a:off x="1573234" y="542656"/>
                                <a:ext cx="2747" cy="3827"/>
                              </a:xfrm>
                              <a:custGeom>
                                <a:avLst/>
                                <a:gdLst>
                                  <a:gd name="connsiteX0" fmla="*/ 1623 w 2747"/>
                                  <a:gd name="connsiteY0" fmla="*/ 0 h 3827"/>
                                  <a:gd name="connsiteX1" fmla="*/ 1249 w 2747"/>
                                  <a:gd name="connsiteY1" fmla="*/ 741 h 3827"/>
                                  <a:gd name="connsiteX2" fmla="*/ 0 w 2747"/>
                                  <a:gd name="connsiteY2" fmla="*/ 741 h 3827"/>
                                  <a:gd name="connsiteX3" fmla="*/ 0 w 2747"/>
                                  <a:gd name="connsiteY3" fmla="*/ 3828 h 3827"/>
                                  <a:gd name="connsiteX4" fmla="*/ 1374 w 2747"/>
                                  <a:gd name="connsiteY4" fmla="*/ 2963 h 3827"/>
                                  <a:gd name="connsiteX5" fmla="*/ 1873 w 2747"/>
                                  <a:gd name="connsiteY5" fmla="*/ 2099 h 3827"/>
                                  <a:gd name="connsiteX6" fmla="*/ 2622 w 2747"/>
                                  <a:gd name="connsiteY6" fmla="*/ 1852 h 3827"/>
                                  <a:gd name="connsiteX7" fmla="*/ 2747 w 2747"/>
                                  <a:gd name="connsiteY7" fmla="*/ 741 h 3827"/>
                                  <a:gd name="connsiteX8" fmla="*/ 1998 w 2747"/>
                                  <a:gd name="connsiteY8" fmla="*/ 988 h 3827"/>
                                  <a:gd name="connsiteX9" fmla="*/ 1623 w 2747"/>
                                  <a:gd name="connsiteY9" fmla="*/ 0 h 38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47" h="3827">
                                    <a:moveTo>
                                      <a:pt x="1623" y="0"/>
                                    </a:moveTo>
                                    <a:lnTo>
                                      <a:pt x="1249" y="741"/>
                                    </a:lnTo>
                                    <a:lnTo>
                                      <a:pt x="0" y="741"/>
                                    </a:lnTo>
                                    <a:lnTo>
                                      <a:pt x="0" y="3828"/>
                                    </a:lnTo>
                                    <a:lnTo>
                                      <a:pt x="1374" y="2963"/>
                                    </a:lnTo>
                                    <a:lnTo>
                                      <a:pt x="1873" y="2099"/>
                                    </a:lnTo>
                                    <a:lnTo>
                                      <a:pt x="2622" y="1852"/>
                                    </a:lnTo>
                                    <a:lnTo>
                                      <a:pt x="2747" y="741"/>
                                    </a:lnTo>
                                    <a:lnTo>
                                      <a:pt x="1998" y="988"/>
                                    </a:lnTo>
                                    <a:lnTo>
                                      <a:pt x="1623" y="0"/>
                                    </a:lnTo>
                                  </a:path>
                                </a:pathLst>
                              </a:custGeom>
                              <a:solidFill>
                                <a:srgbClr val="005BAA"/>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 name="Freeform: Shape 34"/>
                            <wps:cNvSpPr/>
                            <wps:spPr>
                              <a:xfrm>
                                <a:off x="1573859" y="556238"/>
                                <a:ext cx="3621" cy="3704"/>
                              </a:xfrm>
                              <a:custGeom>
                                <a:avLst/>
                                <a:gdLst>
                                  <a:gd name="connsiteX0" fmla="*/ 3621 w 3621"/>
                                  <a:gd name="connsiteY0" fmla="*/ 123 h 3704"/>
                                  <a:gd name="connsiteX1" fmla="*/ 2497 w 3621"/>
                                  <a:gd name="connsiteY1" fmla="*/ 0 h 3704"/>
                                  <a:gd name="connsiteX2" fmla="*/ 1998 w 3621"/>
                                  <a:gd name="connsiteY2" fmla="*/ 988 h 3704"/>
                                  <a:gd name="connsiteX3" fmla="*/ 1124 w 3621"/>
                                  <a:gd name="connsiteY3" fmla="*/ 988 h 3704"/>
                                  <a:gd name="connsiteX4" fmla="*/ 874 w 3621"/>
                                  <a:gd name="connsiteY4" fmla="*/ 2099 h 3704"/>
                                  <a:gd name="connsiteX5" fmla="*/ 0 w 3621"/>
                                  <a:gd name="connsiteY5" fmla="*/ 2469 h 3704"/>
                                  <a:gd name="connsiteX6" fmla="*/ 250 w 3621"/>
                                  <a:gd name="connsiteY6" fmla="*/ 3704 h 3704"/>
                                  <a:gd name="connsiteX7" fmla="*/ 1748 w 3621"/>
                                  <a:gd name="connsiteY7" fmla="*/ 3581 h 3704"/>
                                  <a:gd name="connsiteX8" fmla="*/ 3371 w 3621"/>
                                  <a:gd name="connsiteY8" fmla="*/ 1852 h 3704"/>
                                  <a:gd name="connsiteX9" fmla="*/ 3621 w 3621"/>
                                  <a:gd name="connsiteY9" fmla="*/ 123 h 37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621" h="3704">
                                    <a:moveTo>
                                      <a:pt x="3621" y="123"/>
                                    </a:moveTo>
                                    <a:lnTo>
                                      <a:pt x="2497" y="0"/>
                                    </a:lnTo>
                                    <a:lnTo>
                                      <a:pt x="1998" y="988"/>
                                    </a:lnTo>
                                    <a:lnTo>
                                      <a:pt x="1124" y="988"/>
                                    </a:lnTo>
                                    <a:lnTo>
                                      <a:pt x="874" y="2099"/>
                                    </a:lnTo>
                                    <a:lnTo>
                                      <a:pt x="0" y="2469"/>
                                    </a:lnTo>
                                    <a:lnTo>
                                      <a:pt x="250" y="3704"/>
                                    </a:lnTo>
                                    <a:lnTo>
                                      <a:pt x="1748" y="3581"/>
                                    </a:lnTo>
                                    <a:lnTo>
                                      <a:pt x="3371" y="1852"/>
                                    </a:lnTo>
                                    <a:lnTo>
                                      <a:pt x="3621" y="123"/>
                                    </a:lnTo>
                                  </a:path>
                                </a:pathLst>
                              </a:custGeom>
                              <a:solidFill>
                                <a:srgbClr val="005BAA"/>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Freeform: Shape 35"/>
                            <wps:cNvSpPr/>
                            <wps:spPr>
                              <a:xfrm>
                                <a:off x="1578604" y="553892"/>
                                <a:ext cx="1623" cy="2716"/>
                              </a:xfrm>
                              <a:custGeom>
                                <a:avLst/>
                                <a:gdLst>
                                  <a:gd name="connsiteX0" fmla="*/ 1623 w 1623"/>
                                  <a:gd name="connsiteY0" fmla="*/ 494 h 2716"/>
                                  <a:gd name="connsiteX1" fmla="*/ 499 w 1623"/>
                                  <a:gd name="connsiteY1" fmla="*/ 0 h 2716"/>
                                  <a:gd name="connsiteX2" fmla="*/ 0 w 1623"/>
                                  <a:gd name="connsiteY2" fmla="*/ 1852 h 2716"/>
                                  <a:gd name="connsiteX3" fmla="*/ 999 w 1623"/>
                                  <a:gd name="connsiteY3" fmla="*/ 2716 h 2716"/>
                                  <a:gd name="connsiteX4" fmla="*/ 1623 w 1623"/>
                                  <a:gd name="connsiteY4" fmla="*/ 494 h 27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23" h="2716">
                                    <a:moveTo>
                                      <a:pt x="1623" y="494"/>
                                    </a:moveTo>
                                    <a:lnTo>
                                      <a:pt x="499" y="0"/>
                                    </a:lnTo>
                                    <a:lnTo>
                                      <a:pt x="0" y="1852"/>
                                    </a:lnTo>
                                    <a:lnTo>
                                      <a:pt x="999" y="2716"/>
                                    </a:lnTo>
                                    <a:lnTo>
                                      <a:pt x="1623" y="494"/>
                                    </a:lnTo>
                                  </a:path>
                                </a:pathLst>
                              </a:custGeom>
                              <a:solidFill>
                                <a:srgbClr val="005BAA"/>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 name="Freeform: Shape 36"/>
                            <wps:cNvSpPr/>
                            <wps:spPr>
                              <a:xfrm>
                                <a:off x="1580227" y="551670"/>
                                <a:ext cx="1498" cy="1481"/>
                              </a:xfrm>
                              <a:custGeom>
                                <a:avLst/>
                                <a:gdLst>
                                  <a:gd name="connsiteX0" fmla="*/ 624 w 1498"/>
                                  <a:gd name="connsiteY0" fmla="*/ 0 h 1481"/>
                                  <a:gd name="connsiteX1" fmla="*/ 1498 w 1498"/>
                                  <a:gd name="connsiteY1" fmla="*/ 370 h 1481"/>
                                  <a:gd name="connsiteX2" fmla="*/ 250 w 1498"/>
                                  <a:gd name="connsiteY2" fmla="*/ 1482 h 1481"/>
                                  <a:gd name="connsiteX3" fmla="*/ 0 w 1498"/>
                                  <a:gd name="connsiteY3" fmla="*/ 988 h 1481"/>
                                  <a:gd name="connsiteX4" fmla="*/ 624 w 1498"/>
                                  <a:gd name="connsiteY4" fmla="*/ 0 h 1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98" h="1481">
                                    <a:moveTo>
                                      <a:pt x="624" y="0"/>
                                    </a:moveTo>
                                    <a:lnTo>
                                      <a:pt x="1498" y="370"/>
                                    </a:lnTo>
                                    <a:lnTo>
                                      <a:pt x="250" y="1482"/>
                                    </a:lnTo>
                                    <a:lnTo>
                                      <a:pt x="0" y="988"/>
                                    </a:lnTo>
                                    <a:lnTo>
                                      <a:pt x="624" y="0"/>
                                    </a:lnTo>
                                  </a:path>
                                </a:pathLst>
                              </a:custGeom>
                              <a:solidFill>
                                <a:srgbClr val="005BAA"/>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 name="Freeform: Shape 37"/>
                            <wps:cNvSpPr/>
                            <wps:spPr>
                              <a:xfrm>
                                <a:off x="1490196" y="544508"/>
                                <a:ext cx="1997" cy="4074"/>
                              </a:xfrm>
                              <a:custGeom>
                                <a:avLst/>
                                <a:gdLst>
                                  <a:gd name="connsiteX0" fmla="*/ 1124 w 1997"/>
                                  <a:gd name="connsiteY0" fmla="*/ 0 h 4074"/>
                                  <a:gd name="connsiteX1" fmla="*/ 874 w 1997"/>
                                  <a:gd name="connsiteY1" fmla="*/ 247 h 4074"/>
                                  <a:gd name="connsiteX2" fmla="*/ 624 w 1997"/>
                                  <a:gd name="connsiteY2" fmla="*/ 1111 h 4074"/>
                                  <a:gd name="connsiteX3" fmla="*/ 999 w 1997"/>
                                  <a:gd name="connsiteY3" fmla="*/ 1358 h 4074"/>
                                  <a:gd name="connsiteX4" fmla="*/ 499 w 1997"/>
                                  <a:gd name="connsiteY4" fmla="*/ 1976 h 4074"/>
                                  <a:gd name="connsiteX5" fmla="*/ 375 w 1997"/>
                                  <a:gd name="connsiteY5" fmla="*/ 3210 h 4074"/>
                                  <a:gd name="connsiteX6" fmla="*/ 0 w 1997"/>
                                  <a:gd name="connsiteY6" fmla="*/ 4075 h 4074"/>
                                  <a:gd name="connsiteX7" fmla="*/ 749 w 1997"/>
                                  <a:gd name="connsiteY7" fmla="*/ 3828 h 4074"/>
                                  <a:gd name="connsiteX8" fmla="*/ 1623 w 1997"/>
                                  <a:gd name="connsiteY8" fmla="*/ 3581 h 4074"/>
                                  <a:gd name="connsiteX9" fmla="*/ 1998 w 1997"/>
                                  <a:gd name="connsiteY9" fmla="*/ 3334 h 4074"/>
                                  <a:gd name="connsiteX10" fmla="*/ 1623 w 1997"/>
                                  <a:gd name="connsiteY10" fmla="*/ 2840 h 4074"/>
                                  <a:gd name="connsiteX11" fmla="*/ 1748 w 1997"/>
                                  <a:gd name="connsiteY11" fmla="*/ 1852 h 4074"/>
                                  <a:gd name="connsiteX12" fmla="*/ 1623 w 1997"/>
                                  <a:gd name="connsiteY12" fmla="*/ 1111 h 4074"/>
                                  <a:gd name="connsiteX13" fmla="*/ 1623 w 1997"/>
                                  <a:gd name="connsiteY13" fmla="*/ 0 h 4074"/>
                                  <a:gd name="connsiteX14" fmla="*/ 1124 w 1997"/>
                                  <a:gd name="connsiteY14" fmla="*/ 0 h 40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997" h="4074">
                                    <a:moveTo>
                                      <a:pt x="1124" y="0"/>
                                    </a:moveTo>
                                    <a:lnTo>
                                      <a:pt x="874" y="247"/>
                                    </a:lnTo>
                                    <a:lnTo>
                                      <a:pt x="624" y="1111"/>
                                    </a:lnTo>
                                    <a:lnTo>
                                      <a:pt x="999" y="1358"/>
                                    </a:lnTo>
                                    <a:lnTo>
                                      <a:pt x="499" y="1976"/>
                                    </a:lnTo>
                                    <a:lnTo>
                                      <a:pt x="375" y="3210"/>
                                    </a:lnTo>
                                    <a:lnTo>
                                      <a:pt x="0" y="4075"/>
                                    </a:lnTo>
                                    <a:lnTo>
                                      <a:pt x="749" y="3828"/>
                                    </a:lnTo>
                                    <a:lnTo>
                                      <a:pt x="1623" y="3581"/>
                                    </a:lnTo>
                                    <a:lnTo>
                                      <a:pt x="1998" y="3334"/>
                                    </a:lnTo>
                                    <a:lnTo>
                                      <a:pt x="1623" y="2840"/>
                                    </a:lnTo>
                                    <a:lnTo>
                                      <a:pt x="1748" y="1852"/>
                                    </a:lnTo>
                                    <a:lnTo>
                                      <a:pt x="1623" y="1111"/>
                                    </a:lnTo>
                                    <a:lnTo>
                                      <a:pt x="1623" y="0"/>
                                    </a:lnTo>
                                    <a:lnTo>
                                      <a:pt x="1124" y="0"/>
                                    </a:lnTo>
                                  </a:path>
                                </a:pathLst>
                              </a:custGeom>
                              <a:solidFill>
                                <a:srgbClr val="005BAA"/>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 name="Freeform: Shape 38"/>
                            <wps:cNvSpPr/>
                            <wps:spPr>
                              <a:xfrm>
                                <a:off x="1489696" y="546484"/>
                                <a:ext cx="749" cy="1234"/>
                              </a:xfrm>
                              <a:custGeom>
                                <a:avLst/>
                                <a:gdLst>
                                  <a:gd name="connsiteX0" fmla="*/ 749 w 749"/>
                                  <a:gd name="connsiteY0" fmla="*/ 0 h 1234"/>
                                  <a:gd name="connsiteX1" fmla="*/ 749 w 749"/>
                                  <a:gd name="connsiteY1" fmla="*/ 494 h 1234"/>
                                  <a:gd name="connsiteX2" fmla="*/ 499 w 749"/>
                                  <a:gd name="connsiteY2" fmla="*/ 1235 h 1234"/>
                                  <a:gd name="connsiteX3" fmla="*/ 0 w 749"/>
                                  <a:gd name="connsiteY3" fmla="*/ 988 h 1234"/>
                                  <a:gd name="connsiteX4" fmla="*/ 0 w 749"/>
                                  <a:gd name="connsiteY4" fmla="*/ 247 h 1234"/>
                                  <a:gd name="connsiteX5" fmla="*/ 749 w 749"/>
                                  <a:gd name="connsiteY5" fmla="*/ 0 h 12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49" h="1234">
                                    <a:moveTo>
                                      <a:pt x="749" y="0"/>
                                    </a:moveTo>
                                    <a:lnTo>
                                      <a:pt x="749" y="494"/>
                                    </a:lnTo>
                                    <a:lnTo>
                                      <a:pt x="499" y="1235"/>
                                    </a:lnTo>
                                    <a:lnTo>
                                      <a:pt x="0" y="988"/>
                                    </a:lnTo>
                                    <a:lnTo>
                                      <a:pt x="0" y="247"/>
                                    </a:lnTo>
                                    <a:lnTo>
                                      <a:pt x="749" y="0"/>
                                    </a:lnTo>
                                  </a:path>
                                </a:pathLst>
                              </a:custGeom>
                              <a:solidFill>
                                <a:srgbClr val="005BAA"/>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 name="Freeform: Shape 39"/>
                            <wps:cNvSpPr/>
                            <wps:spPr>
                              <a:xfrm>
                                <a:off x="1515451" y="542039"/>
                                <a:ext cx="5712" cy="3580"/>
                              </a:xfrm>
                              <a:custGeom>
                                <a:avLst/>
                                <a:gdLst>
                                  <a:gd name="connsiteX0" fmla="*/ 593 w 5712"/>
                                  <a:gd name="connsiteY0" fmla="*/ 494 h 3580"/>
                                  <a:gd name="connsiteX1" fmla="*/ 93 w 5712"/>
                                  <a:gd name="connsiteY1" fmla="*/ 1358 h 3580"/>
                                  <a:gd name="connsiteX2" fmla="*/ 967 w 5712"/>
                                  <a:gd name="connsiteY2" fmla="*/ 2099 h 3580"/>
                                  <a:gd name="connsiteX3" fmla="*/ 2341 w 5712"/>
                                  <a:gd name="connsiteY3" fmla="*/ 2099 h 3580"/>
                                  <a:gd name="connsiteX4" fmla="*/ 2466 w 5712"/>
                                  <a:gd name="connsiteY4" fmla="*/ 3581 h 3580"/>
                                  <a:gd name="connsiteX5" fmla="*/ 3839 w 5712"/>
                                  <a:gd name="connsiteY5" fmla="*/ 3087 h 3580"/>
                                  <a:gd name="connsiteX6" fmla="*/ 4713 w 5712"/>
                                  <a:gd name="connsiteY6" fmla="*/ 2963 h 3580"/>
                                  <a:gd name="connsiteX7" fmla="*/ 5712 w 5712"/>
                                  <a:gd name="connsiteY7" fmla="*/ 988 h 3580"/>
                                  <a:gd name="connsiteX8" fmla="*/ 4713 w 5712"/>
                                  <a:gd name="connsiteY8" fmla="*/ 0 h 3580"/>
                                  <a:gd name="connsiteX9" fmla="*/ 2341 w 5712"/>
                                  <a:gd name="connsiteY9" fmla="*/ 123 h 3580"/>
                                  <a:gd name="connsiteX10" fmla="*/ 718 w 5712"/>
                                  <a:gd name="connsiteY10" fmla="*/ 0 h 3580"/>
                                  <a:gd name="connsiteX11" fmla="*/ 593 w 5712"/>
                                  <a:gd name="connsiteY11" fmla="*/ 494 h 35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712" h="3580">
                                    <a:moveTo>
                                      <a:pt x="593" y="494"/>
                                    </a:moveTo>
                                    <a:cubicBezTo>
                                      <a:pt x="593" y="494"/>
                                      <a:pt x="-281" y="1358"/>
                                      <a:pt x="93" y="1358"/>
                                    </a:cubicBezTo>
                                    <a:cubicBezTo>
                                      <a:pt x="468" y="1358"/>
                                      <a:pt x="967" y="2099"/>
                                      <a:pt x="967" y="2099"/>
                                    </a:cubicBezTo>
                                    <a:lnTo>
                                      <a:pt x="2341" y="2099"/>
                                    </a:lnTo>
                                    <a:lnTo>
                                      <a:pt x="2466" y="3581"/>
                                    </a:lnTo>
                                    <a:lnTo>
                                      <a:pt x="3839" y="3087"/>
                                    </a:lnTo>
                                    <a:lnTo>
                                      <a:pt x="4713" y="2963"/>
                                    </a:lnTo>
                                    <a:lnTo>
                                      <a:pt x="5712" y="988"/>
                                    </a:lnTo>
                                    <a:lnTo>
                                      <a:pt x="4713" y="0"/>
                                    </a:lnTo>
                                    <a:lnTo>
                                      <a:pt x="2341" y="123"/>
                                    </a:lnTo>
                                    <a:lnTo>
                                      <a:pt x="718" y="0"/>
                                    </a:lnTo>
                                    <a:lnTo>
                                      <a:pt x="593" y="494"/>
                                    </a:lnTo>
                                  </a:path>
                                </a:pathLst>
                              </a:custGeom>
                              <a:solidFill>
                                <a:srgbClr val="005BAA"/>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0" name="Freeform: Shape 40"/>
                            <wps:cNvSpPr/>
                            <wps:spPr>
                              <a:xfrm>
                                <a:off x="1512922" y="539940"/>
                                <a:ext cx="3246" cy="1852"/>
                              </a:xfrm>
                              <a:custGeom>
                                <a:avLst/>
                                <a:gdLst>
                                  <a:gd name="connsiteX0" fmla="*/ 0 w 3246"/>
                                  <a:gd name="connsiteY0" fmla="*/ 0 h 1852"/>
                                  <a:gd name="connsiteX1" fmla="*/ 1498 w 3246"/>
                                  <a:gd name="connsiteY1" fmla="*/ 123 h 1852"/>
                                  <a:gd name="connsiteX2" fmla="*/ 3247 w 3246"/>
                                  <a:gd name="connsiteY2" fmla="*/ 864 h 1852"/>
                                  <a:gd name="connsiteX3" fmla="*/ 2872 w 3246"/>
                                  <a:gd name="connsiteY3" fmla="*/ 1852 h 1852"/>
                                  <a:gd name="connsiteX4" fmla="*/ 874 w 3246"/>
                                  <a:gd name="connsiteY4" fmla="*/ 1729 h 1852"/>
                                  <a:gd name="connsiteX5" fmla="*/ 624 w 3246"/>
                                  <a:gd name="connsiteY5" fmla="*/ 741 h 1852"/>
                                  <a:gd name="connsiteX6" fmla="*/ 0 w 3246"/>
                                  <a:gd name="connsiteY6" fmla="*/ 0 h 18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246" h="1852">
                                    <a:moveTo>
                                      <a:pt x="0" y="0"/>
                                    </a:moveTo>
                                    <a:lnTo>
                                      <a:pt x="1498" y="123"/>
                                    </a:lnTo>
                                    <a:lnTo>
                                      <a:pt x="3247" y="864"/>
                                    </a:lnTo>
                                    <a:lnTo>
                                      <a:pt x="2872" y="1852"/>
                                    </a:lnTo>
                                    <a:lnTo>
                                      <a:pt x="874" y="1729"/>
                                    </a:lnTo>
                                    <a:lnTo>
                                      <a:pt x="624" y="741"/>
                                    </a:lnTo>
                                    <a:lnTo>
                                      <a:pt x="0" y="0"/>
                                    </a:lnTo>
                                  </a:path>
                                </a:pathLst>
                              </a:custGeom>
                              <a:solidFill>
                                <a:srgbClr val="005BAA"/>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1" name="Freeform: Shape 41"/>
                            <wps:cNvSpPr/>
                            <wps:spPr>
                              <a:xfrm>
                                <a:off x="1470342" y="516357"/>
                                <a:ext cx="5369" cy="8272"/>
                              </a:xfrm>
                              <a:custGeom>
                                <a:avLst/>
                                <a:gdLst>
                                  <a:gd name="connsiteX0" fmla="*/ 3122 w 5369"/>
                                  <a:gd name="connsiteY0" fmla="*/ 741 h 8272"/>
                                  <a:gd name="connsiteX1" fmla="*/ 4121 w 5369"/>
                                  <a:gd name="connsiteY1" fmla="*/ 1235 h 8272"/>
                                  <a:gd name="connsiteX2" fmla="*/ 4745 w 5369"/>
                                  <a:gd name="connsiteY2" fmla="*/ 2840 h 8272"/>
                                  <a:gd name="connsiteX3" fmla="*/ 4495 w 5369"/>
                                  <a:gd name="connsiteY3" fmla="*/ 3828 h 8272"/>
                                  <a:gd name="connsiteX4" fmla="*/ 5369 w 5369"/>
                                  <a:gd name="connsiteY4" fmla="*/ 4198 h 8272"/>
                                  <a:gd name="connsiteX5" fmla="*/ 5369 w 5369"/>
                                  <a:gd name="connsiteY5" fmla="*/ 7902 h 8272"/>
                                  <a:gd name="connsiteX6" fmla="*/ 3621 w 5369"/>
                                  <a:gd name="connsiteY6" fmla="*/ 8273 h 8272"/>
                                  <a:gd name="connsiteX7" fmla="*/ 3122 w 5369"/>
                                  <a:gd name="connsiteY7" fmla="*/ 7161 h 8272"/>
                                  <a:gd name="connsiteX8" fmla="*/ 3871 w 5369"/>
                                  <a:gd name="connsiteY8" fmla="*/ 6174 h 8272"/>
                                  <a:gd name="connsiteX9" fmla="*/ 3746 w 5369"/>
                                  <a:gd name="connsiteY9" fmla="*/ 3828 h 8272"/>
                                  <a:gd name="connsiteX10" fmla="*/ 2622 w 5369"/>
                                  <a:gd name="connsiteY10" fmla="*/ 5556 h 8272"/>
                                  <a:gd name="connsiteX11" fmla="*/ 0 w 5369"/>
                                  <a:gd name="connsiteY11" fmla="*/ 6791 h 8272"/>
                                  <a:gd name="connsiteX12" fmla="*/ 624 w 5369"/>
                                  <a:gd name="connsiteY12" fmla="*/ 5062 h 8272"/>
                                  <a:gd name="connsiteX13" fmla="*/ 1998 w 5369"/>
                                  <a:gd name="connsiteY13" fmla="*/ 4321 h 8272"/>
                                  <a:gd name="connsiteX14" fmla="*/ 3371 w 5369"/>
                                  <a:gd name="connsiteY14" fmla="*/ 3087 h 8272"/>
                                  <a:gd name="connsiteX15" fmla="*/ 2872 w 5369"/>
                                  <a:gd name="connsiteY15" fmla="*/ 1729 h 8272"/>
                                  <a:gd name="connsiteX16" fmla="*/ 624 w 5369"/>
                                  <a:gd name="connsiteY16" fmla="*/ 1235 h 8272"/>
                                  <a:gd name="connsiteX17" fmla="*/ 999 w 5369"/>
                                  <a:gd name="connsiteY17" fmla="*/ 0 h 8272"/>
                                  <a:gd name="connsiteX18" fmla="*/ 3122 w 5369"/>
                                  <a:gd name="connsiteY18" fmla="*/ 741 h 82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5369" h="8272">
                                    <a:moveTo>
                                      <a:pt x="3122" y="741"/>
                                    </a:moveTo>
                                    <a:lnTo>
                                      <a:pt x="4121" y="1235"/>
                                    </a:lnTo>
                                    <a:lnTo>
                                      <a:pt x="4745" y="2840"/>
                                    </a:lnTo>
                                    <a:lnTo>
                                      <a:pt x="4495" y="3828"/>
                                    </a:lnTo>
                                    <a:lnTo>
                                      <a:pt x="5369" y="4198"/>
                                    </a:lnTo>
                                    <a:lnTo>
                                      <a:pt x="5369" y="7902"/>
                                    </a:lnTo>
                                    <a:lnTo>
                                      <a:pt x="3621" y="8273"/>
                                    </a:lnTo>
                                    <a:lnTo>
                                      <a:pt x="3122" y="7161"/>
                                    </a:lnTo>
                                    <a:lnTo>
                                      <a:pt x="3871" y="6174"/>
                                    </a:lnTo>
                                    <a:lnTo>
                                      <a:pt x="3746" y="3828"/>
                                    </a:lnTo>
                                    <a:lnTo>
                                      <a:pt x="2622" y="5556"/>
                                    </a:lnTo>
                                    <a:lnTo>
                                      <a:pt x="0" y="6791"/>
                                    </a:lnTo>
                                    <a:lnTo>
                                      <a:pt x="624" y="5062"/>
                                    </a:lnTo>
                                    <a:lnTo>
                                      <a:pt x="1998" y="4321"/>
                                    </a:lnTo>
                                    <a:lnTo>
                                      <a:pt x="3371" y="3087"/>
                                    </a:lnTo>
                                    <a:lnTo>
                                      <a:pt x="2872" y="1729"/>
                                    </a:lnTo>
                                    <a:lnTo>
                                      <a:pt x="624" y="1235"/>
                                    </a:lnTo>
                                    <a:lnTo>
                                      <a:pt x="999" y="0"/>
                                    </a:lnTo>
                                    <a:lnTo>
                                      <a:pt x="3122" y="741"/>
                                    </a:lnTo>
                                  </a:path>
                                </a:pathLst>
                              </a:custGeom>
                              <a:solidFill>
                                <a:srgbClr val="005BAA"/>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2" name="Freeform: Shape 42"/>
                            <wps:cNvSpPr/>
                            <wps:spPr>
                              <a:xfrm>
                                <a:off x="1409405" y="635347"/>
                                <a:ext cx="118880" cy="29252"/>
                              </a:xfrm>
                              <a:custGeom>
                                <a:avLst/>
                                <a:gdLst>
                                  <a:gd name="connsiteX0" fmla="*/ 85910 w 118880"/>
                                  <a:gd name="connsiteY0" fmla="*/ 4728 h 29252"/>
                                  <a:gd name="connsiteX1" fmla="*/ 118876 w 118880"/>
                                  <a:gd name="connsiteY1" fmla="*/ 28558 h 29252"/>
                                  <a:gd name="connsiteX2" fmla="*/ 103142 w 118880"/>
                                  <a:gd name="connsiteY2" fmla="*/ 16952 h 29252"/>
                                  <a:gd name="connsiteX3" fmla="*/ 82289 w 118880"/>
                                  <a:gd name="connsiteY3" fmla="*/ 6086 h 29252"/>
                                  <a:gd name="connsiteX4" fmla="*/ 0 w 118880"/>
                                  <a:gd name="connsiteY4" fmla="*/ 7444 h 29252"/>
                                  <a:gd name="connsiteX5" fmla="*/ 85910 w 118880"/>
                                  <a:gd name="connsiteY5" fmla="*/ 4728 h 292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18880" h="29252">
                                    <a:moveTo>
                                      <a:pt x="85910" y="4728"/>
                                    </a:moveTo>
                                    <a:cubicBezTo>
                                      <a:pt x="109761" y="14853"/>
                                      <a:pt x="119126" y="23002"/>
                                      <a:pt x="118876" y="28558"/>
                                    </a:cubicBezTo>
                                    <a:cubicBezTo>
                                      <a:pt x="118751" y="32139"/>
                                      <a:pt x="109011" y="20903"/>
                                      <a:pt x="103142" y="16952"/>
                                    </a:cubicBezTo>
                                    <a:cubicBezTo>
                                      <a:pt x="96399" y="11889"/>
                                      <a:pt x="89532" y="7444"/>
                                      <a:pt x="82289" y="6086"/>
                                    </a:cubicBezTo>
                                    <a:cubicBezTo>
                                      <a:pt x="75421" y="4851"/>
                                      <a:pt x="24474" y="24854"/>
                                      <a:pt x="0" y="7444"/>
                                    </a:cubicBezTo>
                                    <a:cubicBezTo>
                                      <a:pt x="25848" y="5839"/>
                                      <a:pt x="58938" y="-6631"/>
                                      <a:pt x="85910" y="4728"/>
                                    </a:cubicBezTo>
                                  </a:path>
                                </a:pathLst>
                              </a:custGeom>
                              <a:solidFill>
                                <a:srgbClr val="005BAA"/>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3" name="Freeform: Shape 43"/>
                            <wps:cNvSpPr/>
                            <wps:spPr>
                              <a:xfrm>
                                <a:off x="1380062" y="422889"/>
                                <a:ext cx="31590" cy="64699"/>
                              </a:xfrm>
                              <a:custGeom>
                                <a:avLst/>
                                <a:gdLst>
                                  <a:gd name="connsiteX0" fmla="*/ 8740 w 31590"/>
                                  <a:gd name="connsiteY0" fmla="*/ 47413 h 64699"/>
                                  <a:gd name="connsiteX1" fmla="*/ 6367 w 31590"/>
                                  <a:gd name="connsiteY1" fmla="*/ 51735 h 64699"/>
                                  <a:gd name="connsiteX2" fmla="*/ 31591 w 31590"/>
                                  <a:gd name="connsiteY2" fmla="*/ 30744 h 64699"/>
                                  <a:gd name="connsiteX3" fmla="*/ 1497 w 31590"/>
                                  <a:gd name="connsiteY3" fmla="*/ 64699 h 64699"/>
                                  <a:gd name="connsiteX4" fmla="*/ 15358 w 31590"/>
                                  <a:gd name="connsiteY4" fmla="*/ 0 h 64699"/>
                                  <a:gd name="connsiteX5" fmla="*/ 8740 w 31590"/>
                                  <a:gd name="connsiteY5" fmla="*/ 47413 h 646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1590" h="64699">
                                    <a:moveTo>
                                      <a:pt x="8740" y="47413"/>
                                    </a:moveTo>
                                    <a:cubicBezTo>
                                      <a:pt x="8740" y="48277"/>
                                      <a:pt x="6117" y="52105"/>
                                      <a:pt x="6367" y="51735"/>
                                    </a:cubicBezTo>
                                    <a:cubicBezTo>
                                      <a:pt x="16107" y="36918"/>
                                      <a:pt x="20977" y="39758"/>
                                      <a:pt x="31591" y="30744"/>
                                    </a:cubicBezTo>
                                    <a:cubicBezTo>
                                      <a:pt x="29843" y="47290"/>
                                      <a:pt x="10738" y="57661"/>
                                      <a:pt x="1497" y="64699"/>
                                    </a:cubicBezTo>
                                    <a:cubicBezTo>
                                      <a:pt x="-2873" y="40128"/>
                                      <a:pt x="2496" y="18644"/>
                                      <a:pt x="15358" y="0"/>
                                    </a:cubicBezTo>
                                    <a:cubicBezTo>
                                      <a:pt x="11737" y="18521"/>
                                      <a:pt x="10862" y="19755"/>
                                      <a:pt x="8740" y="47413"/>
                                    </a:cubicBezTo>
                                  </a:path>
                                </a:pathLst>
                              </a:custGeom>
                              <a:solidFill>
                                <a:srgbClr val="005BAA"/>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 name="Freeform: Shape 44"/>
                            <wps:cNvSpPr/>
                            <wps:spPr>
                              <a:xfrm>
                                <a:off x="1392673" y="428322"/>
                                <a:ext cx="25848" cy="34818"/>
                              </a:xfrm>
                              <a:custGeom>
                                <a:avLst/>
                                <a:gdLst>
                                  <a:gd name="connsiteX0" fmla="*/ 0 w 25848"/>
                                  <a:gd name="connsiteY0" fmla="*/ 34819 h 34818"/>
                                  <a:gd name="connsiteX1" fmla="*/ 25848 w 25848"/>
                                  <a:gd name="connsiteY1" fmla="*/ 0 h 34818"/>
                                  <a:gd name="connsiteX2" fmla="*/ 0 w 25848"/>
                                  <a:gd name="connsiteY2" fmla="*/ 34819 h 34818"/>
                                </a:gdLst>
                                <a:ahLst/>
                                <a:cxnLst>
                                  <a:cxn ang="0">
                                    <a:pos x="connsiteX0" y="connsiteY0"/>
                                  </a:cxn>
                                  <a:cxn ang="0">
                                    <a:pos x="connsiteX1" y="connsiteY1"/>
                                  </a:cxn>
                                  <a:cxn ang="0">
                                    <a:pos x="connsiteX2" y="connsiteY2"/>
                                  </a:cxn>
                                </a:cxnLst>
                                <a:rect l="l" t="t" r="r" b="b"/>
                                <a:pathLst>
                                  <a:path w="25848" h="34818">
                                    <a:moveTo>
                                      <a:pt x="0" y="34819"/>
                                    </a:moveTo>
                                    <a:cubicBezTo>
                                      <a:pt x="1124" y="17780"/>
                                      <a:pt x="12487" y="7038"/>
                                      <a:pt x="25848" y="0"/>
                                    </a:cubicBezTo>
                                    <a:cubicBezTo>
                                      <a:pt x="21852" y="11236"/>
                                      <a:pt x="15859" y="25929"/>
                                      <a:pt x="0" y="34819"/>
                                    </a:cubicBezTo>
                                  </a:path>
                                </a:pathLst>
                              </a:custGeom>
                              <a:solidFill>
                                <a:srgbClr val="005BAA"/>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45" name="Graphic 1"/>
                          <wpg:cNvGrpSpPr/>
                          <wpg:grpSpPr>
                            <a:xfrm>
                              <a:off x="1356211" y="451411"/>
                              <a:ext cx="42830" cy="139275"/>
                              <a:chOff x="1356211" y="451411"/>
                              <a:chExt cx="42830" cy="139275"/>
                            </a:xfrm>
                            <a:solidFill>
                              <a:srgbClr val="005BAA"/>
                            </a:solidFill>
                          </wpg:grpSpPr>
                          <wps:wsp>
                            <wps:cNvPr id="46" name="Freeform: Shape 46"/>
                            <wps:cNvSpPr/>
                            <wps:spPr>
                              <a:xfrm>
                                <a:off x="1365245" y="451411"/>
                                <a:ext cx="33795" cy="73218"/>
                              </a:xfrm>
                              <a:custGeom>
                                <a:avLst/>
                                <a:gdLst>
                                  <a:gd name="connsiteX0" fmla="*/ 12069 w 33795"/>
                                  <a:gd name="connsiteY0" fmla="*/ 52846 h 73218"/>
                                  <a:gd name="connsiteX1" fmla="*/ 33796 w 33795"/>
                                  <a:gd name="connsiteY1" fmla="*/ 28398 h 73218"/>
                                  <a:gd name="connsiteX2" fmla="*/ 8822 w 33795"/>
                                  <a:gd name="connsiteY2" fmla="*/ 73219 h 73218"/>
                                  <a:gd name="connsiteX3" fmla="*/ 8572 w 33795"/>
                                  <a:gd name="connsiteY3" fmla="*/ 0 h 73218"/>
                                  <a:gd name="connsiteX4" fmla="*/ 12069 w 33795"/>
                                  <a:gd name="connsiteY4" fmla="*/ 52846 h 732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795" h="73218">
                                    <a:moveTo>
                                      <a:pt x="12069" y="52846"/>
                                    </a:moveTo>
                                    <a:cubicBezTo>
                                      <a:pt x="15440" y="43956"/>
                                      <a:pt x="24431" y="33337"/>
                                      <a:pt x="33796" y="28398"/>
                                    </a:cubicBezTo>
                                    <a:cubicBezTo>
                                      <a:pt x="32547" y="45808"/>
                                      <a:pt x="17063" y="57908"/>
                                      <a:pt x="8822" y="73219"/>
                                    </a:cubicBezTo>
                                    <a:cubicBezTo>
                                      <a:pt x="-668" y="51241"/>
                                      <a:pt x="-4914" y="21361"/>
                                      <a:pt x="8572" y="0"/>
                                    </a:cubicBezTo>
                                    <a:cubicBezTo>
                                      <a:pt x="8822" y="16669"/>
                                      <a:pt x="13817" y="39017"/>
                                      <a:pt x="12069" y="52846"/>
                                    </a:cubicBezTo>
                                  </a:path>
                                </a:pathLst>
                              </a:custGeom>
                              <a:solidFill>
                                <a:srgbClr val="005BAA"/>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 name="Freeform: Shape 47"/>
                            <wps:cNvSpPr/>
                            <wps:spPr>
                              <a:xfrm>
                                <a:off x="1356874" y="492033"/>
                                <a:ext cx="33291" cy="60747"/>
                              </a:xfrm>
                              <a:custGeom>
                                <a:avLst/>
                                <a:gdLst>
                                  <a:gd name="connsiteX0" fmla="*/ 18567 w 33291"/>
                                  <a:gd name="connsiteY0" fmla="*/ 43338 h 60747"/>
                                  <a:gd name="connsiteX1" fmla="*/ 31803 w 33291"/>
                                  <a:gd name="connsiteY1" fmla="*/ 17656 h 60747"/>
                                  <a:gd name="connsiteX2" fmla="*/ 21563 w 33291"/>
                                  <a:gd name="connsiteY2" fmla="*/ 60748 h 60747"/>
                                  <a:gd name="connsiteX3" fmla="*/ 1085 w 33291"/>
                                  <a:gd name="connsiteY3" fmla="*/ 0 h 60747"/>
                                  <a:gd name="connsiteX4" fmla="*/ 18567 w 33291"/>
                                  <a:gd name="connsiteY4" fmla="*/ 43338 h 607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291" h="60747">
                                    <a:moveTo>
                                      <a:pt x="18567" y="43338"/>
                                    </a:moveTo>
                                    <a:cubicBezTo>
                                      <a:pt x="21563" y="33831"/>
                                      <a:pt x="24061" y="25065"/>
                                      <a:pt x="31803" y="17656"/>
                                    </a:cubicBezTo>
                                    <a:cubicBezTo>
                                      <a:pt x="36922" y="31732"/>
                                      <a:pt x="27682" y="47783"/>
                                      <a:pt x="21563" y="60748"/>
                                    </a:cubicBezTo>
                                    <a:cubicBezTo>
                                      <a:pt x="6579" y="44079"/>
                                      <a:pt x="-3411" y="26423"/>
                                      <a:pt x="1085" y="0"/>
                                    </a:cubicBezTo>
                                    <a:cubicBezTo>
                                      <a:pt x="6829" y="14817"/>
                                      <a:pt x="10825" y="29633"/>
                                      <a:pt x="18567" y="43338"/>
                                    </a:cubicBezTo>
                                  </a:path>
                                </a:pathLst>
                              </a:custGeom>
                              <a:solidFill>
                                <a:srgbClr val="005BAA"/>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 name="Freeform: Shape 48"/>
                            <wps:cNvSpPr/>
                            <wps:spPr>
                              <a:xfrm>
                                <a:off x="1356211" y="531667"/>
                                <a:ext cx="38966" cy="59019"/>
                              </a:xfrm>
                              <a:custGeom>
                                <a:avLst/>
                                <a:gdLst>
                                  <a:gd name="connsiteX0" fmla="*/ 27596 w 38966"/>
                                  <a:gd name="connsiteY0" fmla="*/ 39140 h 59019"/>
                                  <a:gd name="connsiteX1" fmla="*/ 34339 w 38966"/>
                                  <a:gd name="connsiteY1" fmla="*/ 4445 h 59019"/>
                                  <a:gd name="connsiteX2" fmla="*/ 36337 w 38966"/>
                                  <a:gd name="connsiteY2" fmla="*/ 59019 h 59019"/>
                                  <a:gd name="connsiteX3" fmla="*/ 0 w 38966"/>
                                  <a:gd name="connsiteY3" fmla="*/ 0 h 59019"/>
                                  <a:gd name="connsiteX4" fmla="*/ 27596 w 38966"/>
                                  <a:gd name="connsiteY4" fmla="*/ 39140 h 590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8966" h="59019">
                                    <a:moveTo>
                                      <a:pt x="27596" y="39140"/>
                                    </a:moveTo>
                                    <a:cubicBezTo>
                                      <a:pt x="27347" y="21731"/>
                                      <a:pt x="29095" y="14817"/>
                                      <a:pt x="34339" y="4445"/>
                                    </a:cubicBezTo>
                                    <a:cubicBezTo>
                                      <a:pt x="42456" y="21484"/>
                                      <a:pt x="37711" y="40746"/>
                                      <a:pt x="36337" y="59019"/>
                                    </a:cubicBezTo>
                                    <a:cubicBezTo>
                                      <a:pt x="13236" y="43338"/>
                                      <a:pt x="2622" y="26546"/>
                                      <a:pt x="0" y="0"/>
                                    </a:cubicBezTo>
                                    <a:cubicBezTo>
                                      <a:pt x="9740" y="14940"/>
                                      <a:pt x="21727" y="24571"/>
                                      <a:pt x="27596" y="39140"/>
                                    </a:cubicBezTo>
                                  </a:path>
                                </a:pathLst>
                              </a:custGeom>
                              <a:solidFill>
                                <a:srgbClr val="005BAA"/>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49" name="Graphic 1"/>
                          <wpg:cNvGrpSpPr/>
                          <wpg:grpSpPr>
                            <a:xfrm>
                              <a:off x="1366825" y="422889"/>
                              <a:ext cx="606742" cy="377452"/>
                              <a:chOff x="1366825" y="422889"/>
                              <a:chExt cx="606742" cy="377452"/>
                            </a:xfrm>
                            <a:solidFill>
                              <a:srgbClr val="005BAA"/>
                            </a:solidFill>
                          </wpg:grpSpPr>
                          <wps:wsp>
                            <wps:cNvPr id="50" name="Freeform: Shape 50"/>
                            <wps:cNvSpPr/>
                            <wps:spPr>
                              <a:xfrm>
                                <a:off x="1366825" y="566116"/>
                                <a:ext cx="50822" cy="53092"/>
                              </a:xfrm>
                              <a:custGeom>
                                <a:avLst/>
                                <a:gdLst>
                                  <a:gd name="connsiteX0" fmla="*/ 50822 w 50822"/>
                                  <a:gd name="connsiteY0" fmla="*/ 53093 h 53092"/>
                                  <a:gd name="connsiteX1" fmla="*/ 8241 w 50822"/>
                                  <a:gd name="connsiteY1" fmla="*/ 28152 h 53092"/>
                                  <a:gd name="connsiteX2" fmla="*/ 0 w 50822"/>
                                  <a:gd name="connsiteY2" fmla="*/ 7038 h 53092"/>
                                  <a:gd name="connsiteX3" fmla="*/ 33965 w 50822"/>
                                  <a:gd name="connsiteY3" fmla="*/ 37659 h 53092"/>
                                  <a:gd name="connsiteX4" fmla="*/ 30968 w 50822"/>
                                  <a:gd name="connsiteY4" fmla="*/ 0 h 53092"/>
                                  <a:gd name="connsiteX5" fmla="*/ 50822 w 50822"/>
                                  <a:gd name="connsiteY5" fmla="*/ 53093 h 530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0822" h="53092">
                                    <a:moveTo>
                                      <a:pt x="50822" y="53093"/>
                                    </a:moveTo>
                                    <a:cubicBezTo>
                                      <a:pt x="34464" y="50253"/>
                                      <a:pt x="15983" y="44820"/>
                                      <a:pt x="8241" y="28152"/>
                                    </a:cubicBezTo>
                                    <a:lnTo>
                                      <a:pt x="0" y="7038"/>
                                    </a:lnTo>
                                    <a:cubicBezTo>
                                      <a:pt x="9116" y="20620"/>
                                      <a:pt x="18855" y="22472"/>
                                      <a:pt x="33965" y="37659"/>
                                    </a:cubicBezTo>
                                    <a:cubicBezTo>
                                      <a:pt x="28470" y="17533"/>
                                      <a:pt x="32716" y="13211"/>
                                      <a:pt x="30968" y="0"/>
                                    </a:cubicBezTo>
                                    <a:cubicBezTo>
                                      <a:pt x="45203" y="13705"/>
                                      <a:pt x="45578" y="34819"/>
                                      <a:pt x="50822" y="53093"/>
                                    </a:cubicBezTo>
                                  </a:path>
                                </a:pathLst>
                              </a:custGeom>
                              <a:solidFill>
                                <a:srgbClr val="005BAA"/>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 name="Freeform: Shape 51"/>
                            <wps:cNvSpPr/>
                            <wps:spPr>
                              <a:xfrm>
                                <a:off x="1388802" y="591428"/>
                                <a:ext cx="59812" cy="45665"/>
                              </a:xfrm>
                              <a:custGeom>
                                <a:avLst/>
                                <a:gdLst>
                                  <a:gd name="connsiteX0" fmla="*/ 59813 w 59812"/>
                                  <a:gd name="connsiteY0" fmla="*/ 42721 h 45665"/>
                                  <a:gd name="connsiteX1" fmla="*/ 19355 w 59812"/>
                                  <a:gd name="connsiteY1" fmla="*/ 42721 h 45665"/>
                                  <a:gd name="connsiteX2" fmla="*/ 0 w 59812"/>
                                  <a:gd name="connsiteY2" fmla="*/ 24447 h 45665"/>
                                  <a:gd name="connsiteX3" fmla="*/ 40458 w 59812"/>
                                  <a:gd name="connsiteY3" fmla="*/ 35436 h 45665"/>
                                  <a:gd name="connsiteX4" fmla="*/ 26722 w 59812"/>
                                  <a:gd name="connsiteY4" fmla="*/ 247 h 45665"/>
                                  <a:gd name="connsiteX5" fmla="*/ 26722 w 59812"/>
                                  <a:gd name="connsiteY5" fmla="*/ 0 h 45665"/>
                                  <a:gd name="connsiteX6" fmla="*/ 59813 w 59812"/>
                                  <a:gd name="connsiteY6" fmla="*/ 42721 h 45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9812" h="45665">
                                    <a:moveTo>
                                      <a:pt x="59813" y="42721"/>
                                    </a:moveTo>
                                    <a:cubicBezTo>
                                      <a:pt x="46077" y="41857"/>
                                      <a:pt x="31842" y="49759"/>
                                      <a:pt x="19355" y="42721"/>
                                    </a:cubicBezTo>
                                    <a:cubicBezTo>
                                      <a:pt x="11987" y="38523"/>
                                      <a:pt x="5120" y="31115"/>
                                      <a:pt x="0" y="24447"/>
                                    </a:cubicBezTo>
                                    <a:cubicBezTo>
                                      <a:pt x="9490" y="30621"/>
                                      <a:pt x="28845" y="27905"/>
                                      <a:pt x="40458" y="35436"/>
                                    </a:cubicBezTo>
                                    <a:cubicBezTo>
                                      <a:pt x="29344" y="26299"/>
                                      <a:pt x="34589" y="13458"/>
                                      <a:pt x="26722" y="247"/>
                                    </a:cubicBezTo>
                                    <a:cubicBezTo>
                                      <a:pt x="26722" y="0"/>
                                      <a:pt x="26722" y="0"/>
                                      <a:pt x="26722" y="0"/>
                                    </a:cubicBezTo>
                                    <a:cubicBezTo>
                                      <a:pt x="45328" y="7408"/>
                                      <a:pt x="45453" y="37165"/>
                                      <a:pt x="59813" y="42721"/>
                                    </a:cubicBezTo>
                                  </a:path>
                                </a:pathLst>
                              </a:custGeom>
                              <a:solidFill>
                                <a:srgbClr val="005BAA"/>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 name="Freeform: Shape 52"/>
                            <wps:cNvSpPr/>
                            <wps:spPr>
                              <a:xfrm>
                                <a:off x="1468589" y="635347"/>
                                <a:ext cx="118880" cy="29252"/>
                              </a:xfrm>
                              <a:custGeom>
                                <a:avLst/>
                                <a:gdLst>
                                  <a:gd name="connsiteX0" fmla="*/ 32970 w 118880"/>
                                  <a:gd name="connsiteY0" fmla="*/ 4728 h 29252"/>
                                  <a:gd name="connsiteX1" fmla="*/ 5 w 118880"/>
                                  <a:gd name="connsiteY1" fmla="*/ 28558 h 29252"/>
                                  <a:gd name="connsiteX2" fmla="*/ 15738 w 118880"/>
                                  <a:gd name="connsiteY2" fmla="*/ 16952 h 29252"/>
                                  <a:gd name="connsiteX3" fmla="*/ 36592 w 118880"/>
                                  <a:gd name="connsiteY3" fmla="*/ 6086 h 29252"/>
                                  <a:gd name="connsiteX4" fmla="*/ 118881 w 118880"/>
                                  <a:gd name="connsiteY4" fmla="*/ 7444 h 29252"/>
                                  <a:gd name="connsiteX5" fmla="*/ 32970 w 118880"/>
                                  <a:gd name="connsiteY5" fmla="*/ 4728 h 292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18880" h="29252">
                                    <a:moveTo>
                                      <a:pt x="32970" y="4728"/>
                                    </a:moveTo>
                                    <a:cubicBezTo>
                                      <a:pt x="9120" y="14853"/>
                                      <a:pt x="-245" y="23002"/>
                                      <a:pt x="5" y="28558"/>
                                    </a:cubicBezTo>
                                    <a:cubicBezTo>
                                      <a:pt x="130" y="32139"/>
                                      <a:pt x="9870" y="20903"/>
                                      <a:pt x="15738" y="16952"/>
                                    </a:cubicBezTo>
                                    <a:cubicBezTo>
                                      <a:pt x="22481" y="11889"/>
                                      <a:pt x="29349" y="7444"/>
                                      <a:pt x="36592" y="6086"/>
                                    </a:cubicBezTo>
                                    <a:cubicBezTo>
                                      <a:pt x="43460" y="4851"/>
                                      <a:pt x="94406" y="24854"/>
                                      <a:pt x="118881" y="7444"/>
                                    </a:cubicBezTo>
                                    <a:cubicBezTo>
                                      <a:pt x="93033" y="5839"/>
                                      <a:pt x="59942" y="-6631"/>
                                      <a:pt x="32970" y="4728"/>
                                    </a:cubicBezTo>
                                  </a:path>
                                </a:pathLst>
                              </a:custGeom>
                              <a:solidFill>
                                <a:srgbClr val="005BAA"/>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 name="Freeform: Shape 53"/>
                            <wps:cNvSpPr/>
                            <wps:spPr>
                              <a:xfrm>
                                <a:off x="1585097" y="422889"/>
                                <a:ext cx="31590" cy="64699"/>
                              </a:xfrm>
                              <a:custGeom>
                                <a:avLst/>
                                <a:gdLst>
                                  <a:gd name="connsiteX0" fmla="*/ 22851 w 31590"/>
                                  <a:gd name="connsiteY0" fmla="*/ 47413 h 64699"/>
                                  <a:gd name="connsiteX1" fmla="*/ 25224 w 31590"/>
                                  <a:gd name="connsiteY1" fmla="*/ 51735 h 64699"/>
                                  <a:gd name="connsiteX2" fmla="*/ 0 w 31590"/>
                                  <a:gd name="connsiteY2" fmla="*/ 30744 h 64699"/>
                                  <a:gd name="connsiteX3" fmla="*/ 30094 w 31590"/>
                                  <a:gd name="connsiteY3" fmla="*/ 64699 h 64699"/>
                                  <a:gd name="connsiteX4" fmla="*/ 16233 w 31590"/>
                                  <a:gd name="connsiteY4" fmla="*/ 0 h 64699"/>
                                  <a:gd name="connsiteX5" fmla="*/ 22851 w 31590"/>
                                  <a:gd name="connsiteY5" fmla="*/ 47413 h 646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1590" h="64699">
                                    <a:moveTo>
                                      <a:pt x="22851" y="47413"/>
                                    </a:moveTo>
                                    <a:cubicBezTo>
                                      <a:pt x="22976" y="48277"/>
                                      <a:pt x="25473" y="52105"/>
                                      <a:pt x="25224" y="51735"/>
                                    </a:cubicBezTo>
                                    <a:cubicBezTo>
                                      <a:pt x="15484" y="36918"/>
                                      <a:pt x="10614" y="39758"/>
                                      <a:pt x="0" y="30744"/>
                                    </a:cubicBezTo>
                                    <a:cubicBezTo>
                                      <a:pt x="1748" y="47290"/>
                                      <a:pt x="20853" y="57661"/>
                                      <a:pt x="30094" y="64699"/>
                                    </a:cubicBezTo>
                                    <a:cubicBezTo>
                                      <a:pt x="34464" y="40128"/>
                                      <a:pt x="29095" y="18644"/>
                                      <a:pt x="16233" y="0"/>
                                    </a:cubicBezTo>
                                    <a:cubicBezTo>
                                      <a:pt x="19854" y="18521"/>
                                      <a:pt x="20853" y="19755"/>
                                      <a:pt x="22851" y="47413"/>
                                    </a:cubicBezTo>
                                  </a:path>
                                </a:pathLst>
                              </a:custGeom>
                              <a:solidFill>
                                <a:srgbClr val="005BAA"/>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 name="Freeform: Shape 54"/>
                            <wps:cNvSpPr/>
                            <wps:spPr>
                              <a:xfrm>
                                <a:off x="1578354" y="428322"/>
                                <a:ext cx="25848" cy="34818"/>
                              </a:xfrm>
                              <a:custGeom>
                                <a:avLst/>
                                <a:gdLst>
                                  <a:gd name="connsiteX0" fmla="*/ 25848 w 25848"/>
                                  <a:gd name="connsiteY0" fmla="*/ 34819 h 34818"/>
                                  <a:gd name="connsiteX1" fmla="*/ 0 w 25848"/>
                                  <a:gd name="connsiteY1" fmla="*/ 0 h 34818"/>
                                  <a:gd name="connsiteX2" fmla="*/ 25848 w 25848"/>
                                  <a:gd name="connsiteY2" fmla="*/ 34819 h 34818"/>
                                </a:gdLst>
                                <a:ahLst/>
                                <a:cxnLst>
                                  <a:cxn ang="0">
                                    <a:pos x="connsiteX0" y="connsiteY0"/>
                                  </a:cxn>
                                  <a:cxn ang="0">
                                    <a:pos x="connsiteX1" y="connsiteY1"/>
                                  </a:cxn>
                                  <a:cxn ang="0">
                                    <a:pos x="connsiteX2" y="connsiteY2"/>
                                  </a:cxn>
                                </a:cxnLst>
                                <a:rect l="l" t="t" r="r" b="b"/>
                                <a:pathLst>
                                  <a:path w="25848" h="34818">
                                    <a:moveTo>
                                      <a:pt x="25848" y="34819"/>
                                    </a:moveTo>
                                    <a:cubicBezTo>
                                      <a:pt x="24724" y="17780"/>
                                      <a:pt x="13361" y="7038"/>
                                      <a:pt x="0" y="0"/>
                                    </a:cubicBezTo>
                                    <a:cubicBezTo>
                                      <a:pt x="3996" y="11236"/>
                                      <a:pt x="9990" y="25929"/>
                                      <a:pt x="25848" y="34819"/>
                                    </a:cubicBezTo>
                                  </a:path>
                                </a:pathLst>
                              </a:custGeom>
                              <a:solidFill>
                                <a:srgbClr val="005BAA"/>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Freeform: Shape 55"/>
                            <wps:cNvSpPr/>
                            <wps:spPr>
                              <a:xfrm>
                                <a:off x="1597834" y="451411"/>
                                <a:ext cx="33795" cy="73218"/>
                              </a:xfrm>
                              <a:custGeom>
                                <a:avLst/>
                                <a:gdLst>
                                  <a:gd name="connsiteX0" fmla="*/ 21727 w 33795"/>
                                  <a:gd name="connsiteY0" fmla="*/ 52846 h 73218"/>
                                  <a:gd name="connsiteX1" fmla="*/ 0 w 33795"/>
                                  <a:gd name="connsiteY1" fmla="*/ 28398 h 73218"/>
                                  <a:gd name="connsiteX2" fmla="*/ 24974 w 33795"/>
                                  <a:gd name="connsiteY2" fmla="*/ 73219 h 73218"/>
                                  <a:gd name="connsiteX3" fmla="*/ 25224 w 33795"/>
                                  <a:gd name="connsiteY3" fmla="*/ 0 h 73218"/>
                                  <a:gd name="connsiteX4" fmla="*/ 21727 w 33795"/>
                                  <a:gd name="connsiteY4" fmla="*/ 52846 h 732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795" h="73218">
                                    <a:moveTo>
                                      <a:pt x="21727" y="52846"/>
                                    </a:moveTo>
                                    <a:cubicBezTo>
                                      <a:pt x="18356" y="43956"/>
                                      <a:pt x="9365" y="33337"/>
                                      <a:pt x="0" y="28398"/>
                                    </a:cubicBezTo>
                                    <a:cubicBezTo>
                                      <a:pt x="1249" y="45808"/>
                                      <a:pt x="16733" y="57908"/>
                                      <a:pt x="24974" y="73219"/>
                                    </a:cubicBezTo>
                                    <a:cubicBezTo>
                                      <a:pt x="34464" y="51241"/>
                                      <a:pt x="38710" y="21361"/>
                                      <a:pt x="25224" y="0"/>
                                    </a:cubicBezTo>
                                    <a:cubicBezTo>
                                      <a:pt x="24974" y="16669"/>
                                      <a:pt x="19854" y="39017"/>
                                      <a:pt x="21727" y="52846"/>
                                    </a:cubicBezTo>
                                  </a:path>
                                </a:pathLst>
                              </a:custGeom>
                              <a:solidFill>
                                <a:srgbClr val="005BAA"/>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 name="Freeform: Shape 56"/>
                            <wps:cNvSpPr/>
                            <wps:spPr>
                              <a:xfrm>
                                <a:off x="1606584" y="492033"/>
                                <a:ext cx="33291" cy="60747"/>
                              </a:xfrm>
                              <a:custGeom>
                                <a:avLst/>
                                <a:gdLst>
                                  <a:gd name="connsiteX0" fmla="*/ 14850 w 33291"/>
                                  <a:gd name="connsiteY0" fmla="*/ 43338 h 60747"/>
                                  <a:gd name="connsiteX1" fmla="*/ 1489 w 33291"/>
                                  <a:gd name="connsiteY1" fmla="*/ 17656 h 60747"/>
                                  <a:gd name="connsiteX2" fmla="*/ 11728 w 33291"/>
                                  <a:gd name="connsiteY2" fmla="*/ 60748 h 60747"/>
                                  <a:gd name="connsiteX3" fmla="*/ 32207 w 33291"/>
                                  <a:gd name="connsiteY3" fmla="*/ 0 h 60747"/>
                                  <a:gd name="connsiteX4" fmla="*/ 14850 w 33291"/>
                                  <a:gd name="connsiteY4" fmla="*/ 43338 h 607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291" h="60747">
                                    <a:moveTo>
                                      <a:pt x="14850" y="43338"/>
                                    </a:moveTo>
                                    <a:cubicBezTo>
                                      <a:pt x="11853" y="33831"/>
                                      <a:pt x="9356" y="25065"/>
                                      <a:pt x="1489" y="17656"/>
                                    </a:cubicBezTo>
                                    <a:cubicBezTo>
                                      <a:pt x="-3631" y="31732"/>
                                      <a:pt x="5610" y="47783"/>
                                      <a:pt x="11728" y="60748"/>
                                    </a:cubicBezTo>
                                    <a:cubicBezTo>
                                      <a:pt x="26713" y="44079"/>
                                      <a:pt x="36702" y="26423"/>
                                      <a:pt x="32207" y="0"/>
                                    </a:cubicBezTo>
                                    <a:cubicBezTo>
                                      <a:pt x="26588" y="14817"/>
                                      <a:pt x="22467" y="29633"/>
                                      <a:pt x="14850" y="43338"/>
                                    </a:cubicBezTo>
                                  </a:path>
                                </a:pathLst>
                              </a:custGeom>
                              <a:solidFill>
                                <a:srgbClr val="005BAA"/>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 name="Freeform: Shape 57"/>
                            <wps:cNvSpPr/>
                            <wps:spPr>
                              <a:xfrm>
                                <a:off x="1601698" y="531667"/>
                                <a:ext cx="38966" cy="59019"/>
                              </a:xfrm>
                              <a:custGeom>
                                <a:avLst/>
                                <a:gdLst>
                                  <a:gd name="connsiteX0" fmla="*/ 11370 w 38966"/>
                                  <a:gd name="connsiteY0" fmla="*/ 39140 h 59019"/>
                                  <a:gd name="connsiteX1" fmla="*/ 4627 w 38966"/>
                                  <a:gd name="connsiteY1" fmla="*/ 4445 h 59019"/>
                                  <a:gd name="connsiteX2" fmla="*/ 2629 w 38966"/>
                                  <a:gd name="connsiteY2" fmla="*/ 59019 h 59019"/>
                                  <a:gd name="connsiteX3" fmla="*/ 38966 w 38966"/>
                                  <a:gd name="connsiteY3" fmla="*/ 0 h 59019"/>
                                  <a:gd name="connsiteX4" fmla="*/ 11370 w 38966"/>
                                  <a:gd name="connsiteY4" fmla="*/ 39140 h 590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8966" h="59019">
                                    <a:moveTo>
                                      <a:pt x="11370" y="39140"/>
                                    </a:moveTo>
                                    <a:cubicBezTo>
                                      <a:pt x="11620" y="21731"/>
                                      <a:pt x="9872" y="14817"/>
                                      <a:pt x="4627" y="4445"/>
                                    </a:cubicBezTo>
                                    <a:cubicBezTo>
                                      <a:pt x="-3489" y="21484"/>
                                      <a:pt x="1256" y="40746"/>
                                      <a:pt x="2629" y="59019"/>
                                    </a:cubicBezTo>
                                    <a:cubicBezTo>
                                      <a:pt x="25730" y="43338"/>
                                      <a:pt x="36344" y="26546"/>
                                      <a:pt x="38966" y="0"/>
                                    </a:cubicBezTo>
                                    <a:cubicBezTo>
                                      <a:pt x="29226" y="14940"/>
                                      <a:pt x="17239" y="24571"/>
                                      <a:pt x="11370" y="39140"/>
                                    </a:cubicBezTo>
                                  </a:path>
                                </a:pathLst>
                              </a:custGeom>
                              <a:solidFill>
                                <a:srgbClr val="005BAA"/>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 name="Freeform: Shape 58"/>
                            <wps:cNvSpPr/>
                            <wps:spPr>
                              <a:xfrm>
                                <a:off x="1579228" y="566116"/>
                                <a:ext cx="50821" cy="53092"/>
                              </a:xfrm>
                              <a:custGeom>
                                <a:avLst/>
                                <a:gdLst>
                                  <a:gd name="connsiteX0" fmla="*/ 0 w 50821"/>
                                  <a:gd name="connsiteY0" fmla="*/ 53093 h 53092"/>
                                  <a:gd name="connsiteX1" fmla="*/ 42581 w 50821"/>
                                  <a:gd name="connsiteY1" fmla="*/ 28152 h 53092"/>
                                  <a:gd name="connsiteX2" fmla="*/ 50822 w 50821"/>
                                  <a:gd name="connsiteY2" fmla="*/ 7038 h 53092"/>
                                  <a:gd name="connsiteX3" fmla="*/ 16857 w 50821"/>
                                  <a:gd name="connsiteY3" fmla="*/ 37659 h 53092"/>
                                  <a:gd name="connsiteX4" fmla="*/ 19854 w 50821"/>
                                  <a:gd name="connsiteY4" fmla="*/ 0 h 53092"/>
                                  <a:gd name="connsiteX5" fmla="*/ 0 w 50821"/>
                                  <a:gd name="connsiteY5" fmla="*/ 53093 h 530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0821" h="53092">
                                    <a:moveTo>
                                      <a:pt x="0" y="53093"/>
                                    </a:moveTo>
                                    <a:cubicBezTo>
                                      <a:pt x="16358" y="50253"/>
                                      <a:pt x="34839" y="44820"/>
                                      <a:pt x="42581" y="28152"/>
                                    </a:cubicBezTo>
                                    <a:lnTo>
                                      <a:pt x="50822" y="7038"/>
                                    </a:lnTo>
                                    <a:cubicBezTo>
                                      <a:pt x="41706" y="20620"/>
                                      <a:pt x="31967" y="22472"/>
                                      <a:pt x="16857" y="37659"/>
                                    </a:cubicBezTo>
                                    <a:cubicBezTo>
                                      <a:pt x="22352" y="17533"/>
                                      <a:pt x="18106" y="13211"/>
                                      <a:pt x="19854" y="0"/>
                                    </a:cubicBezTo>
                                    <a:cubicBezTo>
                                      <a:pt x="5619" y="13705"/>
                                      <a:pt x="5245" y="34819"/>
                                      <a:pt x="0" y="53093"/>
                                    </a:cubicBezTo>
                                  </a:path>
                                </a:pathLst>
                              </a:custGeom>
                              <a:solidFill>
                                <a:srgbClr val="005BAA"/>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 name="Freeform: Shape 59"/>
                            <wps:cNvSpPr/>
                            <wps:spPr>
                              <a:xfrm>
                                <a:off x="1548260" y="591428"/>
                                <a:ext cx="59812" cy="45665"/>
                              </a:xfrm>
                              <a:custGeom>
                                <a:avLst/>
                                <a:gdLst>
                                  <a:gd name="connsiteX0" fmla="*/ 0 w 59812"/>
                                  <a:gd name="connsiteY0" fmla="*/ 42721 h 45665"/>
                                  <a:gd name="connsiteX1" fmla="*/ 40458 w 59812"/>
                                  <a:gd name="connsiteY1" fmla="*/ 42721 h 45665"/>
                                  <a:gd name="connsiteX2" fmla="*/ 59813 w 59812"/>
                                  <a:gd name="connsiteY2" fmla="*/ 24447 h 45665"/>
                                  <a:gd name="connsiteX3" fmla="*/ 19355 w 59812"/>
                                  <a:gd name="connsiteY3" fmla="*/ 35436 h 45665"/>
                                  <a:gd name="connsiteX4" fmla="*/ 33091 w 59812"/>
                                  <a:gd name="connsiteY4" fmla="*/ 247 h 45665"/>
                                  <a:gd name="connsiteX5" fmla="*/ 33091 w 59812"/>
                                  <a:gd name="connsiteY5" fmla="*/ 0 h 45665"/>
                                  <a:gd name="connsiteX6" fmla="*/ 0 w 59812"/>
                                  <a:gd name="connsiteY6" fmla="*/ 42721 h 45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9812" h="45665">
                                    <a:moveTo>
                                      <a:pt x="0" y="42721"/>
                                    </a:moveTo>
                                    <a:cubicBezTo>
                                      <a:pt x="13736" y="41857"/>
                                      <a:pt x="27971" y="49759"/>
                                      <a:pt x="40458" y="42721"/>
                                    </a:cubicBezTo>
                                    <a:cubicBezTo>
                                      <a:pt x="47825" y="38523"/>
                                      <a:pt x="54693" y="31115"/>
                                      <a:pt x="59813" y="24447"/>
                                    </a:cubicBezTo>
                                    <a:cubicBezTo>
                                      <a:pt x="50323" y="30621"/>
                                      <a:pt x="30968" y="27905"/>
                                      <a:pt x="19355" y="35436"/>
                                    </a:cubicBezTo>
                                    <a:cubicBezTo>
                                      <a:pt x="30468" y="26299"/>
                                      <a:pt x="25224" y="13458"/>
                                      <a:pt x="33091" y="247"/>
                                    </a:cubicBezTo>
                                    <a:cubicBezTo>
                                      <a:pt x="33091" y="0"/>
                                      <a:pt x="33091" y="0"/>
                                      <a:pt x="33091" y="0"/>
                                    </a:cubicBezTo>
                                    <a:cubicBezTo>
                                      <a:pt x="14485" y="7408"/>
                                      <a:pt x="14360" y="37165"/>
                                      <a:pt x="0" y="42721"/>
                                    </a:cubicBezTo>
                                  </a:path>
                                </a:pathLst>
                              </a:custGeom>
                              <a:solidFill>
                                <a:srgbClr val="005BAA"/>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 name="Freeform: Shape 60"/>
                            <wps:cNvSpPr/>
                            <wps:spPr>
                              <a:xfrm>
                                <a:off x="1398791" y="426470"/>
                                <a:ext cx="199292" cy="197060"/>
                              </a:xfrm>
                              <a:custGeom>
                                <a:avLst/>
                                <a:gdLst>
                                  <a:gd name="connsiteX0" fmla="*/ 99646 w 199292"/>
                                  <a:gd name="connsiteY0" fmla="*/ 0 h 197060"/>
                                  <a:gd name="connsiteX1" fmla="*/ 0 w 199292"/>
                                  <a:gd name="connsiteY1" fmla="*/ 98530 h 197060"/>
                                  <a:gd name="connsiteX2" fmla="*/ 99646 w 199292"/>
                                  <a:gd name="connsiteY2" fmla="*/ 197060 h 197060"/>
                                  <a:gd name="connsiteX3" fmla="*/ 199292 w 199292"/>
                                  <a:gd name="connsiteY3" fmla="*/ 98530 h 197060"/>
                                  <a:gd name="connsiteX4" fmla="*/ 99646 w 199292"/>
                                  <a:gd name="connsiteY4" fmla="*/ 0 h 197060"/>
                                  <a:gd name="connsiteX5" fmla="*/ 99646 w 199292"/>
                                  <a:gd name="connsiteY5" fmla="*/ 119150 h 197060"/>
                                  <a:gd name="connsiteX6" fmla="*/ 78918 w 199292"/>
                                  <a:gd name="connsiteY6" fmla="*/ 98654 h 197060"/>
                                  <a:gd name="connsiteX7" fmla="*/ 99646 w 199292"/>
                                  <a:gd name="connsiteY7" fmla="*/ 78157 h 197060"/>
                                  <a:gd name="connsiteX8" fmla="*/ 120375 w 199292"/>
                                  <a:gd name="connsiteY8" fmla="*/ 98654 h 197060"/>
                                  <a:gd name="connsiteX9" fmla="*/ 99646 w 199292"/>
                                  <a:gd name="connsiteY9" fmla="*/ 119150 h 197060"/>
                                  <a:gd name="connsiteX10" fmla="*/ 114880 w 199292"/>
                                  <a:gd name="connsiteY10" fmla="*/ 82355 h 197060"/>
                                  <a:gd name="connsiteX11" fmla="*/ 100520 w 199292"/>
                                  <a:gd name="connsiteY11" fmla="*/ 76429 h 197060"/>
                                  <a:gd name="connsiteX12" fmla="*/ 100520 w 199292"/>
                                  <a:gd name="connsiteY12" fmla="*/ 59143 h 197060"/>
                                  <a:gd name="connsiteX13" fmla="*/ 127242 w 199292"/>
                                  <a:gd name="connsiteY13" fmla="*/ 70132 h 197060"/>
                                  <a:gd name="connsiteX14" fmla="*/ 114880 w 199292"/>
                                  <a:gd name="connsiteY14" fmla="*/ 82355 h 197060"/>
                                  <a:gd name="connsiteX15" fmla="*/ 98647 w 199292"/>
                                  <a:gd name="connsiteY15" fmla="*/ 76429 h 197060"/>
                                  <a:gd name="connsiteX16" fmla="*/ 84287 w 199292"/>
                                  <a:gd name="connsiteY16" fmla="*/ 82355 h 197060"/>
                                  <a:gd name="connsiteX17" fmla="*/ 71925 w 199292"/>
                                  <a:gd name="connsiteY17" fmla="*/ 70132 h 197060"/>
                                  <a:gd name="connsiteX18" fmla="*/ 98647 w 199292"/>
                                  <a:gd name="connsiteY18" fmla="*/ 59143 h 197060"/>
                                  <a:gd name="connsiteX19" fmla="*/ 98647 w 199292"/>
                                  <a:gd name="connsiteY19" fmla="*/ 76429 h 197060"/>
                                  <a:gd name="connsiteX20" fmla="*/ 83038 w 199292"/>
                                  <a:gd name="connsiteY20" fmla="*/ 83590 h 197060"/>
                                  <a:gd name="connsiteX21" fmla="*/ 77045 w 199292"/>
                                  <a:gd name="connsiteY21" fmla="*/ 97789 h 197060"/>
                                  <a:gd name="connsiteX22" fmla="*/ 59563 w 199292"/>
                                  <a:gd name="connsiteY22" fmla="*/ 97789 h 197060"/>
                                  <a:gd name="connsiteX23" fmla="*/ 70676 w 199292"/>
                                  <a:gd name="connsiteY23" fmla="*/ 71366 h 197060"/>
                                  <a:gd name="connsiteX24" fmla="*/ 83038 w 199292"/>
                                  <a:gd name="connsiteY24" fmla="*/ 83590 h 197060"/>
                                  <a:gd name="connsiteX25" fmla="*/ 77045 w 199292"/>
                                  <a:gd name="connsiteY25" fmla="*/ 99518 h 197060"/>
                                  <a:gd name="connsiteX26" fmla="*/ 83038 w 199292"/>
                                  <a:gd name="connsiteY26" fmla="*/ 113717 h 197060"/>
                                  <a:gd name="connsiteX27" fmla="*/ 70676 w 199292"/>
                                  <a:gd name="connsiteY27" fmla="*/ 125941 h 197060"/>
                                  <a:gd name="connsiteX28" fmla="*/ 59563 w 199292"/>
                                  <a:gd name="connsiteY28" fmla="*/ 99518 h 197060"/>
                                  <a:gd name="connsiteX29" fmla="*/ 77045 w 199292"/>
                                  <a:gd name="connsiteY29" fmla="*/ 99518 h 197060"/>
                                  <a:gd name="connsiteX30" fmla="*/ 84287 w 199292"/>
                                  <a:gd name="connsiteY30" fmla="*/ 114952 h 197060"/>
                                  <a:gd name="connsiteX31" fmla="*/ 98647 w 199292"/>
                                  <a:gd name="connsiteY31" fmla="*/ 120879 h 197060"/>
                                  <a:gd name="connsiteX32" fmla="*/ 98647 w 199292"/>
                                  <a:gd name="connsiteY32" fmla="*/ 138165 h 197060"/>
                                  <a:gd name="connsiteX33" fmla="*/ 71925 w 199292"/>
                                  <a:gd name="connsiteY33" fmla="*/ 127176 h 197060"/>
                                  <a:gd name="connsiteX34" fmla="*/ 84287 w 199292"/>
                                  <a:gd name="connsiteY34" fmla="*/ 114952 h 197060"/>
                                  <a:gd name="connsiteX35" fmla="*/ 100520 w 199292"/>
                                  <a:gd name="connsiteY35" fmla="*/ 120879 h 197060"/>
                                  <a:gd name="connsiteX36" fmla="*/ 114880 w 199292"/>
                                  <a:gd name="connsiteY36" fmla="*/ 114952 h 197060"/>
                                  <a:gd name="connsiteX37" fmla="*/ 127242 w 199292"/>
                                  <a:gd name="connsiteY37" fmla="*/ 127176 h 197060"/>
                                  <a:gd name="connsiteX38" fmla="*/ 100520 w 199292"/>
                                  <a:gd name="connsiteY38" fmla="*/ 138165 h 197060"/>
                                  <a:gd name="connsiteX39" fmla="*/ 100520 w 199292"/>
                                  <a:gd name="connsiteY39" fmla="*/ 120879 h 197060"/>
                                  <a:gd name="connsiteX40" fmla="*/ 116129 w 199292"/>
                                  <a:gd name="connsiteY40" fmla="*/ 113717 h 197060"/>
                                  <a:gd name="connsiteX41" fmla="*/ 122123 w 199292"/>
                                  <a:gd name="connsiteY41" fmla="*/ 99518 h 197060"/>
                                  <a:gd name="connsiteX42" fmla="*/ 139604 w 199292"/>
                                  <a:gd name="connsiteY42" fmla="*/ 99518 h 197060"/>
                                  <a:gd name="connsiteX43" fmla="*/ 128491 w 199292"/>
                                  <a:gd name="connsiteY43" fmla="*/ 125941 h 197060"/>
                                  <a:gd name="connsiteX44" fmla="*/ 116129 w 199292"/>
                                  <a:gd name="connsiteY44" fmla="*/ 113717 h 197060"/>
                                  <a:gd name="connsiteX45" fmla="*/ 122123 w 199292"/>
                                  <a:gd name="connsiteY45" fmla="*/ 97789 h 197060"/>
                                  <a:gd name="connsiteX46" fmla="*/ 116129 w 199292"/>
                                  <a:gd name="connsiteY46" fmla="*/ 83590 h 197060"/>
                                  <a:gd name="connsiteX47" fmla="*/ 128491 w 199292"/>
                                  <a:gd name="connsiteY47" fmla="*/ 71366 h 197060"/>
                                  <a:gd name="connsiteX48" fmla="*/ 139604 w 199292"/>
                                  <a:gd name="connsiteY48" fmla="*/ 97789 h 197060"/>
                                  <a:gd name="connsiteX49" fmla="*/ 122123 w 199292"/>
                                  <a:gd name="connsiteY49" fmla="*/ 97789 h 197060"/>
                                  <a:gd name="connsiteX50" fmla="*/ 128491 w 199292"/>
                                  <a:gd name="connsiteY50" fmla="*/ 68774 h 197060"/>
                                  <a:gd name="connsiteX51" fmla="*/ 100520 w 199292"/>
                                  <a:gd name="connsiteY51" fmla="*/ 57291 h 197060"/>
                                  <a:gd name="connsiteX52" fmla="*/ 100520 w 199292"/>
                                  <a:gd name="connsiteY52" fmla="*/ 40005 h 197060"/>
                                  <a:gd name="connsiteX53" fmla="*/ 140853 w 199292"/>
                                  <a:gd name="connsiteY53" fmla="*/ 56550 h 197060"/>
                                  <a:gd name="connsiteX54" fmla="*/ 128491 w 199292"/>
                                  <a:gd name="connsiteY54" fmla="*/ 68774 h 197060"/>
                                  <a:gd name="connsiteX55" fmla="*/ 98647 w 199292"/>
                                  <a:gd name="connsiteY55" fmla="*/ 57291 h 197060"/>
                                  <a:gd name="connsiteX56" fmla="*/ 70676 w 199292"/>
                                  <a:gd name="connsiteY56" fmla="*/ 68774 h 197060"/>
                                  <a:gd name="connsiteX57" fmla="*/ 58314 w 199292"/>
                                  <a:gd name="connsiteY57" fmla="*/ 56550 h 197060"/>
                                  <a:gd name="connsiteX58" fmla="*/ 98647 w 199292"/>
                                  <a:gd name="connsiteY58" fmla="*/ 40005 h 197060"/>
                                  <a:gd name="connsiteX59" fmla="*/ 98647 w 199292"/>
                                  <a:gd name="connsiteY59" fmla="*/ 57291 h 197060"/>
                                  <a:gd name="connsiteX60" fmla="*/ 69428 w 199292"/>
                                  <a:gd name="connsiteY60" fmla="*/ 70008 h 197060"/>
                                  <a:gd name="connsiteX61" fmla="*/ 57815 w 199292"/>
                                  <a:gd name="connsiteY61" fmla="*/ 97666 h 197060"/>
                                  <a:gd name="connsiteX62" fmla="*/ 40333 w 199292"/>
                                  <a:gd name="connsiteY62" fmla="*/ 97666 h 197060"/>
                                  <a:gd name="connsiteX63" fmla="*/ 57066 w 199292"/>
                                  <a:gd name="connsiteY63" fmla="*/ 57785 h 197060"/>
                                  <a:gd name="connsiteX64" fmla="*/ 69428 w 199292"/>
                                  <a:gd name="connsiteY64" fmla="*/ 70008 h 197060"/>
                                  <a:gd name="connsiteX65" fmla="*/ 57815 w 199292"/>
                                  <a:gd name="connsiteY65" fmla="*/ 99518 h 197060"/>
                                  <a:gd name="connsiteX66" fmla="*/ 69428 w 199292"/>
                                  <a:gd name="connsiteY66" fmla="*/ 127176 h 197060"/>
                                  <a:gd name="connsiteX67" fmla="*/ 57066 w 199292"/>
                                  <a:gd name="connsiteY67" fmla="*/ 139399 h 197060"/>
                                  <a:gd name="connsiteX68" fmla="*/ 40333 w 199292"/>
                                  <a:gd name="connsiteY68" fmla="*/ 99518 h 197060"/>
                                  <a:gd name="connsiteX69" fmla="*/ 57815 w 199292"/>
                                  <a:gd name="connsiteY69" fmla="*/ 99518 h 197060"/>
                                  <a:gd name="connsiteX70" fmla="*/ 70676 w 199292"/>
                                  <a:gd name="connsiteY70" fmla="*/ 128410 h 197060"/>
                                  <a:gd name="connsiteX71" fmla="*/ 98647 w 199292"/>
                                  <a:gd name="connsiteY71" fmla="*/ 139893 h 197060"/>
                                  <a:gd name="connsiteX72" fmla="*/ 98647 w 199292"/>
                                  <a:gd name="connsiteY72" fmla="*/ 157179 h 197060"/>
                                  <a:gd name="connsiteX73" fmla="*/ 58314 w 199292"/>
                                  <a:gd name="connsiteY73" fmla="*/ 140634 h 197060"/>
                                  <a:gd name="connsiteX74" fmla="*/ 70676 w 199292"/>
                                  <a:gd name="connsiteY74" fmla="*/ 128410 h 197060"/>
                                  <a:gd name="connsiteX75" fmla="*/ 100520 w 199292"/>
                                  <a:gd name="connsiteY75" fmla="*/ 139893 h 197060"/>
                                  <a:gd name="connsiteX76" fmla="*/ 128491 w 199292"/>
                                  <a:gd name="connsiteY76" fmla="*/ 128410 h 197060"/>
                                  <a:gd name="connsiteX77" fmla="*/ 140853 w 199292"/>
                                  <a:gd name="connsiteY77" fmla="*/ 140634 h 197060"/>
                                  <a:gd name="connsiteX78" fmla="*/ 100520 w 199292"/>
                                  <a:gd name="connsiteY78" fmla="*/ 157179 h 197060"/>
                                  <a:gd name="connsiteX79" fmla="*/ 100520 w 199292"/>
                                  <a:gd name="connsiteY79" fmla="*/ 139893 h 197060"/>
                                  <a:gd name="connsiteX80" fmla="*/ 129740 w 199292"/>
                                  <a:gd name="connsiteY80" fmla="*/ 127176 h 197060"/>
                                  <a:gd name="connsiteX81" fmla="*/ 141353 w 199292"/>
                                  <a:gd name="connsiteY81" fmla="*/ 99518 h 197060"/>
                                  <a:gd name="connsiteX82" fmla="*/ 158834 w 199292"/>
                                  <a:gd name="connsiteY82" fmla="*/ 99518 h 197060"/>
                                  <a:gd name="connsiteX83" fmla="*/ 142102 w 199292"/>
                                  <a:gd name="connsiteY83" fmla="*/ 139399 h 197060"/>
                                  <a:gd name="connsiteX84" fmla="*/ 129740 w 199292"/>
                                  <a:gd name="connsiteY84" fmla="*/ 127176 h 197060"/>
                                  <a:gd name="connsiteX85" fmla="*/ 141353 w 199292"/>
                                  <a:gd name="connsiteY85" fmla="*/ 97789 h 197060"/>
                                  <a:gd name="connsiteX86" fmla="*/ 129740 w 199292"/>
                                  <a:gd name="connsiteY86" fmla="*/ 70132 h 197060"/>
                                  <a:gd name="connsiteX87" fmla="*/ 142102 w 199292"/>
                                  <a:gd name="connsiteY87" fmla="*/ 57908 h 197060"/>
                                  <a:gd name="connsiteX88" fmla="*/ 158834 w 199292"/>
                                  <a:gd name="connsiteY88" fmla="*/ 97789 h 197060"/>
                                  <a:gd name="connsiteX89" fmla="*/ 141353 w 199292"/>
                                  <a:gd name="connsiteY89" fmla="*/ 97789 h 197060"/>
                                  <a:gd name="connsiteX90" fmla="*/ 142102 w 199292"/>
                                  <a:gd name="connsiteY90" fmla="*/ 55315 h 197060"/>
                                  <a:gd name="connsiteX91" fmla="*/ 100395 w 199292"/>
                                  <a:gd name="connsiteY91" fmla="*/ 38276 h 197060"/>
                                  <a:gd name="connsiteX92" fmla="*/ 100395 w 199292"/>
                                  <a:gd name="connsiteY92" fmla="*/ 20990 h 197060"/>
                                  <a:gd name="connsiteX93" fmla="*/ 154464 w 199292"/>
                                  <a:gd name="connsiteY93" fmla="*/ 43092 h 197060"/>
                                  <a:gd name="connsiteX94" fmla="*/ 142102 w 199292"/>
                                  <a:gd name="connsiteY94" fmla="*/ 55315 h 197060"/>
                                  <a:gd name="connsiteX95" fmla="*/ 98647 w 199292"/>
                                  <a:gd name="connsiteY95" fmla="*/ 38276 h 197060"/>
                                  <a:gd name="connsiteX96" fmla="*/ 56941 w 199292"/>
                                  <a:gd name="connsiteY96" fmla="*/ 55315 h 197060"/>
                                  <a:gd name="connsiteX97" fmla="*/ 44579 w 199292"/>
                                  <a:gd name="connsiteY97" fmla="*/ 43092 h 197060"/>
                                  <a:gd name="connsiteX98" fmla="*/ 98647 w 199292"/>
                                  <a:gd name="connsiteY98" fmla="*/ 20990 h 197060"/>
                                  <a:gd name="connsiteX99" fmla="*/ 98647 w 199292"/>
                                  <a:gd name="connsiteY99" fmla="*/ 38276 h 197060"/>
                                  <a:gd name="connsiteX100" fmla="*/ 55817 w 199292"/>
                                  <a:gd name="connsiteY100" fmla="*/ 56550 h 197060"/>
                                  <a:gd name="connsiteX101" fmla="*/ 38585 w 199292"/>
                                  <a:gd name="connsiteY101" fmla="*/ 97789 h 197060"/>
                                  <a:gd name="connsiteX102" fmla="*/ 21103 w 199292"/>
                                  <a:gd name="connsiteY102" fmla="*/ 97789 h 197060"/>
                                  <a:gd name="connsiteX103" fmla="*/ 43580 w 199292"/>
                                  <a:gd name="connsiteY103" fmla="*/ 44326 h 197060"/>
                                  <a:gd name="connsiteX104" fmla="*/ 55817 w 199292"/>
                                  <a:gd name="connsiteY104" fmla="*/ 56550 h 197060"/>
                                  <a:gd name="connsiteX105" fmla="*/ 38460 w 199292"/>
                                  <a:gd name="connsiteY105" fmla="*/ 99518 h 197060"/>
                                  <a:gd name="connsiteX106" fmla="*/ 55692 w 199292"/>
                                  <a:gd name="connsiteY106" fmla="*/ 140757 h 197060"/>
                                  <a:gd name="connsiteX107" fmla="*/ 43330 w 199292"/>
                                  <a:gd name="connsiteY107" fmla="*/ 152981 h 197060"/>
                                  <a:gd name="connsiteX108" fmla="*/ 20853 w 199292"/>
                                  <a:gd name="connsiteY108" fmla="*/ 99518 h 197060"/>
                                  <a:gd name="connsiteX109" fmla="*/ 38460 w 199292"/>
                                  <a:gd name="connsiteY109" fmla="*/ 99518 h 197060"/>
                                  <a:gd name="connsiteX110" fmla="*/ 57066 w 199292"/>
                                  <a:gd name="connsiteY110" fmla="*/ 141992 h 197060"/>
                                  <a:gd name="connsiteX111" fmla="*/ 98772 w 199292"/>
                                  <a:gd name="connsiteY111" fmla="*/ 159031 h 197060"/>
                                  <a:gd name="connsiteX112" fmla="*/ 98772 w 199292"/>
                                  <a:gd name="connsiteY112" fmla="*/ 176317 h 197060"/>
                                  <a:gd name="connsiteX113" fmla="*/ 44703 w 199292"/>
                                  <a:gd name="connsiteY113" fmla="*/ 154092 h 197060"/>
                                  <a:gd name="connsiteX114" fmla="*/ 57066 w 199292"/>
                                  <a:gd name="connsiteY114" fmla="*/ 141992 h 197060"/>
                                  <a:gd name="connsiteX115" fmla="*/ 100520 w 199292"/>
                                  <a:gd name="connsiteY115" fmla="*/ 159031 h 197060"/>
                                  <a:gd name="connsiteX116" fmla="*/ 142227 w 199292"/>
                                  <a:gd name="connsiteY116" fmla="*/ 141992 h 197060"/>
                                  <a:gd name="connsiteX117" fmla="*/ 154589 w 199292"/>
                                  <a:gd name="connsiteY117" fmla="*/ 154216 h 197060"/>
                                  <a:gd name="connsiteX118" fmla="*/ 100520 w 199292"/>
                                  <a:gd name="connsiteY118" fmla="*/ 176441 h 197060"/>
                                  <a:gd name="connsiteX119" fmla="*/ 100520 w 199292"/>
                                  <a:gd name="connsiteY119" fmla="*/ 159031 h 197060"/>
                                  <a:gd name="connsiteX120" fmla="*/ 143351 w 199292"/>
                                  <a:gd name="connsiteY120" fmla="*/ 140757 h 197060"/>
                                  <a:gd name="connsiteX121" fmla="*/ 160583 w 199292"/>
                                  <a:gd name="connsiteY121" fmla="*/ 99518 h 197060"/>
                                  <a:gd name="connsiteX122" fmla="*/ 178064 w 199292"/>
                                  <a:gd name="connsiteY122" fmla="*/ 99518 h 197060"/>
                                  <a:gd name="connsiteX123" fmla="*/ 155588 w 199292"/>
                                  <a:gd name="connsiteY123" fmla="*/ 152981 h 197060"/>
                                  <a:gd name="connsiteX124" fmla="*/ 143351 w 199292"/>
                                  <a:gd name="connsiteY124" fmla="*/ 140757 h 197060"/>
                                  <a:gd name="connsiteX125" fmla="*/ 160707 w 199292"/>
                                  <a:gd name="connsiteY125" fmla="*/ 97789 h 197060"/>
                                  <a:gd name="connsiteX126" fmla="*/ 143475 w 199292"/>
                                  <a:gd name="connsiteY126" fmla="*/ 56550 h 197060"/>
                                  <a:gd name="connsiteX127" fmla="*/ 155838 w 199292"/>
                                  <a:gd name="connsiteY127" fmla="*/ 44326 h 197060"/>
                                  <a:gd name="connsiteX128" fmla="*/ 178314 w 199292"/>
                                  <a:gd name="connsiteY128" fmla="*/ 97789 h 197060"/>
                                  <a:gd name="connsiteX129" fmla="*/ 160707 w 199292"/>
                                  <a:gd name="connsiteY129" fmla="*/ 97789 h 197060"/>
                                  <a:gd name="connsiteX130" fmla="*/ 155713 w 199292"/>
                                  <a:gd name="connsiteY130" fmla="*/ 41857 h 197060"/>
                                  <a:gd name="connsiteX131" fmla="*/ 100395 w 199292"/>
                                  <a:gd name="connsiteY131" fmla="*/ 19138 h 197060"/>
                                  <a:gd name="connsiteX132" fmla="*/ 100395 w 199292"/>
                                  <a:gd name="connsiteY132" fmla="*/ 1852 h 197060"/>
                                  <a:gd name="connsiteX133" fmla="*/ 168075 w 199292"/>
                                  <a:gd name="connsiteY133" fmla="*/ 29633 h 197060"/>
                                  <a:gd name="connsiteX134" fmla="*/ 155713 w 199292"/>
                                  <a:gd name="connsiteY134" fmla="*/ 41857 h 197060"/>
                                  <a:gd name="connsiteX135" fmla="*/ 98647 w 199292"/>
                                  <a:gd name="connsiteY135" fmla="*/ 19138 h 197060"/>
                                  <a:gd name="connsiteX136" fmla="*/ 43330 w 199292"/>
                                  <a:gd name="connsiteY136" fmla="*/ 41857 h 197060"/>
                                  <a:gd name="connsiteX137" fmla="*/ 30968 w 199292"/>
                                  <a:gd name="connsiteY137" fmla="*/ 29633 h 197060"/>
                                  <a:gd name="connsiteX138" fmla="*/ 98647 w 199292"/>
                                  <a:gd name="connsiteY138" fmla="*/ 1852 h 197060"/>
                                  <a:gd name="connsiteX139" fmla="*/ 98647 w 199292"/>
                                  <a:gd name="connsiteY139" fmla="*/ 19138 h 197060"/>
                                  <a:gd name="connsiteX140" fmla="*/ 42081 w 199292"/>
                                  <a:gd name="connsiteY140" fmla="*/ 43092 h 197060"/>
                                  <a:gd name="connsiteX141" fmla="*/ 19105 w 199292"/>
                                  <a:gd name="connsiteY141" fmla="*/ 97789 h 197060"/>
                                  <a:gd name="connsiteX142" fmla="*/ 1623 w 199292"/>
                                  <a:gd name="connsiteY142" fmla="*/ 97789 h 197060"/>
                                  <a:gd name="connsiteX143" fmla="*/ 29719 w 199292"/>
                                  <a:gd name="connsiteY143" fmla="*/ 30868 h 197060"/>
                                  <a:gd name="connsiteX144" fmla="*/ 42081 w 199292"/>
                                  <a:gd name="connsiteY144" fmla="*/ 43092 h 197060"/>
                                  <a:gd name="connsiteX145" fmla="*/ 19230 w 199292"/>
                                  <a:gd name="connsiteY145" fmla="*/ 99518 h 197060"/>
                                  <a:gd name="connsiteX146" fmla="*/ 42206 w 199292"/>
                                  <a:gd name="connsiteY146" fmla="*/ 154216 h 197060"/>
                                  <a:gd name="connsiteX147" fmla="*/ 29844 w 199292"/>
                                  <a:gd name="connsiteY147" fmla="*/ 166439 h 197060"/>
                                  <a:gd name="connsiteX148" fmla="*/ 1748 w 199292"/>
                                  <a:gd name="connsiteY148" fmla="*/ 99518 h 197060"/>
                                  <a:gd name="connsiteX149" fmla="*/ 19230 w 199292"/>
                                  <a:gd name="connsiteY149" fmla="*/ 99518 h 197060"/>
                                  <a:gd name="connsiteX150" fmla="*/ 43455 w 199292"/>
                                  <a:gd name="connsiteY150" fmla="*/ 155451 h 197060"/>
                                  <a:gd name="connsiteX151" fmla="*/ 98772 w 199292"/>
                                  <a:gd name="connsiteY151" fmla="*/ 178169 h 197060"/>
                                  <a:gd name="connsiteX152" fmla="*/ 98772 w 199292"/>
                                  <a:gd name="connsiteY152" fmla="*/ 195455 h 197060"/>
                                  <a:gd name="connsiteX153" fmla="*/ 31093 w 199292"/>
                                  <a:gd name="connsiteY153" fmla="*/ 167674 h 197060"/>
                                  <a:gd name="connsiteX154" fmla="*/ 43455 w 199292"/>
                                  <a:gd name="connsiteY154" fmla="*/ 155451 h 197060"/>
                                  <a:gd name="connsiteX155" fmla="*/ 100520 w 199292"/>
                                  <a:gd name="connsiteY155" fmla="*/ 178169 h 197060"/>
                                  <a:gd name="connsiteX156" fmla="*/ 155838 w 199292"/>
                                  <a:gd name="connsiteY156" fmla="*/ 155451 h 197060"/>
                                  <a:gd name="connsiteX157" fmla="*/ 168200 w 199292"/>
                                  <a:gd name="connsiteY157" fmla="*/ 167674 h 197060"/>
                                  <a:gd name="connsiteX158" fmla="*/ 100520 w 199292"/>
                                  <a:gd name="connsiteY158" fmla="*/ 195455 h 197060"/>
                                  <a:gd name="connsiteX159" fmla="*/ 100520 w 199292"/>
                                  <a:gd name="connsiteY159" fmla="*/ 178169 h 197060"/>
                                  <a:gd name="connsiteX160" fmla="*/ 157086 w 199292"/>
                                  <a:gd name="connsiteY160" fmla="*/ 154216 h 197060"/>
                                  <a:gd name="connsiteX161" fmla="*/ 180062 w 199292"/>
                                  <a:gd name="connsiteY161" fmla="*/ 99518 h 197060"/>
                                  <a:gd name="connsiteX162" fmla="*/ 197544 w 199292"/>
                                  <a:gd name="connsiteY162" fmla="*/ 99518 h 197060"/>
                                  <a:gd name="connsiteX163" fmla="*/ 169448 w 199292"/>
                                  <a:gd name="connsiteY163" fmla="*/ 166439 h 197060"/>
                                  <a:gd name="connsiteX164" fmla="*/ 157086 w 199292"/>
                                  <a:gd name="connsiteY164" fmla="*/ 154216 h 197060"/>
                                  <a:gd name="connsiteX165" fmla="*/ 179937 w 199292"/>
                                  <a:gd name="connsiteY165" fmla="*/ 97789 h 197060"/>
                                  <a:gd name="connsiteX166" fmla="*/ 156961 w 199292"/>
                                  <a:gd name="connsiteY166" fmla="*/ 43092 h 197060"/>
                                  <a:gd name="connsiteX167" fmla="*/ 169324 w 199292"/>
                                  <a:gd name="connsiteY167" fmla="*/ 30868 h 197060"/>
                                  <a:gd name="connsiteX168" fmla="*/ 197419 w 199292"/>
                                  <a:gd name="connsiteY168" fmla="*/ 97789 h 197060"/>
                                  <a:gd name="connsiteX169" fmla="*/ 179937 w 199292"/>
                                  <a:gd name="connsiteY169" fmla="*/ 97789 h 197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Lst>
                                <a:rect l="l" t="t" r="r" b="b"/>
                                <a:pathLst>
                                  <a:path w="199292" h="197060">
                                    <a:moveTo>
                                      <a:pt x="99646" y="0"/>
                                    </a:moveTo>
                                    <a:cubicBezTo>
                                      <a:pt x="44703" y="0"/>
                                      <a:pt x="0" y="44203"/>
                                      <a:pt x="0" y="98530"/>
                                    </a:cubicBezTo>
                                    <a:cubicBezTo>
                                      <a:pt x="0" y="152858"/>
                                      <a:pt x="44703" y="197060"/>
                                      <a:pt x="99646" y="197060"/>
                                    </a:cubicBezTo>
                                    <a:cubicBezTo>
                                      <a:pt x="154589" y="197060"/>
                                      <a:pt x="199292" y="152858"/>
                                      <a:pt x="199292" y="98530"/>
                                    </a:cubicBezTo>
                                    <a:cubicBezTo>
                                      <a:pt x="199292" y="44326"/>
                                      <a:pt x="154589" y="0"/>
                                      <a:pt x="99646" y="0"/>
                                    </a:cubicBezTo>
                                    <a:moveTo>
                                      <a:pt x="99646" y="119150"/>
                                    </a:moveTo>
                                    <a:cubicBezTo>
                                      <a:pt x="88158" y="119150"/>
                                      <a:pt x="78918" y="110013"/>
                                      <a:pt x="78918" y="98654"/>
                                    </a:cubicBezTo>
                                    <a:cubicBezTo>
                                      <a:pt x="78918" y="87294"/>
                                      <a:pt x="88158" y="78157"/>
                                      <a:pt x="99646" y="78157"/>
                                    </a:cubicBezTo>
                                    <a:cubicBezTo>
                                      <a:pt x="111134" y="78157"/>
                                      <a:pt x="120375" y="87294"/>
                                      <a:pt x="120375" y="98654"/>
                                    </a:cubicBezTo>
                                    <a:cubicBezTo>
                                      <a:pt x="120375" y="109890"/>
                                      <a:pt x="111009" y="119150"/>
                                      <a:pt x="99646" y="119150"/>
                                    </a:cubicBezTo>
                                    <a:close/>
                                    <a:moveTo>
                                      <a:pt x="114880" y="82355"/>
                                    </a:moveTo>
                                    <a:cubicBezTo>
                                      <a:pt x="111009" y="78898"/>
                                      <a:pt x="106015" y="76676"/>
                                      <a:pt x="100520" y="76429"/>
                                    </a:cubicBezTo>
                                    <a:lnTo>
                                      <a:pt x="100520" y="59143"/>
                                    </a:lnTo>
                                    <a:cubicBezTo>
                                      <a:pt x="110884" y="59390"/>
                                      <a:pt x="120250" y="63464"/>
                                      <a:pt x="127242" y="70132"/>
                                    </a:cubicBezTo>
                                    <a:lnTo>
                                      <a:pt x="114880" y="82355"/>
                                    </a:lnTo>
                                    <a:close/>
                                    <a:moveTo>
                                      <a:pt x="98647" y="76429"/>
                                    </a:moveTo>
                                    <a:cubicBezTo>
                                      <a:pt x="93153" y="76676"/>
                                      <a:pt x="88033" y="78898"/>
                                      <a:pt x="84287" y="82355"/>
                                    </a:cubicBezTo>
                                    <a:lnTo>
                                      <a:pt x="71925" y="70132"/>
                                    </a:lnTo>
                                    <a:cubicBezTo>
                                      <a:pt x="78918" y="63464"/>
                                      <a:pt x="88283" y="59390"/>
                                      <a:pt x="98647" y="59143"/>
                                    </a:cubicBezTo>
                                    <a:lnTo>
                                      <a:pt x="98647" y="76429"/>
                                    </a:lnTo>
                                    <a:close/>
                                    <a:moveTo>
                                      <a:pt x="83038" y="83590"/>
                                    </a:moveTo>
                                    <a:cubicBezTo>
                                      <a:pt x="79542" y="87418"/>
                                      <a:pt x="77294" y="92357"/>
                                      <a:pt x="77045" y="97789"/>
                                    </a:cubicBezTo>
                                    <a:lnTo>
                                      <a:pt x="59563" y="97789"/>
                                    </a:lnTo>
                                    <a:cubicBezTo>
                                      <a:pt x="59813" y="87541"/>
                                      <a:pt x="63933" y="78281"/>
                                      <a:pt x="70676" y="71366"/>
                                    </a:cubicBezTo>
                                    <a:lnTo>
                                      <a:pt x="83038" y="83590"/>
                                    </a:lnTo>
                                    <a:close/>
                                    <a:moveTo>
                                      <a:pt x="77045" y="99518"/>
                                    </a:moveTo>
                                    <a:cubicBezTo>
                                      <a:pt x="77294" y="104951"/>
                                      <a:pt x="79542" y="110013"/>
                                      <a:pt x="83038" y="113717"/>
                                    </a:cubicBezTo>
                                    <a:lnTo>
                                      <a:pt x="70676" y="125941"/>
                                    </a:lnTo>
                                    <a:cubicBezTo>
                                      <a:pt x="63933" y="119026"/>
                                      <a:pt x="59813" y="109766"/>
                                      <a:pt x="59563" y="99518"/>
                                    </a:cubicBezTo>
                                    <a:lnTo>
                                      <a:pt x="77045" y="99518"/>
                                    </a:lnTo>
                                    <a:close/>
                                    <a:moveTo>
                                      <a:pt x="84287" y="114952"/>
                                    </a:moveTo>
                                    <a:cubicBezTo>
                                      <a:pt x="88158" y="118409"/>
                                      <a:pt x="93153" y="120632"/>
                                      <a:pt x="98647" y="120879"/>
                                    </a:cubicBezTo>
                                    <a:lnTo>
                                      <a:pt x="98647" y="138165"/>
                                    </a:lnTo>
                                    <a:cubicBezTo>
                                      <a:pt x="88283" y="137918"/>
                                      <a:pt x="78918" y="133843"/>
                                      <a:pt x="71925" y="127176"/>
                                    </a:cubicBezTo>
                                    <a:lnTo>
                                      <a:pt x="84287" y="114952"/>
                                    </a:lnTo>
                                    <a:close/>
                                    <a:moveTo>
                                      <a:pt x="100520" y="120879"/>
                                    </a:moveTo>
                                    <a:cubicBezTo>
                                      <a:pt x="106015" y="120632"/>
                                      <a:pt x="111134" y="118409"/>
                                      <a:pt x="114880" y="114952"/>
                                    </a:cubicBezTo>
                                    <a:lnTo>
                                      <a:pt x="127242" y="127176"/>
                                    </a:lnTo>
                                    <a:cubicBezTo>
                                      <a:pt x="120250" y="133843"/>
                                      <a:pt x="110884" y="137918"/>
                                      <a:pt x="100520" y="138165"/>
                                    </a:cubicBezTo>
                                    <a:lnTo>
                                      <a:pt x="100520" y="120879"/>
                                    </a:lnTo>
                                    <a:close/>
                                    <a:moveTo>
                                      <a:pt x="116129" y="113717"/>
                                    </a:moveTo>
                                    <a:cubicBezTo>
                                      <a:pt x="119625" y="109890"/>
                                      <a:pt x="121873" y="104951"/>
                                      <a:pt x="122123" y="99518"/>
                                    </a:cubicBezTo>
                                    <a:lnTo>
                                      <a:pt x="139604" y="99518"/>
                                    </a:lnTo>
                                    <a:cubicBezTo>
                                      <a:pt x="139355" y="109766"/>
                                      <a:pt x="135234" y="119026"/>
                                      <a:pt x="128491" y="125941"/>
                                    </a:cubicBezTo>
                                    <a:lnTo>
                                      <a:pt x="116129" y="113717"/>
                                    </a:lnTo>
                                    <a:close/>
                                    <a:moveTo>
                                      <a:pt x="122123" y="97789"/>
                                    </a:moveTo>
                                    <a:cubicBezTo>
                                      <a:pt x="121873" y="92357"/>
                                      <a:pt x="119625" y="87294"/>
                                      <a:pt x="116129" y="83590"/>
                                    </a:cubicBezTo>
                                    <a:lnTo>
                                      <a:pt x="128491" y="71366"/>
                                    </a:lnTo>
                                    <a:cubicBezTo>
                                      <a:pt x="135109" y="78281"/>
                                      <a:pt x="139355" y="87541"/>
                                      <a:pt x="139604" y="97789"/>
                                    </a:cubicBezTo>
                                    <a:lnTo>
                                      <a:pt x="122123" y="97789"/>
                                    </a:lnTo>
                                    <a:close/>
                                    <a:moveTo>
                                      <a:pt x="128491" y="68774"/>
                                    </a:moveTo>
                                    <a:cubicBezTo>
                                      <a:pt x="121124" y="61859"/>
                                      <a:pt x="111384" y="57538"/>
                                      <a:pt x="100520" y="57291"/>
                                    </a:cubicBezTo>
                                    <a:lnTo>
                                      <a:pt x="100520" y="40005"/>
                                    </a:lnTo>
                                    <a:cubicBezTo>
                                      <a:pt x="116254" y="40252"/>
                                      <a:pt x="130364" y="46549"/>
                                      <a:pt x="140853" y="56550"/>
                                    </a:cubicBezTo>
                                    <a:lnTo>
                                      <a:pt x="128491" y="68774"/>
                                    </a:lnTo>
                                    <a:close/>
                                    <a:moveTo>
                                      <a:pt x="98647" y="57291"/>
                                    </a:moveTo>
                                    <a:cubicBezTo>
                                      <a:pt x="87784" y="57538"/>
                                      <a:pt x="77919" y="61859"/>
                                      <a:pt x="70676" y="68774"/>
                                    </a:cubicBezTo>
                                    <a:lnTo>
                                      <a:pt x="58314" y="56550"/>
                                    </a:lnTo>
                                    <a:cubicBezTo>
                                      <a:pt x="68803" y="46549"/>
                                      <a:pt x="83038" y="40252"/>
                                      <a:pt x="98647" y="40005"/>
                                    </a:cubicBezTo>
                                    <a:lnTo>
                                      <a:pt x="98647" y="57291"/>
                                    </a:lnTo>
                                    <a:close/>
                                    <a:moveTo>
                                      <a:pt x="69428" y="70008"/>
                                    </a:moveTo>
                                    <a:cubicBezTo>
                                      <a:pt x="62435" y="77293"/>
                                      <a:pt x="58064" y="86924"/>
                                      <a:pt x="57815" y="97666"/>
                                    </a:cubicBezTo>
                                    <a:lnTo>
                                      <a:pt x="40333" y="97666"/>
                                    </a:lnTo>
                                    <a:cubicBezTo>
                                      <a:pt x="40583" y="82108"/>
                                      <a:pt x="46951" y="68156"/>
                                      <a:pt x="57066" y="57785"/>
                                    </a:cubicBezTo>
                                    <a:lnTo>
                                      <a:pt x="69428" y="70008"/>
                                    </a:lnTo>
                                    <a:close/>
                                    <a:moveTo>
                                      <a:pt x="57815" y="99518"/>
                                    </a:moveTo>
                                    <a:cubicBezTo>
                                      <a:pt x="58064" y="110260"/>
                                      <a:pt x="62435" y="120014"/>
                                      <a:pt x="69428" y="127176"/>
                                    </a:cubicBezTo>
                                    <a:lnTo>
                                      <a:pt x="57066" y="139399"/>
                                    </a:lnTo>
                                    <a:cubicBezTo>
                                      <a:pt x="46826" y="129028"/>
                                      <a:pt x="40583" y="114952"/>
                                      <a:pt x="40333" y="99518"/>
                                    </a:cubicBezTo>
                                    <a:lnTo>
                                      <a:pt x="57815" y="99518"/>
                                    </a:lnTo>
                                    <a:close/>
                                    <a:moveTo>
                                      <a:pt x="70676" y="128410"/>
                                    </a:moveTo>
                                    <a:cubicBezTo>
                                      <a:pt x="78044" y="135325"/>
                                      <a:pt x="87784" y="139646"/>
                                      <a:pt x="98647" y="139893"/>
                                    </a:cubicBezTo>
                                    <a:lnTo>
                                      <a:pt x="98647" y="157179"/>
                                    </a:lnTo>
                                    <a:cubicBezTo>
                                      <a:pt x="82914" y="156932"/>
                                      <a:pt x="68803" y="150635"/>
                                      <a:pt x="58314" y="140634"/>
                                    </a:cubicBezTo>
                                    <a:lnTo>
                                      <a:pt x="70676" y="128410"/>
                                    </a:lnTo>
                                    <a:close/>
                                    <a:moveTo>
                                      <a:pt x="100520" y="139893"/>
                                    </a:moveTo>
                                    <a:cubicBezTo>
                                      <a:pt x="111384" y="139646"/>
                                      <a:pt x="121249" y="135325"/>
                                      <a:pt x="128491" y="128410"/>
                                    </a:cubicBezTo>
                                    <a:lnTo>
                                      <a:pt x="140853" y="140634"/>
                                    </a:lnTo>
                                    <a:cubicBezTo>
                                      <a:pt x="130364" y="150759"/>
                                      <a:pt x="116129" y="156932"/>
                                      <a:pt x="100520" y="157179"/>
                                    </a:cubicBezTo>
                                    <a:lnTo>
                                      <a:pt x="100520" y="139893"/>
                                    </a:lnTo>
                                    <a:close/>
                                    <a:moveTo>
                                      <a:pt x="129740" y="127176"/>
                                    </a:moveTo>
                                    <a:cubicBezTo>
                                      <a:pt x="136733" y="119891"/>
                                      <a:pt x="141103" y="110260"/>
                                      <a:pt x="141353" y="99518"/>
                                    </a:cubicBezTo>
                                    <a:lnTo>
                                      <a:pt x="158834" y="99518"/>
                                    </a:lnTo>
                                    <a:cubicBezTo>
                                      <a:pt x="158585" y="115075"/>
                                      <a:pt x="152216" y="129028"/>
                                      <a:pt x="142102" y="139399"/>
                                    </a:cubicBezTo>
                                    <a:lnTo>
                                      <a:pt x="129740" y="127176"/>
                                    </a:lnTo>
                                    <a:close/>
                                    <a:moveTo>
                                      <a:pt x="141353" y="97789"/>
                                    </a:moveTo>
                                    <a:cubicBezTo>
                                      <a:pt x="141103" y="87047"/>
                                      <a:pt x="136733" y="77293"/>
                                      <a:pt x="129740" y="70132"/>
                                    </a:cubicBezTo>
                                    <a:lnTo>
                                      <a:pt x="142102" y="57908"/>
                                    </a:lnTo>
                                    <a:cubicBezTo>
                                      <a:pt x="152216" y="68280"/>
                                      <a:pt x="158585" y="82355"/>
                                      <a:pt x="158834" y="97789"/>
                                    </a:cubicBezTo>
                                    <a:lnTo>
                                      <a:pt x="141353" y="97789"/>
                                    </a:lnTo>
                                    <a:close/>
                                    <a:moveTo>
                                      <a:pt x="142102" y="55315"/>
                                    </a:moveTo>
                                    <a:cubicBezTo>
                                      <a:pt x="131238" y="44944"/>
                                      <a:pt x="116628" y="38523"/>
                                      <a:pt x="100395" y="38276"/>
                                    </a:cubicBezTo>
                                    <a:lnTo>
                                      <a:pt x="100395" y="20990"/>
                                    </a:lnTo>
                                    <a:cubicBezTo>
                                      <a:pt x="121373" y="21237"/>
                                      <a:pt x="140479" y="29633"/>
                                      <a:pt x="154464" y="43092"/>
                                    </a:cubicBezTo>
                                    <a:lnTo>
                                      <a:pt x="142102" y="55315"/>
                                    </a:lnTo>
                                    <a:close/>
                                    <a:moveTo>
                                      <a:pt x="98647" y="38276"/>
                                    </a:moveTo>
                                    <a:cubicBezTo>
                                      <a:pt x="82414" y="38523"/>
                                      <a:pt x="67804" y="44944"/>
                                      <a:pt x="56941" y="55315"/>
                                    </a:cubicBezTo>
                                    <a:lnTo>
                                      <a:pt x="44579" y="43092"/>
                                    </a:lnTo>
                                    <a:cubicBezTo>
                                      <a:pt x="58564" y="29633"/>
                                      <a:pt x="77669" y="21114"/>
                                      <a:pt x="98647" y="20990"/>
                                    </a:cubicBezTo>
                                    <a:lnTo>
                                      <a:pt x="98647" y="38276"/>
                                    </a:lnTo>
                                    <a:close/>
                                    <a:moveTo>
                                      <a:pt x="55817" y="56550"/>
                                    </a:moveTo>
                                    <a:cubicBezTo>
                                      <a:pt x="45328" y="67292"/>
                                      <a:pt x="38835" y="81738"/>
                                      <a:pt x="38585" y="97789"/>
                                    </a:cubicBezTo>
                                    <a:lnTo>
                                      <a:pt x="21103" y="97789"/>
                                    </a:lnTo>
                                    <a:cubicBezTo>
                                      <a:pt x="21353" y="77046"/>
                                      <a:pt x="29844" y="58155"/>
                                      <a:pt x="43580" y="44326"/>
                                    </a:cubicBezTo>
                                    <a:lnTo>
                                      <a:pt x="55817" y="56550"/>
                                    </a:lnTo>
                                    <a:close/>
                                    <a:moveTo>
                                      <a:pt x="38460" y="99518"/>
                                    </a:moveTo>
                                    <a:cubicBezTo>
                                      <a:pt x="38710" y="115446"/>
                                      <a:pt x="45203" y="130015"/>
                                      <a:pt x="55692" y="140757"/>
                                    </a:cubicBezTo>
                                    <a:lnTo>
                                      <a:pt x="43330" y="152981"/>
                                    </a:lnTo>
                                    <a:cubicBezTo>
                                      <a:pt x="29719" y="139152"/>
                                      <a:pt x="21103" y="120261"/>
                                      <a:pt x="20853" y="99518"/>
                                    </a:cubicBezTo>
                                    <a:lnTo>
                                      <a:pt x="38460" y="99518"/>
                                    </a:lnTo>
                                    <a:close/>
                                    <a:moveTo>
                                      <a:pt x="57066" y="141992"/>
                                    </a:moveTo>
                                    <a:cubicBezTo>
                                      <a:pt x="67929" y="152364"/>
                                      <a:pt x="82539" y="158908"/>
                                      <a:pt x="98772" y="159031"/>
                                    </a:cubicBezTo>
                                    <a:lnTo>
                                      <a:pt x="98772" y="176317"/>
                                    </a:lnTo>
                                    <a:cubicBezTo>
                                      <a:pt x="77794" y="176070"/>
                                      <a:pt x="58689" y="167674"/>
                                      <a:pt x="44703" y="154092"/>
                                    </a:cubicBezTo>
                                    <a:lnTo>
                                      <a:pt x="57066" y="141992"/>
                                    </a:lnTo>
                                    <a:close/>
                                    <a:moveTo>
                                      <a:pt x="100520" y="159031"/>
                                    </a:moveTo>
                                    <a:cubicBezTo>
                                      <a:pt x="116753" y="158784"/>
                                      <a:pt x="131363" y="152364"/>
                                      <a:pt x="142227" y="141992"/>
                                    </a:cubicBezTo>
                                    <a:lnTo>
                                      <a:pt x="154589" y="154216"/>
                                    </a:lnTo>
                                    <a:cubicBezTo>
                                      <a:pt x="140603" y="167674"/>
                                      <a:pt x="121498" y="176194"/>
                                      <a:pt x="100520" y="176441"/>
                                    </a:cubicBezTo>
                                    <a:lnTo>
                                      <a:pt x="100520" y="159031"/>
                                    </a:lnTo>
                                    <a:close/>
                                    <a:moveTo>
                                      <a:pt x="143351" y="140757"/>
                                    </a:moveTo>
                                    <a:cubicBezTo>
                                      <a:pt x="153840" y="130015"/>
                                      <a:pt x="160458" y="115569"/>
                                      <a:pt x="160583" y="99518"/>
                                    </a:cubicBezTo>
                                    <a:lnTo>
                                      <a:pt x="178064" y="99518"/>
                                    </a:lnTo>
                                    <a:cubicBezTo>
                                      <a:pt x="177815" y="120261"/>
                                      <a:pt x="169324" y="139152"/>
                                      <a:pt x="155588" y="152981"/>
                                    </a:cubicBezTo>
                                    <a:lnTo>
                                      <a:pt x="143351" y="140757"/>
                                    </a:lnTo>
                                    <a:close/>
                                    <a:moveTo>
                                      <a:pt x="160707" y="97789"/>
                                    </a:moveTo>
                                    <a:cubicBezTo>
                                      <a:pt x="160458" y="81862"/>
                                      <a:pt x="153965" y="67292"/>
                                      <a:pt x="143475" y="56550"/>
                                    </a:cubicBezTo>
                                    <a:lnTo>
                                      <a:pt x="155838" y="44326"/>
                                    </a:lnTo>
                                    <a:cubicBezTo>
                                      <a:pt x="169573" y="58155"/>
                                      <a:pt x="178064" y="77046"/>
                                      <a:pt x="178314" y="97789"/>
                                    </a:cubicBezTo>
                                    <a:lnTo>
                                      <a:pt x="160707" y="97789"/>
                                    </a:lnTo>
                                    <a:close/>
                                    <a:moveTo>
                                      <a:pt x="155713" y="41857"/>
                                    </a:moveTo>
                                    <a:cubicBezTo>
                                      <a:pt x="141353" y="28028"/>
                                      <a:pt x="121873" y="19385"/>
                                      <a:pt x="100395" y="19138"/>
                                    </a:cubicBezTo>
                                    <a:lnTo>
                                      <a:pt x="100395" y="1852"/>
                                    </a:lnTo>
                                    <a:cubicBezTo>
                                      <a:pt x="126743" y="2099"/>
                                      <a:pt x="150593" y="12594"/>
                                      <a:pt x="168075" y="29633"/>
                                    </a:cubicBezTo>
                                    <a:lnTo>
                                      <a:pt x="155713" y="41857"/>
                                    </a:lnTo>
                                    <a:close/>
                                    <a:moveTo>
                                      <a:pt x="98647" y="19138"/>
                                    </a:moveTo>
                                    <a:cubicBezTo>
                                      <a:pt x="77170" y="19385"/>
                                      <a:pt x="57690" y="28028"/>
                                      <a:pt x="43330" y="41857"/>
                                    </a:cubicBezTo>
                                    <a:lnTo>
                                      <a:pt x="30968" y="29633"/>
                                    </a:lnTo>
                                    <a:cubicBezTo>
                                      <a:pt x="48450" y="12718"/>
                                      <a:pt x="72300" y="2099"/>
                                      <a:pt x="98647" y="1852"/>
                                    </a:cubicBezTo>
                                    <a:lnTo>
                                      <a:pt x="98647" y="19138"/>
                                    </a:lnTo>
                                    <a:close/>
                                    <a:moveTo>
                                      <a:pt x="42081" y="43092"/>
                                    </a:moveTo>
                                    <a:cubicBezTo>
                                      <a:pt x="28096" y="57291"/>
                                      <a:pt x="19355" y="76552"/>
                                      <a:pt x="19105" y="97789"/>
                                    </a:cubicBezTo>
                                    <a:lnTo>
                                      <a:pt x="1623" y="97789"/>
                                    </a:lnTo>
                                    <a:cubicBezTo>
                                      <a:pt x="1873" y="71737"/>
                                      <a:pt x="12487" y="48154"/>
                                      <a:pt x="29719" y="30868"/>
                                    </a:cubicBezTo>
                                    <a:lnTo>
                                      <a:pt x="42081" y="43092"/>
                                    </a:lnTo>
                                    <a:close/>
                                    <a:moveTo>
                                      <a:pt x="19230" y="99518"/>
                                    </a:moveTo>
                                    <a:cubicBezTo>
                                      <a:pt x="19480" y="120755"/>
                                      <a:pt x="28221" y="140017"/>
                                      <a:pt x="42206" y="154216"/>
                                    </a:cubicBezTo>
                                    <a:lnTo>
                                      <a:pt x="29844" y="166439"/>
                                    </a:lnTo>
                                    <a:cubicBezTo>
                                      <a:pt x="12737" y="149153"/>
                                      <a:pt x="1998" y="125570"/>
                                      <a:pt x="1748" y="99518"/>
                                    </a:cubicBezTo>
                                    <a:lnTo>
                                      <a:pt x="19230" y="99518"/>
                                    </a:lnTo>
                                    <a:close/>
                                    <a:moveTo>
                                      <a:pt x="43455" y="155451"/>
                                    </a:moveTo>
                                    <a:cubicBezTo>
                                      <a:pt x="57815" y="169279"/>
                                      <a:pt x="77294" y="177922"/>
                                      <a:pt x="98772" y="178169"/>
                                    </a:cubicBezTo>
                                    <a:lnTo>
                                      <a:pt x="98772" y="195455"/>
                                    </a:lnTo>
                                    <a:cubicBezTo>
                                      <a:pt x="72425" y="195208"/>
                                      <a:pt x="48574" y="184713"/>
                                      <a:pt x="31093" y="167674"/>
                                    </a:cubicBezTo>
                                    <a:lnTo>
                                      <a:pt x="43455" y="155451"/>
                                    </a:lnTo>
                                    <a:close/>
                                    <a:moveTo>
                                      <a:pt x="100520" y="178169"/>
                                    </a:moveTo>
                                    <a:cubicBezTo>
                                      <a:pt x="121998" y="177922"/>
                                      <a:pt x="141478" y="169279"/>
                                      <a:pt x="155838" y="155451"/>
                                    </a:cubicBezTo>
                                    <a:lnTo>
                                      <a:pt x="168200" y="167674"/>
                                    </a:lnTo>
                                    <a:cubicBezTo>
                                      <a:pt x="150718" y="184713"/>
                                      <a:pt x="126868" y="195208"/>
                                      <a:pt x="100520" y="195455"/>
                                    </a:cubicBezTo>
                                    <a:lnTo>
                                      <a:pt x="100520" y="178169"/>
                                    </a:lnTo>
                                    <a:close/>
                                    <a:moveTo>
                                      <a:pt x="157086" y="154216"/>
                                    </a:moveTo>
                                    <a:cubicBezTo>
                                      <a:pt x="171072" y="140017"/>
                                      <a:pt x="179813" y="120755"/>
                                      <a:pt x="180062" y="99518"/>
                                    </a:cubicBezTo>
                                    <a:lnTo>
                                      <a:pt x="197544" y="99518"/>
                                    </a:lnTo>
                                    <a:cubicBezTo>
                                      <a:pt x="197294" y="125570"/>
                                      <a:pt x="186680" y="149153"/>
                                      <a:pt x="169448" y="166439"/>
                                    </a:cubicBezTo>
                                    <a:lnTo>
                                      <a:pt x="157086" y="154216"/>
                                    </a:lnTo>
                                    <a:close/>
                                    <a:moveTo>
                                      <a:pt x="179937" y="97789"/>
                                    </a:moveTo>
                                    <a:cubicBezTo>
                                      <a:pt x="179688" y="76552"/>
                                      <a:pt x="170947" y="57291"/>
                                      <a:pt x="156961" y="43092"/>
                                    </a:cubicBezTo>
                                    <a:lnTo>
                                      <a:pt x="169324" y="30868"/>
                                    </a:lnTo>
                                    <a:cubicBezTo>
                                      <a:pt x="186431" y="48154"/>
                                      <a:pt x="197169" y="71737"/>
                                      <a:pt x="197419" y="97789"/>
                                    </a:cubicBezTo>
                                    <a:lnTo>
                                      <a:pt x="179937" y="97789"/>
                                    </a:lnTo>
                                    <a:close/>
                                  </a:path>
                                </a:pathLst>
                              </a:custGeom>
                              <a:solidFill>
                                <a:srgbClr val="005BAA"/>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 name="Freeform: Shape 61"/>
                            <wps:cNvSpPr/>
                            <wps:spPr>
                              <a:xfrm>
                                <a:off x="1471341" y="692304"/>
                                <a:ext cx="55067" cy="41239"/>
                              </a:xfrm>
                              <a:custGeom>
                                <a:avLst/>
                                <a:gdLst>
                                  <a:gd name="connsiteX0" fmla="*/ 27596 w 55067"/>
                                  <a:gd name="connsiteY0" fmla="*/ 11236 h 41239"/>
                                  <a:gd name="connsiteX1" fmla="*/ 27471 w 55067"/>
                                  <a:gd name="connsiteY1" fmla="*/ 11236 h 41239"/>
                                  <a:gd name="connsiteX2" fmla="*/ 16358 w 55067"/>
                                  <a:gd name="connsiteY2" fmla="*/ 41239 h 41239"/>
                                  <a:gd name="connsiteX3" fmla="*/ 15359 w 55067"/>
                                  <a:gd name="connsiteY3" fmla="*/ 41239 h 41239"/>
                                  <a:gd name="connsiteX4" fmla="*/ 0 w 55067"/>
                                  <a:gd name="connsiteY4" fmla="*/ 370 h 41239"/>
                                  <a:gd name="connsiteX5" fmla="*/ 4995 w 55067"/>
                                  <a:gd name="connsiteY5" fmla="*/ 370 h 41239"/>
                                  <a:gd name="connsiteX6" fmla="*/ 16108 w 55067"/>
                                  <a:gd name="connsiteY6" fmla="*/ 29633 h 41239"/>
                                  <a:gd name="connsiteX7" fmla="*/ 16233 w 55067"/>
                                  <a:gd name="connsiteY7" fmla="*/ 29633 h 41239"/>
                                  <a:gd name="connsiteX8" fmla="*/ 27097 w 55067"/>
                                  <a:gd name="connsiteY8" fmla="*/ 0 h 41239"/>
                                  <a:gd name="connsiteX9" fmla="*/ 27971 w 55067"/>
                                  <a:gd name="connsiteY9" fmla="*/ 0 h 41239"/>
                                  <a:gd name="connsiteX10" fmla="*/ 39084 w 55067"/>
                                  <a:gd name="connsiteY10" fmla="*/ 29633 h 41239"/>
                                  <a:gd name="connsiteX11" fmla="*/ 39209 w 55067"/>
                                  <a:gd name="connsiteY11" fmla="*/ 29633 h 41239"/>
                                  <a:gd name="connsiteX12" fmla="*/ 50073 w 55067"/>
                                  <a:gd name="connsiteY12" fmla="*/ 370 h 41239"/>
                                  <a:gd name="connsiteX13" fmla="*/ 55068 w 55067"/>
                                  <a:gd name="connsiteY13" fmla="*/ 370 h 41239"/>
                                  <a:gd name="connsiteX14" fmla="*/ 39584 w 55067"/>
                                  <a:gd name="connsiteY14" fmla="*/ 41239 h 41239"/>
                                  <a:gd name="connsiteX15" fmla="*/ 38710 w 55067"/>
                                  <a:gd name="connsiteY15" fmla="*/ 41239 h 41239"/>
                                  <a:gd name="connsiteX16" fmla="*/ 27596 w 55067"/>
                                  <a:gd name="connsiteY16" fmla="*/ 11236 h 412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5067" h="41239">
                                    <a:moveTo>
                                      <a:pt x="27596" y="11236"/>
                                    </a:moveTo>
                                    <a:lnTo>
                                      <a:pt x="27471" y="11236"/>
                                    </a:lnTo>
                                    <a:lnTo>
                                      <a:pt x="16358" y="41239"/>
                                    </a:lnTo>
                                    <a:lnTo>
                                      <a:pt x="15359" y="41239"/>
                                    </a:lnTo>
                                    <a:lnTo>
                                      <a:pt x="0" y="370"/>
                                    </a:lnTo>
                                    <a:lnTo>
                                      <a:pt x="4995" y="370"/>
                                    </a:lnTo>
                                    <a:lnTo>
                                      <a:pt x="16108" y="29633"/>
                                    </a:lnTo>
                                    <a:lnTo>
                                      <a:pt x="16233" y="29633"/>
                                    </a:lnTo>
                                    <a:lnTo>
                                      <a:pt x="27097" y="0"/>
                                    </a:lnTo>
                                    <a:lnTo>
                                      <a:pt x="27971" y="0"/>
                                    </a:lnTo>
                                    <a:lnTo>
                                      <a:pt x="39084" y="29633"/>
                                    </a:lnTo>
                                    <a:lnTo>
                                      <a:pt x="39209" y="29633"/>
                                    </a:lnTo>
                                    <a:lnTo>
                                      <a:pt x="50073" y="370"/>
                                    </a:lnTo>
                                    <a:lnTo>
                                      <a:pt x="55068" y="370"/>
                                    </a:lnTo>
                                    <a:lnTo>
                                      <a:pt x="39584" y="41239"/>
                                    </a:lnTo>
                                    <a:lnTo>
                                      <a:pt x="38710" y="41239"/>
                                    </a:lnTo>
                                    <a:lnTo>
                                      <a:pt x="27596" y="11236"/>
                                    </a:lnTo>
                                  </a:path>
                                </a:pathLst>
                              </a:custGeom>
                              <a:solidFill>
                                <a:srgbClr val="005BAA"/>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 name="Freeform: Shape 62"/>
                            <wps:cNvSpPr/>
                            <wps:spPr>
                              <a:xfrm>
                                <a:off x="1529030" y="691810"/>
                                <a:ext cx="42705" cy="41877"/>
                              </a:xfrm>
                              <a:custGeom>
                                <a:avLst/>
                                <a:gdLst>
                                  <a:gd name="connsiteX0" fmla="*/ 5744 w 42705"/>
                                  <a:gd name="connsiteY0" fmla="*/ 36177 h 41877"/>
                                  <a:gd name="connsiteX1" fmla="*/ 0 w 42705"/>
                                  <a:gd name="connsiteY1" fmla="*/ 21114 h 41877"/>
                                  <a:gd name="connsiteX2" fmla="*/ 6243 w 42705"/>
                                  <a:gd name="connsiteY2" fmla="*/ 6174 h 41877"/>
                                  <a:gd name="connsiteX3" fmla="*/ 21478 w 42705"/>
                                  <a:gd name="connsiteY3" fmla="*/ 0 h 41877"/>
                                  <a:gd name="connsiteX4" fmla="*/ 36712 w 42705"/>
                                  <a:gd name="connsiteY4" fmla="*/ 6050 h 41877"/>
                                  <a:gd name="connsiteX5" fmla="*/ 42706 w 42705"/>
                                  <a:gd name="connsiteY5" fmla="*/ 20990 h 41877"/>
                                  <a:gd name="connsiteX6" fmla="*/ 36712 w 42705"/>
                                  <a:gd name="connsiteY6" fmla="*/ 35930 h 41877"/>
                                  <a:gd name="connsiteX7" fmla="*/ 21478 w 42705"/>
                                  <a:gd name="connsiteY7" fmla="*/ 41857 h 41877"/>
                                  <a:gd name="connsiteX8" fmla="*/ 5744 w 42705"/>
                                  <a:gd name="connsiteY8" fmla="*/ 36177 h 41877"/>
                                  <a:gd name="connsiteX9" fmla="*/ 9615 w 42705"/>
                                  <a:gd name="connsiteY9" fmla="*/ 33214 h 41877"/>
                                  <a:gd name="connsiteX10" fmla="*/ 21478 w 42705"/>
                                  <a:gd name="connsiteY10" fmla="*/ 37906 h 41877"/>
                                  <a:gd name="connsiteX11" fmla="*/ 33215 w 42705"/>
                                  <a:gd name="connsiteY11" fmla="*/ 33090 h 41877"/>
                                  <a:gd name="connsiteX12" fmla="*/ 37711 w 42705"/>
                                  <a:gd name="connsiteY12" fmla="*/ 21237 h 41877"/>
                                  <a:gd name="connsiteX13" fmla="*/ 33091 w 42705"/>
                                  <a:gd name="connsiteY13" fmla="*/ 9384 h 41877"/>
                                  <a:gd name="connsiteX14" fmla="*/ 21478 w 42705"/>
                                  <a:gd name="connsiteY14" fmla="*/ 4568 h 41877"/>
                                  <a:gd name="connsiteX15" fmla="*/ 9740 w 42705"/>
                                  <a:gd name="connsiteY15" fmla="*/ 9384 h 41877"/>
                                  <a:gd name="connsiteX16" fmla="*/ 5245 w 42705"/>
                                  <a:gd name="connsiteY16" fmla="*/ 21361 h 41877"/>
                                  <a:gd name="connsiteX17" fmla="*/ 9615 w 42705"/>
                                  <a:gd name="connsiteY17" fmla="*/ 33214 h 418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42705" h="41877">
                                    <a:moveTo>
                                      <a:pt x="5744" y="36177"/>
                                    </a:moveTo>
                                    <a:cubicBezTo>
                                      <a:pt x="1998" y="32226"/>
                                      <a:pt x="0" y="27287"/>
                                      <a:pt x="0" y="21114"/>
                                    </a:cubicBezTo>
                                    <a:cubicBezTo>
                                      <a:pt x="0" y="15310"/>
                                      <a:pt x="2123" y="10248"/>
                                      <a:pt x="6243" y="6174"/>
                                    </a:cubicBezTo>
                                    <a:cubicBezTo>
                                      <a:pt x="10364" y="2099"/>
                                      <a:pt x="15484" y="0"/>
                                      <a:pt x="21478" y="0"/>
                                    </a:cubicBezTo>
                                    <a:cubicBezTo>
                                      <a:pt x="27596" y="0"/>
                                      <a:pt x="32591" y="1976"/>
                                      <a:pt x="36712" y="6050"/>
                                    </a:cubicBezTo>
                                    <a:cubicBezTo>
                                      <a:pt x="40708" y="10001"/>
                                      <a:pt x="42706" y="15064"/>
                                      <a:pt x="42706" y="20990"/>
                                    </a:cubicBezTo>
                                    <a:cubicBezTo>
                                      <a:pt x="42706" y="26917"/>
                                      <a:pt x="40708" y="31979"/>
                                      <a:pt x="36712" y="35930"/>
                                    </a:cubicBezTo>
                                    <a:cubicBezTo>
                                      <a:pt x="32716" y="39881"/>
                                      <a:pt x="27721" y="41857"/>
                                      <a:pt x="21478" y="41857"/>
                                    </a:cubicBezTo>
                                    <a:cubicBezTo>
                                      <a:pt x="14860" y="42104"/>
                                      <a:pt x="9615" y="40128"/>
                                      <a:pt x="5744" y="36177"/>
                                    </a:cubicBezTo>
                                    <a:moveTo>
                                      <a:pt x="9615" y="33214"/>
                                    </a:moveTo>
                                    <a:cubicBezTo>
                                      <a:pt x="12487" y="36301"/>
                                      <a:pt x="16483" y="37906"/>
                                      <a:pt x="21478" y="37906"/>
                                    </a:cubicBezTo>
                                    <a:cubicBezTo>
                                      <a:pt x="26223" y="37906"/>
                                      <a:pt x="30219" y="36301"/>
                                      <a:pt x="33215" y="33090"/>
                                    </a:cubicBezTo>
                                    <a:cubicBezTo>
                                      <a:pt x="36212" y="29880"/>
                                      <a:pt x="37711" y="25929"/>
                                      <a:pt x="37711" y="21237"/>
                                    </a:cubicBezTo>
                                    <a:cubicBezTo>
                                      <a:pt x="37711" y="16545"/>
                                      <a:pt x="36212" y="12594"/>
                                      <a:pt x="33091" y="9384"/>
                                    </a:cubicBezTo>
                                    <a:cubicBezTo>
                                      <a:pt x="30094" y="6174"/>
                                      <a:pt x="26223" y="4568"/>
                                      <a:pt x="21478" y="4568"/>
                                    </a:cubicBezTo>
                                    <a:cubicBezTo>
                                      <a:pt x="16733" y="4568"/>
                                      <a:pt x="12862" y="6174"/>
                                      <a:pt x="9740" y="9384"/>
                                    </a:cubicBezTo>
                                    <a:cubicBezTo>
                                      <a:pt x="6618" y="12594"/>
                                      <a:pt x="5245" y="16545"/>
                                      <a:pt x="5245" y="21361"/>
                                    </a:cubicBezTo>
                                    <a:cubicBezTo>
                                      <a:pt x="5245" y="26052"/>
                                      <a:pt x="6743" y="30004"/>
                                      <a:pt x="9615" y="33214"/>
                                    </a:cubicBezTo>
                                    <a:close/>
                                  </a:path>
                                </a:pathLst>
                              </a:custGeom>
                              <a:solidFill>
                                <a:srgbClr val="005BAA"/>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 name="Freeform: Shape 63"/>
                            <wps:cNvSpPr/>
                            <wps:spPr>
                              <a:xfrm>
                                <a:off x="1579977" y="692674"/>
                                <a:ext cx="31217" cy="40622"/>
                              </a:xfrm>
                              <a:custGeom>
                                <a:avLst/>
                                <a:gdLst>
                                  <a:gd name="connsiteX0" fmla="*/ 14735 w 31217"/>
                                  <a:gd name="connsiteY0" fmla="*/ 0 h 40622"/>
                                  <a:gd name="connsiteX1" fmla="*/ 24724 w 31217"/>
                                  <a:gd name="connsiteY1" fmla="*/ 3334 h 40622"/>
                                  <a:gd name="connsiteX2" fmla="*/ 28970 w 31217"/>
                                  <a:gd name="connsiteY2" fmla="*/ 12594 h 40622"/>
                                  <a:gd name="connsiteX3" fmla="*/ 25973 w 31217"/>
                                  <a:gd name="connsiteY3" fmla="*/ 20496 h 40622"/>
                                  <a:gd name="connsiteX4" fmla="*/ 17731 w 31217"/>
                                  <a:gd name="connsiteY4" fmla="*/ 25312 h 40622"/>
                                  <a:gd name="connsiteX5" fmla="*/ 31217 w 31217"/>
                                  <a:gd name="connsiteY5" fmla="*/ 40499 h 40622"/>
                                  <a:gd name="connsiteX6" fmla="*/ 24974 w 31217"/>
                                  <a:gd name="connsiteY6" fmla="*/ 40499 h 40622"/>
                                  <a:gd name="connsiteX7" fmla="*/ 10364 w 31217"/>
                                  <a:gd name="connsiteY7" fmla="*/ 23460 h 40622"/>
                                  <a:gd name="connsiteX8" fmla="*/ 10364 w 31217"/>
                                  <a:gd name="connsiteY8" fmla="*/ 22719 h 40622"/>
                                  <a:gd name="connsiteX9" fmla="*/ 23850 w 31217"/>
                                  <a:gd name="connsiteY9" fmla="*/ 12965 h 40622"/>
                                  <a:gd name="connsiteX10" fmla="*/ 13861 w 31217"/>
                                  <a:gd name="connsiteY10" fmla="*/ 3951 h 40622"/>
                                  <a:gd name="connsiteX11" fmla="*/ 4995 w 31217"/>
                                  <a:gd name="connsiteY11" fmla="*/ 3951 h 40622"/>
                                  <a:gd name="connsiteX12" fmla="*/ 4995 w 31217"/>
                                  <a:gd name="connsiteY12" fmla="*/ 40622 h 40622"/>
                                  <a:gd name="connsiteX13" fmla="*/ 0 w 31217"/>
                                  <a:gd name="connsiteY13" fmla="*/ 40622 h 40622"/>
                                  <a:gd name="connsiteX14" fmla="*/ 0 w 31217"/>
                                  <a:gd name="connsiteY14" fmla="*/ 0 h 40622"/>
                                  <a:gd name="connsiteX15" fmla="*/ 14735 w 31217"/>
                                  <a:gd name="connsiteY15" fmla="*/ 0 h 406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31217" h="40622">
                                    <a:moveTo>
                                      <a:pt x="14735" y="0"/>
                                    </a:moveTo>
                                    <a:cubicBezTo>
                                      <a:pt x="18481" y="0"/>
                                      <a:pt x="21852" y="1111"/>
                                      <a:pt x="24724" y="3334"/>
                                    </a:cubicBezTo>
                                    <a:cubicBezTo>
                                      <a:pt x="27596" y="5556"/>
                                      <a:pt x="28970" y="8643"/>
                                      <a:pt x="28970" y="12594"/>
                                    </a:cubicBezTo>
                                    <a:cubicBezTo>
                                      <a:pt x="28970" y="15434"/>
                                      <a:pt x="27971" y="18150"/>
                                      <a:pt x="25973" y="20496"/>
                                    </a:cubicBezTo>
                                    <a:cubicBezTo>
                                      <a:pt x="23975" y="22842"/>
                                      <a:pt x="21228" y="24447"/>
                                      <a:pt x="17731" y="25312"/>
                                    </a:cubicBezTo>
                                    <a:lnTo>
                                      <a:pt x="31217" y="40499"/>
                                    </a:lnTo>
                                    <a:lnTo>
                                      <a:pt x="24974" y="40499"/>
                                    </a:lnTo>
                                    <a:lnTo>
                                      <a:pt x="10364" y="23460"/>
                                    </a:lnTo>
                                    <a:lnTo>
                                      <a:pt x="10364" y="22719"/>
                                    </a:lnTo>
                                    <a:cubicBezTo>
                                      <a:pt x="19105" y="22348"/>
                                      <a:pt x="23850" y="18150"/>
                                      <a:pt x="23850" y="12965"/>
                                    </a:cubicBezTo>
                                    <a:cubicBezTo>
                                      <a:pt x="23850" y="7285"/>
                                      <a:pt x="19854" y="3951"/>
                                      <a:pt x="13861" y="3951"/>
                                    </a:cubicBezTo>
                                    <a:lnTo>
                                      <a:pt x="4995" y="3951"/>
                                    </a:lnTo>
                                    <a:lnTo>
                                      <a:pt x="4995" y="40622"/>
                                    </a:lnTo>
                                    <a:lnTo>
                                      <a:pt x="0" y="40622"/>
                                    </a:lnTo>
                                    <a:lnTo>
                                      <a:pt x="0" y="0"/>
                                    </a:lnTo>
                                    <a:lnTo>
                                      <a:pt x="14735" y="0"/>
                                    </a:lnTo>
                                  </a:path>
                                </a:pathLst>
                              </a:custGeom>
                              <a:solidFill>
                                <a:srgbClr val="005BAA"/>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4" name="Freeform: Shape 64"/>
                            <wps:cNvSpPr/>
                            <wps:spPr>
                              <a:xfrm>
                                <a:off x="1617438" y="692551"/>
                                <a:ext cx="26597" cy="40745"/>
                              </a:xfrm>
                              <a:custGeom>
                                <a:avLst/>
                                <a:gdLst>
                                  <a:gd name="connsiteX0" fmla="*/ 0 w 26597"/>
                                  <a:gd name="connsiteY0" fmla="*/ 0 h 40745"/>
                                  <a:gd name="connsiteX1" fmla="*/ 4995 w 26597"/>
                                  <a:gd name="connsiteY1" fmla="*/ 0 h 40745"/>
                                  <a:gd name="connsiteX2" fmla="*/ 4995 w 26597"/>
                                  <a:gd name="connsiteY2" fmla="*/ 36548 h 40745"/>
                                  <a:gd name="connsiteX3" fmla="*/ 26597 w 26597"/>
                                  <a:gd name="connsiteY3" fmla="*/ 36548 h 40745"/>
                                  <a:gd name="connsiteX4" fmla="*/ 26597 w 26597"/>
                                  <a:gd name="connsiteY4" fmla="*/ 40746 h 40745"/>
                                  <a:gd name="connsiteX5" fmla="*/ 0 w 26597"/>
                                  <a:gd name="connsiteY5" fmla="*/ 40746 h 40745"/>
                                  <a:gd name="connsiteX6" fmla="*/ 0 w 26597"/>
                                  <a:gd name="connsiteY6" fmla="*/ 0 h 407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6597" h="40745">
                                    <a:moveTo>
                                      <a:pt x="0" y="0"/>
                                    </a:moveTo>
                                    <a:lnTo>
                                      <a:pt x="4995" y="0"/>
                                    </a:lnTo>
                                    <a:lnTo>
                                      <a:pt x="4995" y="36548"/>
                                    </a:lnTo>
                                    <a:lnTo>
                                      <a:pt x="26597" y="36548"/>
                                    </a:lnTo>
                                    <a:lnTo>
                                      <a:pt x="26597" y="40746"/>
                                    </a:lnTo>
                                    <a:lnTo>
                                      <a:pt x="0" y="40746"/>
                                    </a:lnTo>
                                    <a:lnTo>
                                      <a:pt x="0" y="0"/>
                                    </a:lnTo>
                                  </a:path>
                                </a:pathLst>
                              </a:custGeom>
                              <a:solidFill>
                                <a:srgbClr val="005BAA"/>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5" name="Freeform: Shape 65"/>
                            <wps:cNvSpPr/>
                            <wps:spPr>
                              <a:xfrm>
                                <a:off x="1649655" y="692551"/>
                                <a:ext cx="34339" cy="40745"/>
                              </a:xfrm>
                              <a:custGeom>
                                <a:avLst/>
                                <a:gdLst>
                                  <a:gd name="connsiteX0" fmla="*/ 0 w 34339"/>
                                  <a:gd name="connsiteY0" fmla="*/ 40746 h 40745"/>
                                  <a:gd name="connsiteX1" fmla="*/ 0 w 34339"/>
                                  <a:gd name="connsiteY1" fmla="*/ 0 h 40745"/>
                                  <a:gd name="connsiteX2" fmla="*/ 14110 w 34339"/>
                                  <a:gd name="connsiteY2" fmla="*/ 0 h 40745"/>
                                  <a:gd name="connsiteX3" fmla="*/ 28845 w 34339"/>
                                  <a:gd name="connsiteY3" fmla="*/ 5556 h 40745"/>
                                  <a:gd name="connsiteX4" fmla="*/ 34339 w 34339"/>
                                  <a:gd name="connsiteY4" fmla="*/ 20249 h 40745"/>
                                  <a:gd name="connsiteX5" fmla="*/ 29095 w 34339"/>
                                  <a:gd name="connsiteY5" fmla="*/ 35066 h 40745"/>
                                  <a:gd name="connsiteX6" fmla="*/ 14735 w 34339"/>
                                  <a:gd name="connsiteY6" fmla="*/ 40746 h 40745"/>
                                  <a:gd name="connsiteX7" fmla="*/ 0 w 34339"/>
                                  <a:gd name="connsiteY7" fmla="*/ 40746 h 40745"/>
                                  <a:gd name="connsiteX8" fmla="*/ 25598 w 34339"/>
                                  <a:gd name="connsiteY8" fmla="*/ 8643 h 40745"/>
                                  <a:gd name="connsiteX9" fmla="*/ 14235 w 34339"/>
                                  <a:gd name="connsiteY9" fmla="*/ 4198 h 40745"/>
                                  <a:gd name="connsiteX10" fmla="*/ 4995 w 34339"/>
                                  <a:gd name="connsiteY10" fmla="*/ 4198 h 40745"/>
                                  <a:gd name="connsiteX11" fmla="*/ 4995 w 34339"/>
                                  <a:gd name="connsiteY11" fmla="*/ 36671 h 40745"/>
                                  <a:gd name="connsiteX12" fmla="*/ 14735 w 34339"/>
                                  <a:gd name="connsiteY12" fmla="*/ 36671 h 40745"/>
                                  <a:gd name="connsiteX13" fmla="*/ 25598 w 34339"/>
                                  <a:gd name="connsiteY13" fmla="*/ 32226 h 40745"/>
                                  <a:gd name="connsiteX14" fmla="*/ 29344 w 34339"/>
                                  <a:gd name="connsiteY14" fmla="*/ 20496 h 40745"/>
                                  <a:gd name="connsiteX15" fmla="*/ 25598 w 34339"/>
                                  <a:gd name="connsiteY15" fmla="*/ 8643 h 407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34339" h="40745">
                                    <a:moveTo>
                                      <a:pt x="0" y="40746"/>
                                    </a:moveTo>
                                    <a:lnTo>
                                      <a:pt x="0" y="0"/>
                                    </a:lnTo>
                                    <a:lnTo>
                                      <a:pt x="14110" y="0"/>
                                    </a:lnTo>
                                    <a:cubicBezTo>
                                      <a:pt x="20354" y="0"/>
                                      <a:pt x="25224" y="1852"/>
                                      <a:pt x="28845" y="5556"/>
                                    </a:cubicBezTo>
                                    <a:cubicBezTo>
                                      <a:pt x="32466" y="9260"/>
                                      <a:pt x="34339" y="14076"/>
                                      <a:pt x="34339" y="20249"/>
                                    </a:cubicBezTo>
                                    <a:cubicBezTo>
                                      <a:pt x="34339" y="26299"/>
                                      <a:pt x="32591" y="31362"/>
                                      <a:pt x="29095" y="35066"/>
                                    </a:cubicBezTo>
                                    <a:cubicBezTo>
                                      <a:pt x="25598" y="38770"/>
                                      <a:pt x="20853" y="40746"/>
                                      <a:pt x="14735" y="40746"/>
                                    </a:cubicBezTo>
                                    <a:lnTo>
                                      <a:pt x="0" y="40746"/>
                                    </a:lnTo>
                                    <a:moveTo>
                                      <a:pt x="25598" y="8643"/>
                                    </a:moveTo>
                                    <a:cubicBezTo>
                                      <a:pt x="23101" y="5680"/>
                                      <a:pt x="19355" y="4198"/>
                                      <a:pt x="14235" y="4198"/>
                                    </a:cubicBezTo>
                                    <a:lnTo>
                                      <a:pt x="4995" y="4198"/>
                                    </a:lnTo>
                                    <a:lnTo>
                                      <a:pt x="4995" y="36671"/>
                                    </a:lnTo>
                                    <a:lnTo>
                                      <a:pt x="14735" y="36671"/>
                                    </a:lnTo>
                                    <a:cubicBezTo>
                                      <a:pt x="19480" y="36548"/>
                                      <a:pt x="23226" y="35189"/>
                                      <a:pt x="25598" y="32226"/>
                                    </a:cubicBezTo>
                                    <a:cubicBezTo>
                                      <a:pt x="28096" y="29263"/>
                                      <a:pt x="29344" y="25312"/>
                                      <a:pt x="29344" y="20496"/>
                                    </a:cubicBezTo>
                                    <a:cubicBezTo>
                                      <a:pt x="29469" y="15557"/>
                                      <a:pt x="28096" y="11606"/>
                                      <a:pt x="25598" y="8643"/>
                                    </a:cubicBezTo>
                                    <a:close/>
                                  </a:path>
                                </a:pathLst>
                              </a:custGeom>
                              <a:solidFill>
                                <a:srgbClr val="005BAA"/>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 name="Freeform: Shape 66"/>
                            <wps:cNvSpPr/>
                            <wps:spPr>
                              <a:xfrm>
                                <a:off x="1475711" y="758608"/>
                                <a:ext cx="40707" cy="40992"/>
                              </a:xfrm>
                              <a:custGeom>
                                <a:avLst/>
                                <a:gdLst>
                                  <a:gd name="connsiteX0" fmla="*/ 20853 w 40707"/>
                                  <a:gd name="connsiteY0" fmla="*/ 32226 h 40992"/>
                                  <a:gd name="connsiteX1" fmla="*/ 19854 w 40707"/>
                                  <a:gd name="connsiteY1" fmla="*/ 32226 h 40992"/>
                                  <a:gd name="connsiteX2" fmla="*/ 4870 w 40707"/>
                                  <a:gd name="connsiteY2" fmla="*/ 12471 h 40992"/>
                                  <a:gd name="connsiteX3" fmla="*/ 4745 w 40707"/>
                                  <a:gd name="connsiteY3" fmla="*/ 12594 h 40992"/>
                                  <a:gd name="connsiteX4" fmla="*/ 4745 w 40707"/>
                                  <a:gd name="connsiteY4" fmla="*/ 40993 h 40992"/>
                                  <a:gd name="connsiteX5" fmla="*/ 0 w 40707"/>
                                  <a:gd name="connsiteY5" fmla="*/ 40993 h 40992"/>
                                  <a:gd name="connsiteX6" fmla="*/ 0 w 40707"/>
                                  <a:gd name="connsiteY6" fmla="*/ 0 h 40992"/>
                                  <a:gd name="connsiteX7" fmla="*/ 1124 w 40707"/>
                                  <a:gd name="connsiteY7" fmla="*/ 0 h 40992"/>
                                  <a:gd name="connsiteX8" fmla="*/ 20479 w 40707"/>
                                  <a:gd name="connsiteY8" fmla="*/ 25929 h 40992"/>
                                  <a:gd name="connsiteX9" fmla="*/ 39709 w 40707"/>
                                  <a:gd name="connsiteY9" fmla="*/ 0 h 40992"/>
                                  <a:gd name="connsiteX10" fmla="*/ 40708 w 40707"/>
                                  <a:gd name="connsiteY10" fmla="*/ 0 h 40992"/>
                                  <a:gd name="connsiteX11" fmla="*/ 40708 w 40707"/>
                                  <a:gd name="connsiteY11" fmla="*/ 40993 h 40992"/>
                                  <a:gd name="connsiteX12" fmla="*/ 35962 w 40707"/>
                                  <a:gd name="connsiteY12" fmla="*/ 40993 h 40992"/>
                                  <a:gd name="connsiteX13" fmla="*/ 35962 w 40707"/>
                                  <a:gd name="connsiteY13" fmla="*/ 26670 h 40992"/>
                                  <a:gd name="connsiteX14" fmla="*/ 35962 w 40707"/>
                                  <a:gd name="connsiteY14" fmla="*/ 12224 h 40992"/>
                                  <a:gd name="connsiteX15" fmla="*/ 35838 w 40707"/>
                                  <a:gd name="connsiteY15" fmla="*/ 12100 h 40992"/>
                                  <a:gd name="connsiteX16" fmla="*/ 20853 w 40707"/>
                                  <a:gd name="connsiteY16" fmla="*/ 32226 h 409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40707" h="40992">
                                    <a:moveTo>
                                      <a:pt x="20853" y="32226"/>
                                    </a:moveTo>
                                    <a:lnTo>
                                      <a:pt x="19854" y="32226"/>
                                    </a:lnTo>
                                    <a:lnTo>
                                      <a:pt x="4870" y="12471"/>
                                    </a:lnTo>
                                    <a:lnTo>
                                      <a:pt x="4745" y="12594"/>
                                    </a:lnTo>
                                    <a:lnTo>
                                      <a:pt x="4745" y="40993"/>
                                    </a:lnTo>
                                    <a:lnTo>
                                      <a:pt x="0" y="40993"/>
                                    </a:lnTo>
                                    <a:lnTo>
                                      <a:pt x="0" y="0"/>
                                    </a:lnTo>
                                    <a:lnTo>
                                      <a:pt x="1124" y="0"/>
                                    </a:lnTo>
                                    <a:lnTo>
                                      <a:pt x="20479" y="25929"/>
                                    </a:lnTo>
                                    <a:lnTo>
                                      <a:pt x="39709" y="0"/>
                                    </a:lnTo>
                                    <a:lnTo>
                                      <a:pt x="40708" y="0"/>
                                    </a:lnTo>
                                    <a:lnTo>
                                      <a:pt x="40708" y="40993"/>
                                    </a:lnTo>
                                    <a:lnTo>
                                      <a:pt x="35962" y="40993"/>
                                    </a:lnTo>
                                    <a:lnTo>
                                      <a:pt x="35962" y="26670"/>
                                    </a:lnTo>
                                    <a:cubicBezTo>
                                      <a:pt x="35962" y="20373"/>
                                      <a:pt x="35962" y="15557"/>
                                      <a:pt x="35962" y="12224"/>
                                    </a:cubicBezTo>
                                    <a:lnTo>
                                      <a:pt x="35838" y="12100"/>
                                    </a:lnTo>
                                    <a:lnTo>
                                      <a:pt x="20853" y="32226"/>
                                    </a:lnTo>
                                  </a:path>
                                </a:pathLst>
                              </a:custGeom>
                              <a:solidFill>
                                <a:srgbClr val="005BAA"/>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 name="Freeform: Shape 67"/>
                            <wps:cNvSpPr/>
                            <wps:spPr>
                              <a:xfrm>
                                <a:off x="1526533" y="758978"/>
                                <a:ext cx="27846" cy="40622"/>
                              </a:xfrm>
                              <a:custGeom>
                                <a:avLst/>
                                <a:gdLst>
                                  <a:gd name="connsiteX0" fmla="*/ 27846 w 27846"/>
                                  <a:gd name="connsiteY0" fmla="*/ 36424 h 40622"/>
                                  <a:gd name="connsiteX1" fmla="*/ 27846 w 27846"/>
                                  <a:gd name="connsiteY1" fmla="*/ 40622 h 40622"/>
                                  <a:gd name="connsiteX2" fmla="*/ 0 w 27846"/>
                                  <a:gd name="connsiteY2" fmla="*/ 40622 h 40622"/>
                                  <a:gd name="connsiteX3" fmla="*/ 0 w 27846"/>
                                  <a:gd name="connsiteY3" fmla="*/ 0 h 40622"/>
                                  <a:gd name="connsiteX4" fmla="*/ 26223 w 27846"/>
                                  <a:gd name="connsiteY4" fmla="*/ 0 h 40622"/>
                                  <a:gd name="connsiteX5" fmla="*/ 26223 w 27846"/>
                                  <a:gd name="connsiteY5" fmla="*/ 4075 h 40622"/>
                                  <a:gd name="connsiteX6" fmla="*/ 4995 w 27846"/>
                                  <a:gd name="connsiteY6" fmla="*/ 4075 h 40622"/>
                                  <a:gd name="connsiteX7" fmla="*/ 4995 w 27846"/>
                                  <a:gd name="connsiteY7" fmla="*/ 17163 h 40622"/>
                                  <a:gd name="connsiteX8" fmla="*/ 24724 w 27846"/>
                                  <a:gd name="connsiteY8" fmla="*/ 17163 h 40622"/>
                                  <a:gd name="connsiteX9" fmla="*/ 24724 w 27846"/>
                                  <a:gd name="connsiteY9" fmla="*/ 21237 h 40622"/>
                                  <a:gd name="connsiteX10" fmla="*/ 4995 w 27846"/>
                                  <a:gd name="connsiteY10" fmla="*/ 21237 h 40622"/>
                                  <a:gd name="connsiteX11" fmla="*/ 4995 w 27846"/>
                                  <a:gd name="connsiteY11" fmla="*/ 36424 h 40622"/>
                                  <a:gd name="connsiteX12" fmla="*/ 27846 w 27846"/>
                                  <a:gd name="connsiteY12" fmla="*/ 36424 h 406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7846" h="40622">
                                    <a:moveTo>
                                      <a:pt x="27846" y="36424"/>
                                    </a:moveTo>
                                    <a:lnTo>
                                      <a:pt x="27846" y="40622"/>
                                    </a:lnTo>
                                    <a:lnTo>
                                      <a:pt x="0" y="40622"/>
                                    </a:lnTo>
                                    <a:lnTo>
                                      <a:pt x="0" y="0"/>
                                    </a:lnTo>
                                    <a:lnTo>
                                      <a:pt x="26223" y="0"/>
                                    </a:lnTo>
                                    <a:lnTo>
                                      <a:pt x="26223" y="4075"/>
                                    </a:lnTo>
                                    <a:lnTo>
                                      <a:pt x="4995" y="4075"/>
                                    </a:lnTo>
                                    <a:lnTo>
                                      <a:pt x="4995" y="17163"/>
                                    </a:lnTo>
                                    <a:lnTo>
                                      <a:pt x="24724" y="17163"/>
                                    </a:lnTo>
                                    <a:lnTo>
                                      <a:pt x="24724" y="21237"/>
                                    </a:lnTo>
                                    <a:lnTo>
                                      <a:pt x="4995" y="21237"/>
                                    </a:lnTo>
                                    <a:lnTo>
                                      <a:pt x="4995" y="36424"/>
                                    </a:lnTo>
                                    <a:lnTo>
                                      <a:pt x="27846" y="36424"/>
                                    </a:lnTo>
                                  </a:path>
                                </a:pathLst>
                              </a:custGeom>
                              <a:solidFill>
                                <a:srgbClr val="005BAA"/>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 name="Freeform: Shape 68"/>
                            <wps:cNvSpPr/>
                            <wps:spPr>
                              <a:xfrm>
                                <a:off x="1557251" y="758855"/>
                                <a:ext cx="31342" cy="40745"/>
                              </a:xfrm>
                              <a:custGeom>
                                <a:avLst/>
                                <a:gdLst>
                                  <a:gd name="connsiteX0" fmla="*/ 31342 w 31342"/>
                                  <a:gd name="connsiteY0" fmla="*/ 4198 h 40745"/>
                                  <a:gd name="connsiteX1" fmla="*/ 18231 w 31342"/>
                                  <a:gd name="connsiteY1" fmla="*/ 4198 h 40745"/>
                                  <a:gd name="connsiteX2" fmla="*/ 18231 w 31342"/>
                                  <a:gd name="connsiteY2" fmla="*/ 40746 h 40745"/>
                                  <a:gd name="connsiteX3" fmla="*/ 13236 w 31342"/>
                                  <a:gd name="connsiteY3" fmla="*/ 40746 h 40745"/>
                                  <a:gd name="connsiteX4" fmla="*/ 13236 w 31342"/>
                                  <a:gd name="connsiteY4" fmla="*/ 4198 h 40745"/>
                                  <a:gd name="connsiteX5" fmla="*/ 0 w 31342"/>
                                  <a:gd name="connsiteY5" fmla="*/ 4198 h 40745"/>
                                  <a:gd name="connsiteX6" fmla="*/ 0 w 31342"/>
                                  <a:gd name="connsiteY6" fmla="*/ 0 h 40745"/>
                                  <a:gd name="connsiteX7" fmla="*/ 31342 w 31342"/>
                                  <a:gd name="connsiteY7" fmla="*/ 0 h 40745"/>
                                  <a:gd name="connsiteX8" fmla="*/ 31342 w 31342"/>
                                  <a:gd name="connsiteY8" fmla="*/ 4198 h 407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342" h="40745">
                                    <a:moveTo>
                                      <a:pt x="31342" y="4198"/>
                                    </a:moveTo>
                                    <a:lnTo>
                                      <a:pt x="18231" y="4198"/>
                                    </a:lnTo>
                                    <a:lnTo>
                                      <a:pt x="18231" y="40746"/>
                                    </a:lnTo>
                                    <a:lnTo>
                                      <a:pt x="13236" y="40746"/>
                                    </a:lnTo>
                                    <a:lnTo>
                                      <a:pt x="13236" y="4198"/>
                                    </a:lnTo>
                                    <a:lnTo>
                                      <a:pt x="0" y="4198"/>
                                    </a:lnTo>
                                    <a:lnTo>
                                      <a:pt x="0" y="0"/>
                                    </a:lnTo>
                                    <a:lnTo>
                                      <a:pt x="31342" y="0"/>
                                    </a:lnTo>
                                    <a:lnTo>
                                      <a:pt x="31342" y="4198"/>
                                    </a:lnTo>
                                  </a:path>
                                </a:pathLst>
                              </a:custGeom>
                              <a:solidFill>
                                <a:srgbClr val="005BAA"/>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9" name="Freeform: Shape 69"/>
                            <wps:cNvSpPr/>
                            <wps:spPr>
                              <a:xfrm>
                                <a:off x="1594462" y="758978"/>
                                <a:ext cx="27845" cy="40622"/>
                              </a:xfrm>
                              <a:custGeom>
                                <a:avLst/>
                                <a:gdLst>
                                  <a:gd name="connsiteX0" fmla="*/ 27846 w 27845"/>
                                  <a:gd name="connsiteY0" fmla="*/ 36424 h 40622"/>
                                  <a:gd name="connsiteX1" fmla="*/ 27846 w 27845"/>
                                  <a:gd name="connsiteY1" fmla="*/ 40622 h 40622"/>
                                  <a:gd name="connsiteX2" fmla="*/ 0 w 27845"/>
                                  <a:gd name="connsiteY2" fmla="*/ 40622 h 40622"/>
                                  <a:gd name="connsiteX3" fmla="*/ 0 w 27845"/>
                                  <a:gd name="connsiteY3" fmla="*/ 0 h 40622"/>
                                  <a:gd name="connsiteX4" fmla="*/ 26348 w 27845"/>
                                  <a:gd name="connsiteY4" fmla="*/ 0 h 40622"/>
                                  <a:gd name="connsiteX5" fmla="*/ 26348 w 27845"/>
                                  <a:gd name="connsiteY5" fmla="*/ 4075 h 40622"/>
                                  <a:gd name="connsiteX6" fmla="*/ 5120 w 27845"/>
                                  <a:gd name="connsiteY6" fmla="*/ 4075 h 40622"/>
                                  <a:gd name="connsiteX7" fmla="*/ 5120 w 27845"/>
                                  <a:gd name="connsiteY7" fmla="*/ 17163 h 40622"/>
                                  <a:gd name="connsiteX8" fmla="*/ 24724 w 27845"/>
                                  <a:gd name="connsiteY8" fmla="*/ 17163 h 40622"/>
                                  <a:gd name="connsiteX9" fmla="*/ 24724 w 27845"/>
                                  <a:gd name="connsiteY9" fmla="*/ 21237 h 40622"/>
                                  <a:gd name="connsiteX10" fmla="*/ 5120 w 27845"/>
                                  <a:gd name="connsiteY10" fmla="*/ 21237 h 40622"/>
                                  <a:gd name="connsiteX11" fmla="*/ 5120 w 27845"/>
                                  <a:gd name="connsiteY11" fmla="*/ 36424 h 40622"/>
                                  <a:gd name="connsiteX12" fmla="*/ 27846 w 27845"/>
                                  <a:gd name="connsiteY12" fmla="*/ 36424 h 406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7845" h="40622">
                                    <a:moveTo>
                                      <a:pt x="27846" y="36424"/>
                                    </a:moveTo>
                                    <a:lnTo>
                                      <a:pt x="27846" y="40622"/>
                                    </a:lnTo>
                                    <a:lnTo>
                                      <a:pt x="0" y="40622"/>
                                    </a:lnTo>
                                    <a:lnTo>
                                      <a:pt x="0" y="0"/>
                                    </a:lnTo>
                                    <a:lnTo>
                                      <a:pt x="26348" y="0"/>
                                    </a:lnTo>
                                    <a:lnTo>
                                      <a:pt x="26348" y="4075"/>
                                    </a:lnTo>
                                    <a:lnTo>
                                      <a:pt x="5120" y="4075"/>
                                    </a:lnTo>
                                    <a:lnTo>
                                      <a:pt x="5120" y="17163"/>
                                    </a:lnTo>
                                    <a:lnTo>
                                      <a:pt x="24724" y="17163"/>
                                    </a:lnTo>
                                    <a:lnTo>
                                      <a:pt x="24724" y="21237"/>
                                    </a:lnTo>
                                    <a:lnTo>
                                      <a:pt x="5120" y="21237"/>
                                    </a:lnTo>
                                    <a:lnTo>
                                      <a:pt x="5120" y="36424"/>
                                    </a:lnTo>
                                    <a:lnTo>
                                      <a:pt x="27846" y="36424"/>
                                    </a:lnTo>
                                  </a:path>
                                </a:pathLst>
                              </a:custGeom>
                              <a:solidFill>
                                <a:srgbClr val="005BAA"/>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0" name="Freeform: Shape 70"/>
                            <wps:cNvSpPr/>
                            <wps:spPr>
                              <a:xfrm>
                                <a:off x="1627553" y="758114"/>
                                <a:ext cx="42705" cy="41877"/>
                              </a:xfrm>
                              <a:custGeom>
                                <a:avLst/>
                                <a:gdLst>
                                  <a:gd name="connsiteX0" fmla="*/ 5744 w 42705"/>
                                  <a:gd name="connsiteY0" fmla="*/ 36177 h 41877"/>
                                  <a:gd name="connsiteX1" fmla="*/ 0 w 42705"/>
                                  <a:gd name="connsiteY1" fmla="*/ 21114 h 41877"/>
                                  <a:gd name="connsiteX2" fmla="*/ 6243 w 42705"/>
                                  <a:gd name="connsiteY2" fmla="*/ 6174 h 41877"/>
                                  <a:gd name="connsiteX3" fmla="*/ 21478 w 42705"/>
                                  <a:gd name="connsiteY3" fmla="*/ 0 h 41877"/>
                                  <a:gd name="connsiteX4" fmla="*/ 36712 w 42705"/>
                                  <a:gd name="connsiteY4" fmla="*/ 6050 h 41877"/>
                                  <a:gd name="connsiteX5" fmla="*/ 42705 w 42705"/>
                                  <a:gd name="connsiteY5" fmla="*/ 20990 h 41877"/>
                                  <a:gd name="connsiteX6" fmla="*/ 36712 w 42705"/>
                                  <a:gd name="connsiteY6" fmla="*/ 35930 h 41877"/>
                                  <a:gd name="connsiteX7" fmla="*/ 21478 w 42705"/>
                                  <a:gd name="connsiteY7" fmla="*/ 41857 h 41877"/>
                                  <a:gd name="connsiteX8" fmla="*/ 5744 w 42705"/>
                                  <a:gd name="connsiteY8" fmla="*/ 36177 h 41877"/>
                                  <a:gd name="connsiteX9" fmla="*/ 9615 w 42705"/>
                                  <a:gd name="connsiteY9" fmla="*/ 33214 h 41877"/>
                                  <a:gd name="connsiteX10" fmla="*/ 21478 w 42705"/>
                                  <a:gd name="connsiteY10" fmla="*/ 37906 h 41877"/>
                                  <a:gd name="connsiteX11" fmla="*/ 33215 w 42705"/>
                                  <a:gd name="connsiteY11" fmla="*/ 33090 h 41877"/>
                                  <a:gd name="connsiteX12" fmla="*/ 37711 w 42705"/>
                                  <a:gd name="connsiteY12" fmla="*/ 21237 h 41877"/>
                                  <a:gd name="connsiteX13" fmla="*/ 33091 w 42705"/>
                                  <a:gd name="connsiteY13" fmla="*/ 9384 h 41877"/>
                                  <a:gd name="connsiteX14" fmla="*/ 21478 w 42705"/>
                                  <a:gd name="connsiteY14" fmla="*/ 4568 h 41877"/>
                                  <a:gd name="connsiteX15" fmla="*/ 9740 w 42705"/>
                                  <a:gd name="connsiteY15" fmla="*/ 9384 h 41877"/>
                                  <a:gd name="connsiteX16" fmla="*/ 5245 w 42705"/>
                                  <a:gd name="connsiteY16" fmla="*/ 21361 h 41877"/>
                                  <a:gd name="connsiteX17" fmla="*/ 9615 w 42705"/>
                                  <a:gd name="connsiteY17" fmla="*/ 33214 h 418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42705" h="41877">
                                    <a:moveTo>
                                      <a:pt x="5744" y="36177"/>
                                    </a:moveTo>
                                    <a:cubicBezTo>
                                      <a:pt x="1998" y="32226"/>
                                      <a:pt x="0" y="27287"/>
                                      <a:pt x="0" y="21114"/>
                                    </a:cubicBezTo>
                                    <a:cubicBezTo>
                                      <a:pt x="0" y="15310"/>
                                      <a:pt x="1998" y="10248"/>
                                      <a:pt x="6243" y="6174"/>
                                    </a:cubicBezTo>
                                    <a:cubicBezTo>
                                      <a:pt x="10364" y="2099"/>
                                      <a:pt x="15484" y="0"/>
                                      <a:pt x="21478" y="0"/>
                                    </a:cubicBezTo>
                                    <a:cubicBezTo>
                                      <a:pt x="27596" y="0"/>
                                      <a:pt x="32591" y="2099"/>
                                      <a:pt x="36712" y="6050"/>
                                    </a:cubicBezTo>
                                    <a:cubicBezTo>
                                      <a:pt x="40708" y="10001"/>
                                      <a:pt x="42705" y="15063"/>
                                      <a:pt x="42705" y="20990"/>
                                    </a:cubicBezTo>
                                    <a:cubicBezTo>
                                      <a:pt x="42705" y="26917"/>
                                      <a:pt x="40708" y="31979"/>
                                      <a:pt x="36712" y="35930"/>
                                    </a:cubicBezTo>
                                    <a:cubicBezTo>
                                      <a:pt x="32716" y="39881"/>
                                      <a:pt x="27721" y="41857"/>
                                      <a:pt x="21478" y="41857"/>
                                    </a:cubicBezTo>
                                    <a:cubicBezTo>
                                      <a:pt x="14860" y="42104"/>
                                      <a:pt x="9615" y="40128"/>
                                      <a:pt x="5744" y="36177"/>
                                    </a:cubicBezTo>
                                    <a:moveTo>
                                      <a:pt x="9615" y="33214"/>
                                    </a:moveTo>
                                    <a:cubicBezTo>
                                      <a:pt x="12487" y="36301"/>
                                      <a:pt x="16483" y="37906"/>
                                      <a:pt x="21478" y="37906"/>
                                    </a:cubicBezTo>
                                    <a:cubicBezTo>
                                      <a:pt x="26223" y="37906"/>
                                      <a:pt x="30218" y="36301"/>
                                      <a:pt x="33215" y="33090"/>
                                    </a:cubicBezTo>
                                    <a:cubicBezTo>
                                      <a:pt x="36212" y="29880"/>
                                      <a:pt x="37711" y="25929"/>
                                      <a:pt x="37711" y="21237"/>
                                    </a:cubicBezTo>
                                    <a:cubicBezTo>
                                      <a:pt x="37711" y="16545"/>
                                      <a:pt x="36212" y="12594"/>
                                      <a:pt x="33091" y="9384"/>
                                    </a:cubicBezTo>
                                    <a:cubicBezTo>
                                      <a:pt x="30094" y="6174"/>
                                      <a:pt x="26223" y="4568"/>
                                      <a:pt x="21478" y="4568"/>
                                    </a:cubicBezTo>
                                    <a:cubicBezTo>
                                      <a:pt x="16733" y="4568"/>
                                      <a:pt x="12862" y="6174"/>
                                      <a:pt x="9740" y="9384"/>
                                    </a:cubicBezTo>
                                    <a:cubicBezTo>
                                      <a:pt x="6743" y="12594"/>
                                      <a:pt x="5245" y="16545"/>
                                      <a:pt x="5245" y="21361"/>
                                    </a:cubicBezTo>
                                    <a:cubicBezTo>
                                      <a:pt x="5245" y="26052"/>
                                      <a:pt x="6743" y="30127"/>
                                      <a:pt x="9615" y="33214"/>
                                    </a:cubicBezTo>
                                    <a:close/>
                                  </a:path>
                                </a:pathLst>
                              </a:custGeom>
                              <a:solidFill>
                                <a:srgbClr val="005BAA"/>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 name="Freeform: Shape 71"/>
                            <wps:cNvSpPr/>
                            <wps:spPr>
                              <a:xfrm>
                                <a:off x="1678500" y="758855"/>
                                <a:ext cx="31217" cy="40622"/>
                              </a:xfrm>
                              <a:custGeom>
                                <a:avLst/>
                                <a:gdLst>
                                  <a:gd name="connsiteX0" fmla="*/ 14735 w 31217"/>
                                  <a:gd name="connsiteY0" fmla="*/ 123 h 40622"/>
                                  <a:gd name="connsiteX1" fmla="*/ 24724 w 31217"/>
                                  <a:gd name="connsiteY1" fmla="*/ 3457 h 40622"/>
                                  <a:gd name="connsiteX2" fmla="*/ 28970 w 31217"/>
                                  <a:gd name="connsiteY2" fmla="*/ 12718 h 40622"/>
                                  <a:gd name="connsiteX3" fmla="*/ 25973 w 31217"/>
                                  <a:gd name="connsiteY3" fmla="*/ 20620 h 40622"/>
                                  <a:gd name="connsiteX4" fmla="*/ 17731 w 31217"/>
                                  <a:gd name="connsiteY4" fmla="*/ 25435 h 40622"/>
                                  <a:gd name="connsiteX5" fmla="*/ 31217 w 31217"/>
                                  <a:gd name="connsiteY5" fmla="*/ 40622 h 40622"/>
                                  <a:gd name="connsiteX6" fmla="*/ 24974 w 31217"/>
                                  <a:gd name="connsiteY6" fmla="*/ 40622 h 40622"/>
                                  <a:gd name="connsiteX7" fmla="*/ 10364 w 31217"/>
                                  <a:gd name="connsiteY7" fmla="*/ 23583 h 40622"/>
                                  <a:gd name="connsiteX8" fmla="*/ 10364 w 31217"/>
                                  <a:gd name="connsiteY8" fmla="*/ 22719 h 40622"/>
                                  <a:gd name="connsiteX9" fmla="*/ 23850 w 31217"/>
                                  <a:gd name="connsiteY9" fmla="*/ 12964 h 40622"/>
                                  <a:gd name="connsiteX10" fmla="*/ 13861 w 31217"/>
                                  <a:gd name="connsiteY10" fmla="*/ 3951 h 40622"/>
                                  <a:gd name="connsiteX11" fmla="*/ 4995 w 31217"/>
                                  <a:gd name="connsiteY11" fmla="*/ 3951 h 40622"/>
                                  <a:gd name="connsiteX12" fmla="*/ 4995 w 31217"/>
                                  <a:gd name="connsiteY12" fmla="*/ 40622 h 40622"/>
                                  <a:gd name="connsiteX13" fmla="*/ 0 w 31217"/>
                                  <a:gd name="connsiteY13" fmla="*/ 40622 h 40622"/>
                                  <a:gd name="connsiteX14" fmla="*/ 0 w 31217"/>
                                  <a:gd name="connsiteY14" fmla="*/ 0 h 40622"/>
                                  <a:gd name="connsiteX15" fmla="*/ 14735 w 31217"/>
                                  <a:gd name="connsiteY15" fmla="*/ 0 h 406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31217" h="40622">
                                    <a:moveTo>
                                      <a:pt x="14735" y="123"/>
                                    </a:moveTo>
                                    <a:cubicBezTo>
                                      <a:pt x="18481" y="123"/>
                                      <a:pt x="21852" y="1235"/>
                                      <a:pt x="24724" y="3457"/>
                                    </a:cubicBezTo>
                                    <a:cubicBezTo>
                                      <a:pt x="27596" y="5680"/>
                                      <a:pt x="28970" y="8766"/>
                                      <a:pt x="28970" y="12718"/>
                                    </a:cubicBezTo>
                                    <a:cubicBezTo>
                                      <a:pt x="28970" y="15557"/>
                                      <a:pt x="27971" y="18274"/>
                                      <a:pt x="25973" y="20620"/>
                                    </a:cubicBezTo>
                                    <a:cubicBezTo>
                                      <a:pt x="23975" y="22966"/>
                                      <a:pt x="21228" y="24571"/>
                                      <a:pt x="17731" y="25435"/>
                                    </a:cubicBezTo>
                                    <a:lnTo>
                                      <a:pt x="31217" y="40622"/>
                                    </a:lnTo>
                                    <a:lnTo>
                                      <a:pt x="24974" y="40622"/>
                                    </a:lnTo>
                                    <a:lnTo>
                                      <a:pt x="10364" y="23583"/>
                                    </a:lnTo>
                                    <a:lnTo>
                                      <a:pt x="10364" y="22719"/>
                                    </a:lnTo>
                                    <a:cubicBezTo>
                                      <a:pt x="19105" y="22348"/>
                                      <a:pt x="23850" y="18150"/>
                                      <a:pt x="23850" y="12964"/>
                                    </a:cubicBezTo>
                                    <a:cubicBezTo>
                                      <a:pt x="23850" y="7285"/>
                                      <a:pt x="19854" y="3951"/>
                                      <a:pt x="13861" y="3951"/>
                                    </a:cubicBezTo>
                                    <a:lnTo>
                                      <a:pt x="4995" y="3951"/>
                                    </a:lnTo>
                                    <a:lnTo>
                                      <a:pt x="4995" y="40622"/>
                                    </a:lnTo>
                                    <a:lnTo>
                                      <a:pt x="0" y="40622"/>
                                    </a:lnTo>
                                    <a:lnTo>
                                      <a:pt x="0" y="0"/>
                                    </a:lnTo>
                                    <a:lnTo>
                                      <a:pt x="14735" y="0"/>
                                    </a:lnTo>
                                  </a:path>
                                </a:pathLst>
                              </a:custGeom>
                              <a:solidFill>
                                <a:srgbClr val="005BAA"/>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2" name="Freeform: Shape 72"/>
                            <wps:cNvSpPr/>
                            <wps:spPr>
                              <a:xfrm>
                                <a:off x="1714212" y="758114"/>
                                <a:ext cx="42705" cy="41877"/>
                              </a:xfrm>
                              <a:custGeom>
                                <a:avLst/>
                                <a:gdLst>
                                  <a:gd name="connsiteX0" fmla="*/ 5744 w 42705"/>
                                  <a:gd name="connsiteY0" fmla="*/ 36177 h 41877"/>
                                  <a:gd name="connsiteX1" fmla="*/ 0 w 42705"/>
                                  <a:gd name="connsiteY1" fmla="*/ 21114 h 41877"/>
                                  <a:gd name="connsiteX2" fmla="*/ 6243 w 42705"/>
                                  <a:gd name="connsiteY2" fmla="*/ 6174 h 41877"/>
                                  <a:gd name="connsiteX3" fmla="*/ 21478 w 42705"/>
                                  <a:gd name="connsiteY3" fmla="*/ 0 h 41877"/>
                                  <a:gd name="connsiteX4" fmla="*/ 36712 w 42705"/>
                                  <a:gd name="connsiteY4" fmla="*/ 6050 h 41877"/>
                                  <a:gd name="connsiteX5" fmla="*/ 42705 w 42705"/>
                                  <a:gd name="connsiteY5" fmla="*/ 20990 h 41877"/>
                                  <a:gd name="connsiteX6" fmla="*/ 36712 w 42705"/>
                                  <a:gd name="connsiteY6" fmla="*/ 35930 h 41877"/>
                                  <a:gd name="connsiteX7" fmla="*/ 21478 w 42705"/>
                                  <a:gd name="connsiteY7" fmla="*/ 41857 h 41877"/>
                                  <a:gd name="connsiteX8" fmla="*/ 5744 w 42705"/>
                                  <a:gd name="connsiteY8" fmla="*/ 36177 h 41877"/>
                                  <a:gd name="connsiteX9" fmla="*/ 9615 w 42705"/>
                                  <a:gd name="connsiteY9" fmla="*/ 33214 h 41877"/>
                                  <a:gd name="connsiteX10" fmla="*/ 21478 w 42705"/>
                                  <a:gd name="connsiteY10" fmla="*/ 37906 h 41877"/>
                                  <a:gd name="connsiteX11" fmla="*/ 33215 w 42705"/>
                                  <a:gd name="connsiteY11" fmla="*/ 33090 h 41877"/>
                                  <a:gd name="connsiteX12" fmla="*/ 37711 w 42705"/>
                                  <a:gd name="connsiteY12" fmla="*/ 21237 h 41877"/>
                                  <a:gd name="connsiteX13" fmla="*/ 33090 w 42705"/>
                                  <a:gd name="connsiteY13" fmla="*/ 9384 h 41877"/>
                                  <a:gd name="connsiteX14" fmla="*/ 21478 w 42705"/>
                                  <a:gd name="connsiteY14" fmla="*/ 4568 h 41877"/>
                                  <a:gd name="connsiteX15" fmla="*/ 9740 w 42705"/>
                                  <a:gd name="connsiteY15" fmla="*/ 9384 h 41877"/>
                                  <a:gd name="connsiteX16" fmla="*/ 5245 w 42705"/>
                                  <a:gd name="connsiteY16" fmla="*/ 21361 h 41877"/>
                                  <a:gd name="connsiteX17" fmla="*/ 9615 w 42705"/>
                                  <a:gd name="connsiteY17" fmla="*/ 33214 h 418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42705" h="41877">
                                    <a:moveTo>
                                      <a:pt x="5744" y="36177"/>
                                    </a:moveTo>
                                    <a:cubicBezTo>
                                      <a:pt x="1998" y="32226"/>
                                      <a:pt x="0" y="27287"/>
                                      <a:pt x="0" y="21114"/>
                                    </a:cubicBezTo>
                                    <a:cubicBezTo>
                                      <a:pt x="0" y="15310"/>
                                      <a:pt x="1998" y="10248"/>
                                      <a:pt x="6243" y="6174"/>
                                    </a:cubicBezTo>
                                    <a:cubicBezTo>
                                      <a:pt x="10364" y="2099"/>
                                      <a:pt x="15484" y="0"/>
                                      <a:pt x="21478" y="0"/>
                                    </a:cubicBezTo>
                                    <a:cubicBezTo>
                                      <a:pt x="27596" y="0"/>
                                      <a:pt x="32591" y="2099"/>
                                      <a:pt x="36712" y="6050"/>
                                    </a:cubicBezTo>
                                    <a:cubicBezTo>
                                      <a:pt x="40707" y="10001"/>
                                      <a:pt x="42705" y="15063"/>
                                      <a:pt x="42705" y="20990"/>
                                    </a:cubicBezTo>
                                    <a:cubicBezTo>
                                      <a:pt x="42705" y="26917"/>
                                      <a:pt x="40707" y="31979"/>
                                      <a:pt x="36712" y="35930"/>
                                    </a:cubicBezTo>
                                    <a:cubicBezTo>
                                      <a:pt x="32716" y="39881"/>
                                      <a:pt x="27721" y="41857"/>
                                      <a:pt x="21478" y="41857"/>
                                    </a:cubicBezTo>
                                    <a:cubicBezTo>
                                      <a:pt x="14860" y="42104"/>
                                      <a:pt x="9615" y="40128"/>
                                      <a:pt x="5744" y="36177"/>
                                    </a:cubicBezTo>
                                    <a:moveTo>
                                      <a:pt x="9615" y="33214"/>
                                    </a:moveTo>
                                    <a:cubicBezTo>
                                      <a:pt x="12487" y="36301"/>
                                      <a:pt x="16483" y="37906"/>
                                      <a:pt x="21478" y="37906"/>
                                    </a:cubicBezTo>
                                    <a:cubicBezTo>
                                      <a:pt x="26223" y="37906"/>
                                      <a:pt x="30218" y="36301"/>
                                      <a:pt x="33215" y="33090"/>
                                    </a:cubicBezTo>
                                    <a:cubicBezTo>
                                      <a:pt x="36212" y="29880"/>
                                      <a:pt x="37711" y="25929"/>
                                      <a:pt x="37711" y="21237"/>
                                    </a:cubicBezTo>
                                    <a:cubicBezTo>
                                      <a:pt x="37711" y="16545"/>
                                      <a:pt x="36212" y="12594"/>
                                      <a:pt x="33090" y="9384"/>
                                    </a:cubicBezTo>
                                    <a:cubicBezTo>
                                      <a:pt x="30094" y="6174"/>
                                      <a:pt x="26223" y="4568"/>
                                      <a:pt x="21478" y="4568"/>
                                    </a:cubicBezTo>
                                    <a:cubicBezTo>
                                      <a:pt x="16733" y="4568"/>
                                      <a:pt x="12862" y="6174"/>
                                      <a:pt x="9740" y="9384"/>
                                    </a:cubicBezTo>
                                    <a:cubicBezTo>
                                      <a:pt x="6743" y="12594"/>
                                      <a:pt x="5245" y="16545"/>
                                      <a:pt x="5245" y="21361"/>
                                    </a:cubicBezTo>
                                    <a:cubicBezTo>
                                      <a:pt x="5120" y="26052"/>
                                      <a:pt x="6618" y="30127"/>
                                      <a:pt x="9615" y="33214"/>
                                    </a:cubicBezTo>
                                    <a:close/>
                                  </a:path>
                                </a:pathLst>
                              </a:custGeom>
                              <a:solidFill>
                                <a:srgbClr val="005BAA"/>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 name="Freeform: Shape 73"/>
                            <wps:cNvSpPr/>
                            <wps:spPr>
                              <a:xfrm>
                                <a:off x="1765159" y="758978"/>
                                <a:ext cx="26597" cy="40622"/>
                              </a:xfrm>
                              <a:custGeom>
                                <a:avLst/>
                                <a:gdLst>
                                  <a:gd name="connsiteX0" fmla="*/ 0 w 26597"/>
                                  <a:gd name="connsiteY0" fmla="*/ 0 h 40622"/>
                                  <a:gd name="connsiteX1" fmla="*/ 5120 w 26597"/>
                                  <a:gd name="connsiteY1" fmla="*/ 0 h 40622"/>
                                  <a:gd name="connsiteX2" fmla="*/ 5120 w 26597"/>
                                  <a:gd name="connsiteY2" fmla="*/ 36424 h 40622"/>
                                  <a:gd name="connsiteX3" fmla="*/ 26597 w 26597"/>
                                  <a:gd name="connsiteY3" fmla="*/ 36424 h 40622"/>
                                  <a:gd name="connsiteX4" fmla="*/ 26597 w 26597"/>
                                  <a:gd name="connsiteY4" fmla="*/ 40622 h 40622"/>
                                  <a:gd name="connsiteX5" fmla="*/ 0 w 26597"/>
                                  <a:gd name="connsiteY5" fmla="*/ 40622 h 40622"/>
                                  <a:gd name="connsiteX6" fmla="*/ 0 w 26597"/>
                                  <a:gd name="connsiteY6" fmla="*/ 0 h 406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6597" h="40622">
                                    <a:moveTo>
                                      <a:pt x="0" y="0"/>
                                    </a:moveTo>
                                    <a:lnTo>
                                      <a:pt x="5120" y="0"/>
                                    </a:lnTo>
                                    <a:lnTo>
                                      <a:pt x="5120" y="36424"/>
                                    </a:lnTo>
                                    <a:lnTo>
                                      <a:pt x="26597" y="36424"/>
                                    </a:lnTo>
                                    <a:lnTo>
                                      <a:pt x="26597" y="40622"/>
                                    </a:lnTo>
                                    <a:lnTo>
                                      <a:pt x="0" y="40622"/>
                                    </a:lnTo>
                                    <a:lnTo>
                                      <a:pt x="0" y="0"/>
                                    </a:lnTo>
                                  </a:path>
                                </a:pathLst>
                              </a:custGeom>
                              <a:solidFill>
                                <a:srgbClr val="005BAA"/>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4" name="Freeform: Shape 74"/>
                            <wps:cNvSpPr/>
                            <wps:spPr>
                              <a:xfrm>
                                <a:off x="1793130" y="758114"/>
                                <a:ext cx="42705" cy="41877"/>
                              </a:xfrm>
                              <a:custGeom>
                                <a:avLst/>
                                <a:gdLst>
                                  <a:gd name="connsiteX0" fmla="*/ 5744 w 42705"/>
                                  <a:gd name="connsiteY0" fmla="*/ 36177 h 41877"/>
                                  <a:gd name="connsiteX1" fmla="*/ 0 w 42705"/>
                                  <a:gd name="connsiteY1" fmla="*/ 21114 h 41877"/>
                                  <a:gd name="connsiteX2" fmla="*/ 6243 w 42705"/>
                                  <a:gd name="connsiteY2" fmla="*/ 6174 h 41877"/>
                                  <a:gd name="connsiteX3" fmla="*/ 21478 w 42705"/>
                                  <a:gd name="connsiteY3" fmla="*/ 0 h 41877"/>
                                  <a:gd name="connsiteX4" fmla="*/ 36712 w 42705"/>
                                  <a:gd name="connsiteY4" fmla="*/ 6050 h 41877"/>
                                  <a:gd name="connsiteX5" fmla="*/ 42705 w 42705"/>
                                  <a:gd name="connsiteY5" fmla="*/ 20990 h 41877"/>
                                  <a:gd name="connsiteX6" fmla="*/ 36712 w 42705"/>
                                  <a:gd name="connsiteY6" fmla="*/ 35930 h 41877"/>
                                  <a:gd name="connsiteX7" fmla="*/ 21478 w 42705"/>
                                  <a:gd name="connsiteY7" fmla="*/ 41857 h 41877"/>
                                  <a:gd name="connsiteX8" fmla="*/ 5744 w 42705"/>
                                  <a:gd name="connsiteY8" fmla="*/ 36177 h 41877"/>
                                  <a:gd name="connsiteX9" fmla="*/ 9615 w 42705"/>
                                  <a:gd name="connsiteY9" fmla="*/ 33214 h 41877"/>
                                  <a:gd name="connsiteX10" fmla="*/ 21478 w 42705"/>
                                  <a:gd name="connsiteY10" fmla="*/ 37906 h 41877"/>
                                  <a:gd name="connsiteX11" fmla="*/ 33215 w 42705"/>
                                  <a:gd name="connsiteY11" fmla="*/ 33090 h 41877"/>
                                  <a:gd name="connsiteX12" fmla="*/ 37711 w 42705"/>
                                  <a:gd name="connsiteY12" fmla="*/ 21237 h 41877"/>
                                  <a:gd name="connsiteX13" fmla="*/ 33090 w 42705"/>
                                  <a:gd name="connsiteY13" fmla="*/ 9384 h 41877"/>
                                  <a:gd name="connsiteX14" fmla="*/ 21478 w 42705"/>
                                  <a:gd name="connsiteY14" fmla="*/ 4568 h 41877"/>
                                  <a:gd name="connsiteX15" fmla="*/ 9740 w 42705"/>
                                  <a:gd name="connsiteY15" fmla="*/ 9384 h 41877"/>
                                  <a:gd name="connsiteX16" fmla="*/ 5245 w 42705"/>
                                  <a:gd name="connsiteY16" fmla="*/ 21361 h 41877"/>
                                  <a:gd name="connsiteX17" fmla="*/ 9615 w 42705"/>
                                  <a:gd name="connsiteY17" fmla="*/ 33214 h 418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42705" h="41877">
                                    <a:moveTo>
                                      <a:pt x="5744" y="36177"/>
                                    </a:moveTo>
                                    <a:cubicBezTo>
                                      <a:pt x="1998" y="32226"/>
                                      <a:pt x="0" y="27287"/>
                                      <a:pt x="0" y="21114"/>
                                    </a:cubicBezTo>
                                    <a:cubicBezTo>
                                      <a:pt x="0" y="15310"/>
                                      <a:pt x="1998" y="10248"/>
                                      <a:pt x="6243" y="6174"/>
                                    </a:cubicBezTo>
                                    <a:cubicBezTo>
                                      <a:pt x="10364" y="2099"/>
                                      <a:pt x="15484" y="0"/>
                                      <a:pt x="21478" y="0"/>
                                    </a:cubicBezTo>
                                    <a:cubicBezTo>
                                      <a:pt x="27596" y="0"/>
                                      <a:pt x="32591" y="2099"/>
                                      <a:pt x="36712" y="6050"/>
                                    </a:cubicBezTo>
                                    <a:cubicBezTo>
                                      <a:pt x="40707" y="10001"/>
                                      <a:pt x="42705" y="15063"/>
                                      <a:pt x="42705" y="20990"/>
                                    </a:cubicBezTo>
                                    <a:cubicBezTo>
                                      <a:pt x="42705" y="26917"/>
                                      <a:pt x="40707" y="31979"/>
                                      <a:pt x="36712" y="35930"/>
                                    </a:cubicBezTo>
                                    <a:cubicBezTo>
                                      <a:pt x="32716" y="39881"/>
                                      <a:pt x="27721" y="41857"/>
                                      <a:pt x="21478" y="41857"/>
                                    </a:cubicBezTo>
                                    <a:cubicBezTo>
                                      <a:pt x="14859" y="42104"/>
                                      <a:pt x="9615" y="40128"/>
                                      <a:pt x="5744" y="36177"/>
                                    </a:cubicBezTo>
                                    <a:moveTo>
                                      <a:pt x="9615" y="33214"/>
                                    </a:moveTo>
                                    <a:cubicBezTo>
                                      <a:pt x="12487" y="36301"/>
                                      <a:pt x="16483" y="37906"/>
                                      <a:pt x="21478" y="37906"/>
                                    </a:cubicBezTo>
                                    <a:cubicBezTo>
                                      <a:pt x="26223" y="37906"/>
                                      <a:pt x="30218" y="36301"/>
                                      <a:pt x="33215" y="33090"/>
                                    </a:cubicBezTo>
                                    <a:cubicBezTo>
                                      <a:pt x="36212" y="29880"/>
                                      <a:pt x="37711" y="25929"/>
                                      <a:pt x="37711" y="21237"/>
                                    </a:cubicBezTo>
                                    <a:cubicBezTo>
                                      <a:pt x="37711" y="16545"/>
                                      <a:pt x="36212" y="12594"/>
                                      <a:pt x="33090" y="9384"/>
                                    </a:cubicBezTo>
                                    <a:cubicBezTo>
                                      <a:pt x="30093" y="6174"/>
                                      <a:pt x="26223" y="4568"/>
                                      <a:pt x="21478" y="4568"/>
                                    </a:cubicBezTo>
                                    <a:cubicBezTo>
                                      <a:pt x="16733" y="4568"/>
                                      <a:pt x="12862" y="6174"/>
                                      <a:pt x="9740" y="9384"/>
                                    </a:cubicBezTo>
                                    <a:cubicBezTo>
                                      <a:pt x="6743" y="12594"/>
                                      <a:pt x="5245" y="16545"/>
                                      <a:pt x="5245" y="21361"/>
                                    </a:cubicBezTo>
                                    <a:cubicBezTo>
                                      <a:pt x="5245" y="26052"/>
                                      <a:pt x="6743" y="30127"/>
                                      <a:pt x="9615" y="33214"/>
                                    </a:cubicBezTo>
                                    <a:close/>
                                  </a:path>
                                </a:pathLst>
                              </a:custGeom>
                              <a:solidFill>
                                <a:srgbClr val="005BAA"/>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 name="Freeform: Shape 75"/>
                            <wps:cNvSpPr/>
                            <wps:spPr>
                              <a:xfrm>
                                <a:off x="1842454" y="758114"/>
                                <a:ext cx="34339" cy="42227"/>
                              </a:xfrm>
                              <a:custGeom>
                                <a:avLst/>
                                <a:gdLst>
                                  <a:gd name="connsiteX0" fmla="*/ 6118 w 34339"/>
                                  <a:gd name="connsiteY0" fmla="*/ 6174 h 42227"/>
                                  <a:gd name="connsiteX1" fmla="*/ 21602 w 34339"/>
                                  <a:gd name="connsiteY1" fmla="*/ 0 h 42227"/>
                                  <a:gd name="connsiteX2" fmla="*/ 32716 w 34339"/>
                                  <a:gd name="connsiteY2" fmla="*/ 2222 h 42227"/>
                                  <a:gd name="connsiteX3" fmla="*/ 32716 w 34339"/>
                                  <a:gd name="connsiteY3" fmla="*/ 6914 h 42227"/>
                                  <a:gd name="connsiteX4" fmla="*/ 21852 w 34339"/>
                                  <a:gd name="connsiteY4" fmla="*/ 4321 h 42227"/>
                                  <a:gd name="connsiteX5" fmla="*/ 9865 w 34339"/>
                                  <a:gd name="connsiteY5" fmla="*/ 9013 h 42227"/>
                                  <a:gd name="connsiteX6" fmla="*/ 5120 w 34339"/>
                                  <a:gd name="connsiteY6" fmla="*/ 21484 h 42227"/>
                                  <a:gd name="connsiteX7" fmla="*/ 9365 w 34339"/>
                                  <a:gd name="connsiteY7" fmla="*/ 33461 h 42227"/>
                                  <a:gd name="connsiteX8" fmla="*/ 21478 w 34339"/>
                                  <a:gd name="connsiteY8" fmla="*/ 38029 h 42227"/>
                                  <a:gd name="connsiteX9" fmla="*/ 29719 w 34339"/>
                                  <a:gd name="connsiteY9" fmla="*/ 36424 h 42227"/>
                                  <a:gd name="connsiteX10" fmla="*/ 29719 w 34339"/>
                                  <a:gd name="connsiteY10" fmla="*/ 21361 h 42227"/>
                                  <a:gd name="connsiteX11" fmla="*/ 34339 w 34339"/>
                                  <a:gd name="connsiteY11" fmla="*/ 21361 h 42227"/>
                                  <a:gd name="connsiteX12" fmla="*/ 34339 w 34339"/>
                                  <a:gd name="connsiteY12" fmla="*/ 39758 h 42227"/>
                                  <a:gd name="connsiteX13" fmla="*/ 20603 w 34339"/>
                                  <a:gd name="connsiteY13" fmla="*/ 42227 h 42227"/>
                                  <a:gd name="connsiteX14" fmla="*/ 5369 w 34339"/>
                                  <a:gd name="connsiteY14" fmla="*/ 36424 h 42227"/>
                                  <a:gd name="connsiteX15" fmla="*/ 0 w 34339"/>
                                  <a:gd name="connsiteY15" fmla="*/ 21608 h 42227"/>
                                  <a:gd name="connsiteX16" fmla="*/ 6118 w 34339"/>
                                  <a:gd name="connsiteY16" fmla="*/ 6174 h 422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4339" h="42227">
                                    <a:moveTo>
                                      <a:pt x="6118" y="6174"/>
                                    </a:moveTo>
                                    <a:cubicBezTo>
                                      <a:pt x="10239" y="2099"/>
                                      <a:pt x="15359" y="0"/>
                                      <a:pt x="21602" y="0"/>
                                    </a:cubicBezTo>
                                    <a:cubicBezTo>
                                      <a:pt x="26223" y="0"/>
                                      <a:pt x="29969" y="741"/>
                                      <a:pt x="32716" y="2222"/>
                                    </a:cubicBezTo>
                                    <a:lnTo>
                                      <a:pt x="32716" y="6914"/>
                                    </a:lnTo>
                                    <a:cubicBezTo>
                                      <a:pt x="29469" y="5186"/>
                                      <a:pt x="25848" y="4321"/>
                                      <a:pt x="21852" y="4321"/>
                                    </a:cubicBezTo>
                                    <a:cubicBezTo>
                                      <a:pt x="17107" y="4321"/>
                                      <a:pt x="13111" y="5803"/>
                                      <a:pt x="9865" y="9013"/>
                                    </a:cubicBezTo>
                                    <a:cubicBezTo>
                                      <a:pt x="6743" y="12100"/>
                                      <a:pt x="5120" y="16175"/>
                                      <a:pt x="5120" y="21484"/>
                                    </a:cubicBezTo>
                                    <a:cubicBezTo>
                                      <a:pt x="5120" y="26299"/>
                                      <a:pt x="6493" y="30374"/>
                                      <a:pt x="9365" y="33461"/>
                                    </a:cubicBezTo>
                                    <a:cubicBezTo>
                                      <a:pt x="12112" y="36424"/>
                                      <a:pt x="16233" y="38029"/>
                                      <a:pt x="21478" y="38029"/>
                                    </a:cubicBezTo>
                                    <a:cubicBezTo>
                                      <a:pt x="24350" y="38029"/>
                                      <a:pt x="27222" y="37535"/>
                                      <a:pt x="29719" y="36424"/>
                                    </a:cubicBezTo>
                                    <a:lnTo>
                                      <a:pt x="29719" y="21361"/>
                                    </a:lnTo>
                                    <a:lnTo>
                                      <a:pt x="34339" y="21361"/>
                                    </a:lnTo>
                                    <a:lnTo>
                                      <a:pt x="34339" y="39758"/>
                                    </a:lnTo>
                                    <a:cubicBezTo>
                                      <a:pt x="30843" y="41363"/>
                                      <a:pt x="26223" y="42227"/>
                                      <a:pt x="20603" y="42227"/>
                                    </a:cubicBezTo>
                                    <a:cubicBezTo>
                                      <a:pt x="14110" y="42227"/>
                                      <a:pt x="8991" y="40252"/>
                                      <a:pt x="5369" y="36424"/>
                                    </a:cubicBezTo>
                                    <a:cubicBezTo>
                                      <a:pt x="1748" y="32596"/>
                                      <a:pt x="0" y="27658"/>
                                      <a:pt x="0" y="21608"/>
                                    </a:cubicBezTo>
                                    <a:cubicBezTo>
                                      <a:pt x="0" y="15310"/>
                                      <a:pt x="1998" y="10248"/>
                                      <a:pt x="6118" y="6174"/>
                                    </a:cubicBezTo>
                                  </a:path>
                                </a:pathLst>
                              </a:custGeom>
                              <a:solidFill>
                                <a:srgbClr val="005BAA"/>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 name="Freeform: Shape 76"/>
                            <wps:cNvSpPr/>
                            <wps:spPr>
                              <a:xfrm>
                                <a:off x="1886408" y="758978"/>
                                <a:ext cx="4994" cy="40745"/>
                              </a:xfrm>
                              <a:custGeom>
                                <a:avLst/>
                                <a:gdLst>
                                  <a:gd name="connsiteX0" fmla="*/ 0 w 4994"/>
                                  <a:gd name="connsiteY0" fmla="*/ 0 h 40745"/>
                                  <a:gd name="connsiteX1" fmla="*/ 4995 w 4994"/>
                                  <a:gd name="connsiteY1" fmla="*/ 0 h 40745"/>
                                  <a:gd name="connsiteX2" fmla="*/ 4995 w 4994"/>
                                  <a:gd name="connsiteY2" fmla="*/ 40746 h 40745"/>
                                  <a:gd name="connsiteX3" fmla="*/ 0 w 4994"/>
                                  <a:gd name="connsiteY3" fmla="*/ 40746 h 40745"/>
                                </a:gdLst>
                                <a:ahLst/>
                                <a:cxnLst>
                                  <a:cxn ang="0">
                                    <a:pos x="connsiteX0" y="connsiteY0"/>
                                  </a:cxn>
                                  <a:cxn ang="0">
                                    <a:pos x="connsiteX1" y="connsiteY1"/>
                                  </a:cxn>
                                  <a:cxn ang="0">
                                    <a:pos x="connsiteX2" y="connsiteY2"/>
                                  </a:cxn>
                                  <a:cxn ang="0">
                                    <a:pos x="connsiteX3" y="connsiteY3"/>
                                  </a:cxn>
                                </a:cxnLst>
                                <a:rect l="l" t="t" r="r" b="b"/>
                                <a:pathLst>
                                  <a:path w="4994" h="40745">
                                    <a:moveTo>
                                      <a:pt x="0" y="0"/>
                                    </a:moveTo>
                                    <a:lnTo>
                                      <a:pt x="4995" y="0"/>
                                    </a:lnTo>
                                    <a:lnTo>
                                      <a:pt x="4995" y="40746"/>
                                    </a:lnTo>
                                    <a:lnTo>
                                      <a:pt x="0" y="40746"/>
                                    </a:lnTo>
                                    <a:close/>
                                  </a:path>
                                </a:pathLst>
                              </a:custGeom>
                              <a:solidFill>
                                <a:srgbClr val="005BAA"/>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7" name="Freeform: Shape 77"/>
                            <wps:cNvSpPr/>
                            <wps:spPr>
                              <a:xfrm>
                                <a:off x="1900268" y="758238"/>
                                <a:ext cx="33340" cy="41980"/>
                              </a:xfrm>
                              <a:custGeom>
                                <a:avLst/>
                                <a:gdLst>
                                  <a:gd name="connsiteX0" fmla="*/ 33340 w 33340"/>
                                  <a:gd name="connsiteY0" fmla="*/ 39140 h 41980"/>
                                  <a:gd name="connsiteX1" fmla="*/ 21228 w 33340"/>
                                  <a:gd name="connsiteY1" fmla="*/ 41980 h 41980"/>
                                  <a:gd name="connsiteX2" fmla="*/ 5619 w 33340"/>
                                  <a:gd name="connsiteY2" fmla="*/ 36177 h 41980"/>
                                  <a:gd name="connsiteX3" fmla="*/ 0 w 33340"/>
                                  <a:gd name="connsiteY3" fmla="*/ 21237 h 41980"/>
                                  <a:gd name="connsiteX4" fmla="*/ 6119 w 33340"/>
                                  <a:gd name="connsiteY4" fmla="*/ 6050 h 41980"/>
                                  <a:gd name="connsiteX5" fmla="*/ 21478 w 33340"/>
                                  <a:gd name="connsiteY5" fmla="*/ 0 h 41980"/>
                                  <a:gd name="connsiteX6" fmla="*/ 31717 w 33340"/>
                                  <a:gd name="connsiteY6" fmla="*/ 1852 h 41980"/>
                                  <a:gd name="connsiteX7" fmla="*/ 31717 w 33340"/>
                                  <a:gd name="connsiteY7" fmla="*/ 6421 h 41980"/>
                                  <a:gd name="connsiteX8" fmla="*/ 21977 w 33340"/>
                                  <a:gd name="connsiteY8" fmla="*/ 4321 h 41980"/>
                                  <a:gd name="connsiteX9" fmla="*/ 9990 w 33340"/>
                                  <a:gd name="connsiteY9" fmla="*/ 8890 h 41980"/>
                                  <a:gd name="connsiteX10" fmla="*/ 5245 w 33340"/>
                                  <a:gd name="connsiteY10" fmla="*/ 21361 h 41980"/>
                                  <a:gd name="connsiteX11" fmla="*/ 9615 w 33340"/>
                                  <a:gd name="connsiteY11" fmla="*/ 33337 h 41980"/>
                                  <a:gd name="connsiteX12" fmla="*/ 21727 w 33340"/>
                                  <a:gd name="connsiteY12" fmla="*/ 37782 h 41980"/>
                                  <a:gd name="connsiteX13" fmla="*/ 33340 w 33340"/>
                                  <a:gd name="connsiteY13" fmla="*/ 34572 h 41980"/>
                                  <a:gd name="connsiteX14" fmla="*/ 33340 w 33340"/>
                                  <a:gd name="connsiteY14" fmla="*/ 39140 h 419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3340" h="41980">
                                    <a:moveTo>
                                      <a:pt x="33340" y="39140"/>
                                    </a:moveTo>
                                    <a:cubicBezTo>
                                      <a:pt x="30219" y="40993"/>
                                      <a:pt x="26223" y="41980"/>
                                      <a:pt x="21228" y="41980"/>
                                    </a:cubicBezTo>
                                    <a:cubicBezTo>
                                      <a:pt x="14610" y="41980"/>
                                      <a:pt x="9365" y="40128"/>
                                      <a:pt x="5619" y="36177"/>
                                    </a:cubicBezTo>
                                    <a:cubicBezTo>
                                      <a:pt x="1873" y="32350"/>
                                      <a:pt x="0" y="27287"/>
                                      <a:pt x="0" y="21237"/>
                                    </a:cubicBezTo>
                                    <a:cubicBezTo>
                                      <a:pt x="0" y="15187"/>
                                      <a:pt x="1998" y="10125"/>
                                      <a:pt x="6119" y="6050"/>
                                    </a:cubicBezTo>
                                    <a:cubicBezTo>
                                      <a:pt x="10115" y="1976"/>
                                      <a:pt x="15234" y="0"/>
                                      <a:pt x="21478" y="0"/>
                                    </a:cubicBezTo>
                                    <a:cubicBezTo>
                                      <a:pt x="25848" y="0"/>
                                      <a:pt x="29344" y="617"/>
                                      <a:pt x="31717" y="1852"/>
                                    </a:cubicBezTo>
                                    <a:lnTo>
                                      <a:pt x="31717" y="6421"/>
                                    </a:lnTo>
                                    <a:cubicBezTo>
                                      <a:pt x="28845" y="4939"/>
                                      <a:pt x="25598" y="4321"/>
                                      <a:pt x="21977" y="4321"/>
                                    </a:cubicBezTo>
                                    <a:cubicBezTo>
                                      <a:pt x="17232" y="4321"/>
                                      <a:pt x="13236" y="5803"/>
                                      <a:pt x="9990" y="8890"/>
                                    </a:cubicBezTo>
                                    <a:cubicBezTo>
                                      <a:pt x="6868" y="11977"/>
                                      <a:pt x="5245" y="16051"/>
                                      <a:pt x="5245" y="21361"/>
                                    </a:cubicBezTo>
                                    <a:cubicBezTo>
                                      <a:pt x="5245" y="26299"/>
                                      <a:pt x="6618" y="30374"/>
                                      <a:pt x="9615" y="33337"/>
                                    </a:cubicBezTo>
                                    <a:cubicBezTo>
                                      <a:pt x="12487" y="36301"/>
                                      <a:pt x="16608" y="37782"/>
                                      <a:pt x="21727" y="37782"/>
                                    </a:cubicBezTo>
                                    <a:cubicBezTo>
                                      <a:pt x="25598" y="37782"/>
                                      <a:pt x="29469" y="36671"/>
                                      <a:pt x="33340" y="34572"/>
                                    </a:cubicBezTo>
                                    <a:lnTo>
                                      <a:pt x="33340" y="39140"/>
                                    </a:lnTo>
                                  </a:path>
                                </a:pathLst>
                              </a:custGeom>
                              <a:solidFill>
                                <a:srgbClr val="005BAA"/>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8" name="Freeform: Shape 78"/>
                            <wps:cNvSpPr/>
                            <wps:spPr>
                              <a:xfrm>
                                <a:off x="1936356" y="758484"/>
                                <a:ext cx="37211" cy="41116"/>
                              </a:xfrm>
                              <a:custGeom>
                                <a:avLst/>
                                <a:gdLst>
                                  <a:gd name="connsiteX0" fmla="*/ 31967 w 37211"/>
                                  <a:gd name="connsiteY0" fmla="*/ 41116 h 41116"/>
                                  <a:gd name="connsiteX1" fmla="*/ 28096 w 37211"/>
                                  <a:gd name="connsiteY1" fmla="*/ 31979 h 41116"/>
                                  <a:gd name="connsiteX2" fmla="*/ 8741 w 37211"/>
                                  <a:gd name="connsiteY2" fmla="*/ 31979 h 41116"/>
                                  <a:gd name="connsiteX3" fmla="*/ 4870 w 37211"/>
                                  <a:gd name="connsiteY3" fmla="*/ 41116 h 41116"/>
                                  <a:gd name="connsiteX4" fmla="*/ 0 w 37211"/>
                                  <a:gd name="connsiteY4" fmla="*/ 41116 h 41116"/>
                                  <a:gd name="connsiteX5" fmla="*/ 18231 w 37211"/>
                                  <a:gd name="connsiteY5" fmla="*/ 0 h 41116"/>
                                  <a:gd name="connsiteX6" fmla="*/ 19105 w 37211"/>
                                  <a:gd name="connsiteY6" fmla="*/ 0 h 41116"/>
                                  <a:gd name="connsiteX7" fmla="*/ 37211 w 37211"/>
                                  <a:gd name="connsiteY7" fmla="*/ 41116 h 41116"/>
                                  <a:gd name="connsiteX8" fmla="*/ 31967 w 37211"/>
                                  <a:gd name="connsiteY8" fmla="*/ 41116 h 41116"/>
                                  <a:gd name="connsiteX9" fmla="*/ 18231 w 37211"/>
                                  <a:gd name="connsiteY9" fmla="*/ 9754 h 41116"/>
                                  <a:gd name="connsiteX10" fmla="*/ 10239 w 37211"/>
                                  <a:gd name="connsiteY10" fmla="*/ 28398 h 41116"/>
                                  <a:gd name="connsiteX11" fmla="*/ 26597 w 37211"/>
                                  <a:gd name="connsiteY11" fmla="*/ 28398 h 41116"/>
                                  <a:gd name="connsiteX12" fmla="*/ 18605 w 37211"/>
                                  <a:gd name="connsiteY12" fmla="*/ 9754 h 41116"/>
                                  <a:gd name="connsiteX13" fmla="*/ 18231 w 37211"/>
                                  <a:gd name="connsiteY13" fmla="*/ 9754 h 411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211" h="41116">
                                    <a:moveTo>
                                      <a:pt x="31967" y="41116"/>
                                    </a:moveTo>
                                    <a:lnTo>
                                      <a:pt x="28096" y="31979"/>
                                    </a:lnTo>
                                    <a:lnTo>
                                      <a:pt x="8741" y="31979"/>
                                    </a:lnTo>
                                    <a:lnTo>
                                      <a:pt x="4870" y="41116"/>
                                    </a:lnTo>
                                    <a:lnTo>
                                      <a:pt x="0" y="41116"/>
                                    </a:lnTo>
                                    <a:lnTo>
                                      <a:pt x="18231" y="0"/>
                                    </a:lnTo>
                                    <a:lnTo>
                                      <a:pt x="19105" y="0"/>
                                    </a:lnTo>
                                    <a:lnTo>
                                      <a:pt x="37211" y="41116"/>
                                    </a:lnTo>
                                    <a:lnTo>
                                      <a:pt x="31967" y="41116"/>
                                    </a:lnTo>
                                    <a:moveTo>
                                      <a:pt x="18231" y="9754"/>
                                    </a:moveTo>
                                    <a:lnTo>
                                      <a:pt x="10239" y="28398"/>
                                    </a:lnTo>
                                    <a:lnTo>
                                      <a:pt x="26597" y="28398"/>
                                    </a:lnTo>
                                    <a:lnTo>
                                      <a:pt x="18605" y="9754"/>
                                    </a:lnTo>
                                    <a:lnTo>
                                      <a:pt x="18231" y="9754"/>
                                    </a:lnTo>
                                    <a:close/>
                                  </a:path>
                                </a:pathLst>
                              </a:custGeom>
                              <a:solidFill>
                                <a:srgbClr val="005BAA"/>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79" name="Graphic 1"/>
                          <wpg:cNvGrpSpPr/>
                          <wpg:grpSpPr>
                            <a:xfrm>
                              <a:off x="1473963" y="758978"/>
                              <a:ext cx="531820" cy="107667"/>
                              <a:chOff x="1473963" y="758978"/>
                              <a:chExt cx="531820" cy="107667"/>
                            </a:xfrm>
                            <a:solidFill>
                              <a:srgbClr val="005BAA"/>
                            </a:solidFill>
                          </wpg:grpSpPr>
                          <wps:wsp>
                            <wps:cNvPr id="80" name="Freeform: Shape 80"/>
                            <wps:cNvSpPr/>
                            <wps:spPr>
                              <a:xfrm>
                                <a:off x="1979186" y="758978"/>
                                <a:ext cx="26597" cy="40622"/>
                              </a:xfrm>
                              <a:custGeom>
                                <a:avLst/>
                                <a:gdLst>
                                  <a:gd name="connsiteX0" fmla="*/ 0 w 26597"/>
                                  <a:gd name="connsiteY0" fmla="*/ 0 h 40622"/>
                                  <a:gd name="connsiteX1" fmla="*/ 5120 w 26597"/>
                                  <a:gd name="connsiteY1" fmla="*/ 0 h 40622"/>
                                  <a:gd name="connsiteX2" fmla="*/ 5120 w 26597"/>
                                  <a:gd name="connsiteY2" fmla="*/ 36424 h 40622"/>
                                  <a:gd name="connsiteX3" fmla="*/ 26597 w 26597"/>
                                  <a:gd name="connsiteY3" fmla="*/ 36424 h 40622"/>
                                  <a:gd name="connsiteX4" fmla="*/ 26597 w 26597"/>
                                  <a:gd name="connsiteY4" fmla="*/ 40622 h 40622"/>
                                  <a:gd name="connsiteX5" fmla="*/ 0 w 26597"/>
                                  <a:gd name="connsiteY5" fmla="*/ 40622 h 40622"/>
                                  <a:gd name="connsiteX6" fmla="*/ 0 w 26597"/>
                                  <a:gd name="connsiteY6" fmla="*/ 0 h 406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6597" h="40622">
                                    <a:moveTo>
                                      <a:pt x="0" y="0"/>
                                    </a:moveTo>
                                    <a:lnTo>
                                      <a:pt x="5120" y="0"/>
                                    </a:lnTo>
                                    <a:lnTo>
                                      <a:pt x="5120" y="36424"/>
                                    </a:lnTo>
                                    <a:lnTo>
                                      <a:pt x="26597" y="36424"/>
                                    </a:lnTo>
                                    <a:lnTo>
                                      <a:pt x="26597" y="40622"/>
                                    </a:lnTo>
                                    <a:lnTo>
                                      <a:pt x="0" y="40622"/>
                                    </a:lnTo>
                                    <a:lnTo>
                                      <a:pt x="0" y="0"/>
                                    </a:lnTo>
                                  </a:path>
                                </a:pathLst>
                              </a:custGeom>
                              <a:solidFill>
                                <a:srgbClr val="005BAA"/>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 name="Freeform: Shape 81"/>
                            <wps:cNvSpPr/>
                            <wps:spPr>
                              <a:xfrm>
                                <a:off x="1473963" y="824542"/>
                                <a:ext cx="42705" cy="41877"/>
                              </a:xfrm>
                              <a:custGeom>
                                <a:avLst/>
                                <a:gdLst>
                                  <a:gd name="connsiteX0" fmla="*/ 5744 w 42705"/>
                                  <a:gd name="connsiteY0" fmla="*/ 36177 h 41877"/>
                                  <a:gd name="connsiteX1" fmla="*/ 0 w 42705"/>
                                  <a:gd name="connsiteY1" fmla="*/ 21114 h 41877"/>
                                  <a:gd name="connsiteX2" fmla="*/ 6243 w 42705"/>
                                  <a:gd name="connsiteY2" fmla="*/ 6174 h 41877"/>
                                  <a:gd name="connsiteX3" fmla="*/ 21478 w 42705"/>
                                  <a:gd name="connsiteY3" fmla="*/ 0 h 41877"/>
                                  <a:gd name="connsiteX4" fmla="*/ 36712 w 42705"/>
                                  <a:gd name="connsiteY4" fmla="*/ 6050 h 41877"/>
                                  <a:gd name="connsiteX5" fmla="*/ 42705 w 42705"/>
                                  <a:gd name="connsiteY5" fmla="*/ 20990 h 41877"/>
                                  <a:gd name="connsiteX6" fmla="*/ 36712 w 42705"/>
                                  <a:gd name="connsiteY6" fmla="*/ 35930 h 41877"/>
                                  <a:gd name="connsiteX7" fmla="*/ 21478 w 42705"/>
                                  <a:gd name="connsiteY7" fmla="*/ 41857 h 41877"/>
                                  <a:gd name="connsiteX8" fmla="*/ 5744 w 42705"/>
                                  <a:gd name="connsiteY8" fmla="*/ 36177 h 41877"/>
                                  <a:gd name="connsiteX9" fmla="*/ 9615 w 42705"/>
                                  <a:gd name="connsiteY9" fmla="*/ 33090 h 41877"/>
                                  <a:gd name="connsiteX10" fmla="*/ 21478 w 42705"/>
                                  <a:gd name="connsiteY10" fmla="*/ 37782 h 41877"/>
                                  <a:gd name="connsiteX11" fmla="*/ 33215 w 42705"/>
                                  <a:gd name="connsiteY11" fmla="*/ 32967 h 41877"/>
                                  <a:gd name="connsiteX12" fmla="*/ 37711 w 42705"/>
                                  <a:gd name="connsiteY12" fmla="*/ 21114 h 41877"/>
                                  <a:gd name="connsiteX13" fmla="*/ 33091 w 42705"/>
                                  <a:gd name="connsiteY13" fmla="*/ 9260 h 41877"/>
                                  <a:gd name="connsiteX14" fmla="*/ 21478 w 42705"/>
                                  <a:gd name="connsiteY14" fmla="*/ 4445 h 41877"/>
                                  <a:gd name="connsiteX15" fmla="*/ 9740 w 42705"/>
                                  <a:gd name="connsiteY15" fmla="*/ 9260 h 41877"/>
                                  <a:gd name="connsiteX16" fmla="*/ 5245 w 42705"/>
                                  <a:gd name="connsiteY16" fmla="*/ 21237 h 41877"/>
                                  <a:gd name="connsiteX17" fmla="*/ 9615 w 42705"/>
                                  <a:gd name="connsiteY17" fmla="*/ 33090 h 418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42705" h="41877">
                                    <a:moveTo>
                                      <a:pt x="5744" y="36177"/>
                                    </a:moveTo>
                                    <a:cubicBezTo>
                                      <a:pt x="1998" y="32226"/>
                                      <a:pt x="0" y="27287"/>
                                      <a:pt x="0" y="21114"/>
                                    </a:cubicBezTo>
                                    <a:cubicBezTo>
                                      <a:pt x="0" y="15310"/>
                                      <a:pt x="1998" y="10248"/>
                                      <a:pt x="6243" y="6174"/>
                                    </a:cubicBezTo>
                                    <a:cubicBezTo>
                                      <a:pt x="10364" y="2099"/>
                                      <a:pt x="15484" y="0"/>
                                      <a:pt x="21478" y="0"/>
                                    </a:cubicBezTo>
                                    <a:cubicBezTo>
                                      <a:pt x="27596" y="0"/>
                                      <a:pt x="32591" y="1976"/>
                                      <a:pt x="36712" y="6050"/>
                                    </a:cubicBezTo>
                                    <a:cubicBezTo>
                                      <a:pt x="40708" y="10001"/>
                                      <a:pt x="42705" y="15064"/>
                                      <a:pt x="42705" y="20990"/>
                                    </a:cubicBezTo>
                                    <a:cubicBezTo>
                                      <a:pt x="42705" y="26917"/>
                                      <a:pt x="40708" y="31979"/>
                                      <a:pt x="36712" y="35930"/>
                                    </a:cubicBezTo>
                                    <a:cubicBezTo>
                                      <a:pt x="32716" y="39881"/>
                                      <a:pt x="27721" y="41857"/>
                                      <a:pt x="21478" y="41857"/>
                                    </a:cubicBezTo>
                                    <a:cubicBezTo>
                                      <a:pt x="14860" y="42104"/>
                                      <a:pt x="9615" y="40128"/>
                                      <a:pt x="5744" y="36177"/>
                                    </a:cubicBezTo>
                                    <a:moveTo>
                                      <a:pt x="9615" y="33090"/>
                                    </a:moveTo>
                                    <a:cubicBezTo>
                                      <a:pt x="12487" y="36177"/>
                                      <a:pt x="16483" y="37782"/>
                                      <a:pt x="21478" y="37782"/>
                                    </a:cubicBezTo>
                                    <a:cubicBezTo>
                                      <a:pt x="26223" y="37782"/>
                                      <a:pt x="30218" y="36177"/>
                                      <a:pt x="33215" y="32967"/>
                                    </a:cubicBezTo>
                                    <a:cubicBezTo>
                                      <a:pt x="36212" y="29757"/>
                                      <a:pt x="37711" y="25806"/>
                                      <a:pt x="37711" y="21114"/>
                                    </a:cubicBezTo>
                                    <a:cubicBezTo>
                                      <a:pt x="37711" y="16422"/>
                                      <a:pt x="36212" y="12471"/>
                                      <a:pt x="33091" y="9260"/>
                                    </a:cubicBezTo>
                                    <a:cubicBezTo>
                                      <a:pt x="30094" y="6050"/>
                                      <a:pt x="26223" y="4445"/>
                                      <a:pt x="21478" y="4445"/>
                                    </a:cubicBezTo>
                                    <a:cubicBezTo>
                                      <a:pt x="16733" y="4445"/>
                                      <a:pt x="12862" y="6050"/>
                                      <a:pt x="9740" y="9260"/>
                                    </a:cubicBezTo>
                                    <a:cubicBezTo>
                                      <a:pt x="6743" y="12471"/>
                                      <a:pt x="5245" y="16422"/>
                                      <a:pt x="5245" y="21237"/>
                                    </a:cubicBezTo>
                                    <a:cubicBezTo>
                                      <a:pt x="5245" y="26052"/>
                                      <a:pt x="6743" y="30004"/>
                                      <a:pt x="9615" y="33090"/>
                                    </a:cubicBezTo>
                                    <a:close/>
                                  </a:path>
                                </a:pathLst>
                              </a:custGeom>
                              <a:solidFill>
                                <a:srgbClr val="005BAA"/>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 name="Freeform: Shape 82"/>
                            <wps:cNvSpPr/>
                            <wps:spPr>
                              <a:xfrm>
                                <a:off x="1524910" y="825282"/>
                                <a:ext cx="31217" cy="40622"/>
                              </a:xfrm>
                              <a:custGeom>
                                <a:avLst/>
                                <a:gdLst>
                                  <a:gd name="connsiteX0" fmla="*/ 14735 w 31217"/>
                                  <a:gd name="connsiteY0" fmla="*/ 0 h 40622"/>
                                  <a:gd name="connsiteX1" fmla="*/ 24724 w 31217"/>
                                  <a:gd name="connsiteY1" fmla="*/ 3334 h 40622"/>
                                  <a:gd name="connsiteX2" fmla="*/ 28970 w 31217"/>
                                  <a:gd name="connsiteY2" fmla="*/ 12594 h 40622"/>
                                  <a:gd name="connsiteX3" fmla="*/ 25973 w 31217"/>
                                  <a:gd name="connsiteY3" fmla="*/ 20496 h 40622"/>
                                  <a:gd name="connsiteX4" fmla="*/ 17731 w 31217"/>
                                  <a:gd name="connsiteY4" fmla="*/ 25312 h 40622"/>
                                  <a:gd name="connsiteX5" fmla="*/ 31217 w 31217"/>
                                  <a:gd name="connsiteY5" fmla="*/ 40499 h 40622"/>
                                  <a:gd name="connsiteX6" fmla="*/ 24974 w 31217"/>
                                  <a:gd name="connsiteY6" fmla="*/ 40499 h 40622"/>
                                  <a:gd name="connsiteX7" fmla="*/ 10364 w 31217"/>
                                  <a:gd name="connsiteY7" fmla="*/ 23460 h 40622"/>
                                  <a:gd name="connsiteX8" fmla="*/ 10364 w 31217"/>
                                  <a:gd name="connsiteY8" fmla="*/ 22719 h 40622"/>
                                  <a:gd name="connsiteX9" fmla="*/ 23850 w 31217"/>
                                  <a:gd name="connsiteY9" fmla="*/ 12965 h 40622"/>
                                  <a:gd name="connsiteX10" fmla="*/ 13861 w 31217"/>
                                  <a:gd name="connsiteY10" fmla="*/ 3951 h 40622"/>
                                  <a:gd name="connsiteX11" fmla="*/ 4995 w 31217"/>
                                  <a:gd name="connsiteY11" fmla="*/ 3951 h 40622"/>
                                  <a:gd name="connsiteX12" fmla="*/ 4995 w 31217"/>
                                  <a:gd name="connsiteY12" fmla="*/ 40622 h 40622"/>
                                  <a:gd name="connsiteX13" fmla="*/ 0 w 31217"/>
                                  <a:gd name="connsiteY13" fmla="*/ 40622 h 40622"/>
                                  <a:gd name="connsiteX14" fmla="*/ 0 w 31217"/>
                                  <a:gd name="connsiteY14" fmla="*/ 0 h 40622"/>
                                  <a:gd name="connsiteX15" fmla="*/ 14735 w 31217"/>
                                  <a:gd name="connsiteY15" fmla="*/ 0 h 406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31217" h="40622">
                                    <a:moveTo>
                                      <a:pt x="14735" y="0"/>
                                    </a:moveTo>
                                    <a:cubicBezTo>
                                      <a:pt x="18481" y="0"/>
                                      <a:pt x="21852" y="1111"/>
                                      <a:pt x="24724" y="3334"/>
                                    </a:cubicBezTo>
                                    <a:cubicBezTo>
                                      <a:pt x="27596" y="5556"/>
                                      <a:pt x="28970" y="8643"/>
                                      <a:pt x="28970" y="12594"/>
                                    </a:cubicBezTo>
                                    <a:cubicBezTo>
                                      <a:pt x="28970" y="15434"/>
                                      <a:pt x="27971" y="18150"/>
                                      <a:pt x="25973" y="20496"/>
                                    </a:cubicBezTo>
                                    <a:cubicBezTo>
                                      <a:pt x="23975" y="22842"/>
                                      <a:pt x="21228" y="24447"/>
                                      <a:pt x="17731" y="25312"/>
                                    </a:cubicBezTo>
                                    <a:lnTo>
                                      <a:pt x="31217" y="40499"/>
                                    </a:lnTo>
                                    <a:lnTo>
                                      <a:pt x="24974" y="40499"/>
                                    </a:lnTo>
                                    <a:lnTo>
                                      <a:pt x="10364" y="23460"/>
                                    </a:lnTo>
                                    <a:lnTo>
                                      <a:pt x="10364" y="22719"/>
                                    </a:lnTo>
                                    <a:cubicBezTo>
                                      <a:pt x="19105" y="22348"/>
                                      <a:pt x="23850" y="18150"/>
                                      <a:pt x="23850" y="12965"/>
                                    </a:cubicBezTo>
                                    <a:cubicBezTo>
                                      <a:pt x="23850" y="7285"/>
                                      <a:pt x="19854" y="3951"/>
                                      <a:pt x="13861" y="3951"/>
                                    </a:cubicBezTo>
                                    <a:lnTo>
                                      <a:pt x="4995" y="3951"/>
                                    </a:lnTo>
                                    <a:lnTo>
                                      <a:pt x="4995" y="40622"/>
                                    </a:lnTo>
                                    <a:lnTo>
                                      <a:pt x="0" y="40622"/>
                                    </a:lnTo>
                                    <a:lnTo>
                                      <a:pt x="0" y="0"/>
                                    </a:lnTo>
                                    <a:lnTo>
                                      <a:pt x="14735" y="0"/>
                                    </a:lnTo>
                                  </a:path>
                                </a:pathLst>
                              </a:custGeom>
                              <a:solidFill>
                                <a:srgbClr val="005BAA"/>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3" name="Freeform: Shape 83"/>
                            <wps:cNvSpPr/>
                            <wps:spPr>
                              <a:xfrm>
                                <a:off x="1560623" y="824418"/>
                                <a:ext cx="34339" cy="42227"/>
                              </a:xfrm>
                              <a:custGeom>
                                <a:avLst/>
                                <a:gdLst>
                                  <a:gd name="connsiteX0" fmla="*/ 6119 w 34339"/>
                                  <a:gd name="connsiteY0" fmla="*/ 6174 h 42227"/>
                                  <a:gd name="connsiteX1" fmla="*/ 21602 w 34339"/>
                                  <a:gd name="connsiteY1" fmla="*/ 0 h 42227"/>
                                  <a:gd name="connsiteX2" fmla="*/ 32716 w 34339"/>
                                  <a:gd name="connsiteY2" fmla="*/ 2222 h 42227"/>
                                  <a:gd name="connsiteX3" fmla="*/ 32716 w 34339"/>
                                  <a:gd name="connsiteY3" fmla="*/ 6914 h 42227"/>
                                  <a:gd name="connsiteX4" fmla="*/ 21852 w 34339"/>
                                  <a:gd name="connsiteY4" fmla="*/ 4322 h 42227"/>
                                  <a:gd name="connsiteX5" fmla="*/ 9865 w 34339"/>
                                  <a:gd name="connsiteY5" fmla="*/ 9013 h 42227"/>
                                  <a:gd name="connsiteX6" fmla="*/ 5120 w 34339"/>
                                  <a:gd name="connsiteY6" fmla="*/ 21484 h 42227"/>
                                  <a:gd name="connsiteX7" fmla="*/ 9365 w 34339"/>
                                  <a:gd name="connsiteY7" fmla="*/ 33461 h 42227"/>
                                  <a:gd name="connsiteX8" fmla="*/ 21478 w 34339"/>
                                  <a:gd name="connsiteY8" fmla="*/ 38029 h 42227"/>
                                  <a:gd name="connsiteX9" fmla="*/ 29719 w 34339"/>
                                  <a:gd name="connsiteY9" fmla="*/ 36424 h 42227"/>
                                  <a:gd name="connsiteX10" fmla="*/ 29719 w 34339"/>
                                  <a:gd name="connsiteY10" fmla="*/ 21361 h 42227"/>
                                  <a:gd name="connsiteX11" fmla="*/ 34339 w 34339"/>
                                  <a:gd name="connsiteY11" fmla="*/ 21361 h 42227"/>
                                  <a:gd name="connsiteX12" fmla="*/ 34339 w 34339"/>
                                  <a:gd name="connsiteY12" fmla="*/ 39758 h 42227"/>
                                  <a:gd name="connsiteX13" fmla="*/ 20603 w 34339"/>
                                  <a:gd name="connsiteY13" fmla="*/ 42227 h 42227"/>
                                  <a:gd name="connsiteX14" fmla="*/ 5369 w 34339"/>
                                  <a:gd name="connsiteY14" fmla="*/ 36424 h 42227"/>
                                  <a:gd name="connsiteX15" fmla="*/ 0 w 34339"/>
                                  <a:gd name="connsiteY15" fmla="*/ 21608 h 42227"/>
                                  <a:gd name="connsiteX16" fmla="*/ 6119 w 34339"/>
                                  <a:gd name="connsiteY16" fmla="*/ 6174 h 422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4339" h="42227">
                                    <a:moveTo>
                                      <a:pt x="6119" y="6174"/>
                                    </a:moveTo>
                                    <a:cubicBezTo>
                                      <a:pt x="10239" y="2099"/>
                                      <a:pt x="15359" y="0"/>
                                      <a:pt x="21602" y="0"/>
                                    </a:cubicBezTo>
                                    <a:cubicBezTo>
                                      <a:pt x="26223" y="0"/>
                                      <a:pt x="29969" y="741"/>
                                      <a:pt x="32716" y="2222"/>
                                    </a:cubicBezTo>
                                    <a:lnTo>
                                      <a:pt x="32716" y="6914"/>
                                    </a:lnTo>
                                    <a:cubicBezTo>
                                      <a:pt x="29469" y="5186"/>
                                      <a:pt x="25848" y="4322"/>
                                      <a:pt x="21852" y="4322"/>
                                    </a:cubicBezTo>
                                    <a:cubicBezTo>
                                      <a:pt x="17107" y="4322"/>
                                      <a:pt x="13111" y="5803"/>
                                      <a:pt x="9865" y="9013"/>
                                    </a:cubicBezTo>
                                    <a:cubicBezTo>
                                      <a:pt x="6743" y="12100"/>
                                      <a:pt x="5120" y="16175"/>
                                      <a:pt x="5120" y="21484"/>
                                    </a:cubicBezTo>
                                    <a:cubicBezTo>
                                      <a:pt x="5120" y="26299"/>
                                      <a:pt x="6493" y="30374"/>
                                      <a:pt x="9365" y="33461"/>
                                    </a:cubicBezTo>
                                    <a:cubicBezTo>
                                      <a:pt x="12112" y="36424"/>
                                      <a:pt x="16233" y="38029"/>
                                      <a:pt x="21478" y="38029"/>
                                    </a:cubicBezTo>
                                    <a:cubicBezTo>
                                      <a:pt x="24350" y="38029"/>
                                      <a:pt x="27222" y="37535"/>
                                      <a:pt x="29719" y="36424"/>
                                    </a:cubicBezTo>
                                    <a:lnTo>
                                      <a:pt x="29719" y="21361"/>
                                    </a:lnTo>
                                    <a:lnTo>
                                      <a:pt x="34339" y="21361"/>
                                    </a:lnTo>
                                    <a:lnTo>
                                      <a:pt x="34339" y="39758"/>
                                    </a:lnTo>
                                    <a:cubicBezTo>
                                      <a:pt x="30843" y="41363"/>
                                      <a:pt x="26223" y="42227"/>
                                      <a:pt x="20603" y="42227"/>
                                    </a:cubicBezTo>
                                    <a:cubicBezTo>
                                      <a:pt x="14110" y="42227"/>
                                      <a:pt x="8991" y="40252"/>
                                      <a:pt x="5369" y="36424"/>
                                    </a:cubicBezTo>
                                    <a:cubicBezTo>
                                      <a:pt x="1748" y="32597"/>
                                      <a:pt x="0" y="27658"/>
                                      <a:pt x="0" y="21608"/>
                                    </a:cubicBezTo>
                                    <a:cubicBezTo>
                                      <a:pt x="0" y="15434"/>
                                      <a:pt x="1998" y="10248"/>
                                      <a:pt x="6119" y="6174"/>
                                    </a:cubicBezTo>
                                  </a:path>
                                </a:pathLst>
                              </a:custGeom>
                              <a:solidFill>
                                <a:srgbClr val="005BAA"/>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84" name="Graphic 1"/>
                          <wpg:cNvGrpSpPr/>
                          <wpg:grpSpPr>
                            <a:xfrm>
                              <a:off x="1600081" y="824789"/>
                              <a:ext cx="197419" cy="41486"/>
                              <a:chOff x="1600081" y="824789"/>
                              <a:chExt cx="197419" cy="41486"/>
                            </a:xfrm>
                            <a:solidFill>
                              <a:srgbClr val="005BAA"/>
                            </a:solidFill>
                          </wpg:grpSpPr>
                          <wps:wsp>
                            <wps:cNvPr id="85" name="Freeform: Shape 85"/>
                            <wps:cNvSpPr/>
                            <wps:spPr>
                              <a:xfrm>
                                <a:off x="1600081" y="824912"/>
                                <a:ext cx="37211" cy="41116"/>
                              </a:xfrm>
                              <a:custGeom>
                                <a:avLst/>
                                <a:gdLst>
                                  <a:gd name="connsiteX0" fmla="*/ 31967 w 37211"/>
                                  <a:gd name="connsiteY0" fmla="*/ 41116 h 41116"/>
                                  <a:gd name="connsiteX1" fmla="*/ 28096 w 37211"/>
                                  <a:gd name="connsiteY1" fmla="*/ 31979 h 41116"/>
                                  <a:gd name="connsiteX2" fmla="*/ 8741 w 37211"/>
                                  <a:gd name="connsiteY2" fmla="*/ 31979 h 41116"/>
                                  <a:gd name="connsiteX3" fmla="*/ 4870 w 37211"/>
                                  <a:gd name="connsiteY3" fmla="*/ 41116 h 41116"/>
                                  <a:gd name="connsiteX4" fmla="*/ 0 w 37211"/>
                                  <a:gd name="connsiteY4" fmla="*/ 41116 h 41116"/>
                                  <a:gd name="connsiteX5" fmla="*/ 18231 w 37211"/>
                                  <a:gd name="connsiteY5" fmla="*/ 0 h 41116"/>
                                  <a:gd name="connsiteX6" fmla="*/ 19105 w 37211"/>
                                  <a:gd name="connsiteY6" fmla="*/ 0 h 41116"/>
                                  <a:gd name="connsiteX7" fmla="*/ 37211 w 37211"/>
                                  <a:gd name="connsiteY7" fmla="*/ 41116 h 41116"/>
                                  <a:gd name="connsiteX8" fmla="*/ 31967 w 37211"/>
                                  <a:gd name="connsiteY8" fmla="*/ 41116 h 41116"/>
                                  <a:gd name="connsiteX9" fmla="*/ 18231 w 37211"/>
                                  <a:gd name="connsiteY9" fmla="*/ 9631 h 41116"/>
                                  <a:gd name="connsiteX10" fmla="*/ 10239 w 37211"/>
                                  <a:gd name="connsiteY10" fmla="*/ 28275 h 41116"/>
                                  <a:gd name="connsiteX11" fmla="*/ 26597 w 37211"/>
                                  <a:gd name="connsiteY11" fmla="*/ 28275 h 41116"/>
                                  <a:gd name="connsiteX12" fmla="*/ 18606 w 37211"/>
                                  <a:gd name="connsiteY12" fmla="*/ 9631 h 41116"/>
                                  <a:gd name="connsiteX13" fmla="*/ 18231 w 37211"/>
                                  <a:gd name="connsiteY13" fmla="*/ 9631 h 411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211" h="41116">
                                    <a:moveTo>
                                      <a:pt x="31967" y="41116"/>
                                    </a:moveTo>
                                    <a:lnTo>
                                      <a:pt x="28096" y="31979"/>
                                    </a:lnTo>
                                    <a:lnTo>
                                      <a:pt x="8741" y="31979"/>
                                    </a:lnTo>
                                    <a:lnTo>
                                      <a:pt x="4870" y="41116"/>
                                    </a:lnTo>
                                    <a:lnTo>
                                      <a:pt x="0" y="41116"/>
                                    </a:lnTo>
                                    <a:lnTo>
                                      <a:pt x="18231" y="0"/>
                                    </a:lnTo>
                                    <a:lnTo>
                                      <a:pt x="19105" y="0"/>
                                    </a:lnTo>
                                    <a:lnTo>
                                      <a:pt x="37211" y="41116"/>
                                    </a:lnTo>
                                    <a:lnTo>
                                      <a:pt x="31967" y="41116"/>
                                    </a:lnTo>
                                    <a:moveTo>
                                      <a:pt x="18231" y="9631"/>
                                    </a:moveTo>
                                    <a:lnTo>
                                      <a:pt x="10239" y="28275"/>
                                    </a:lnTo>
                                    <a:lnTo>
                                      <a:pt x="26597" y="28275"/>
                                    </a:lnTo>
                                    <a:lnTo>
                                      <a:pt x="18606" y="9631"/>
                                    </a:lnTo>
                                    <a:lnTo>
                                      <a:pt x="18231" y="9631"/>
                                    </a:lnTo>
                                    <a:close/>
                                  </a:path>
                                </a:pathLst>
                              </a:custGeom>
                              <a:solidFill>
                                <a:srgbClr val="005BAA"/>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 name="Freeform: Shape 86"/>
                            <wps:cNvSpPr/>
                            <wps:spPr>
                              <a:xfrm>
                                <a:off x="1642287" y="824789"/>
                                <a:ext cx="34963" cy="41486"/>
                              </a:xfrm>
                              <a:custGeom>
                                <a:avLst/>
                                <a:gdLst>
                                  <a:gd name="connsiteX0" fmla="*/ 4995 w 34963"/>
                                  <a:gd name="connsiteY0" fmla="*/ 41239 h 41486"/>
                                  <a:gd name="connsiteX1" fmla="*/ 0 w 34963"/>
                                  <a:gd name="connsiteY1" fmla="*/ 41239 h 41486"/>
                                  <a:gd name="connsiteX2" fmla="*/ 0 w 34963"/>
                                  <a:gd name="connsiteY2" fmla="*/ 0 h 41486"/>
                                  <a:gd name="connsiteX3" fmla="*/ 1124 w 34963"/>
                                  <a:gd name="connsiteY3" fmla="*/ 0 h 41486"/>
                                  <a:gd name="connsiteX4" fmla="*/ 29719 w 34963"/>
                                  <a:gd name="connsiteY4" fmla="*/ 30991 h 41486"/>
                                  <a:gd name="connsiteX5" fmla="*/ 29969 w 34963"/>
                                  <a:gd name="connsiteY5" fmla="*/ 30991 h 41486"/>
                                  <a:gd name="connsiteX6" fmla="*/ 29969 w 34963"/>
                                  <a:gd name="connsiteY6" fmla="*/ 494 h 41486"/>
                                  <a:gd name="connsiteX7" fmla="*/ 34964 w 34963"/>
                                  <a:gd name="connsiteY7" fmla="*/ 494 h 41486"/>
                                  <a:gd name="connsiteX8" fmla="*/ 34964 w 34963"/>
                                  <a:gd name="connsiteY8" fmla="*/ 41486 h 41486"/>
                                  <a:gd name="connsiteX9" fmla="*/ 33840 w 34963"/>
                                  <a:gd name="connsiteY9" fmla="*/ 41486 h 41486"/>
                                  <a:gd name="connsiteX10" fmla="*/ 5120 w 34963"/>
                                  <a:gd name="connsiteY10" fmla="*/ 10372 h 41486"/>
                                  <a:gd name="connsiteX11" fmla="*/ 4995 w 34963"/>
                                  <a:gd name="connsiteY11" fmla="*/ 10372 h 41486"/>
                                  <a:gd name="connsiteX12" fmla="*/ 4995 w 34963"/>
                                  <a:gd name="connsiteY12" fmla="*/ 41239 h 414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4963" h="41486">
                                    <a:moveTo>
                                      <a:pt x="4995" y="41239"/>
                                    </a:moveTo>
                                    <a:lnTo>
                                      <a:pt x="0" y="41239"/>
                                    </a:lnTo>
                                    <a:lnTo>
                                      <a:pt x="0" y="0"/>
                                    </a:lnTo>
                                    <a:lnTo>
                                      <a:pt x="1124" y="0"/>
                                    </a:lnTo>
                                    <a:lnTo>
                                      <a:pt x="29719" y="30991"/>
                                    </a:lnTo>
                                    <a:lnTo>
                                      <a:pt x="29969" y="30991"/>
                                    </a:lnTo>
                                    <a:lnTo>
                                      <a:pt x="29969" y="494"/>
                                    </a:lnTo>
                                    <a:lnTo>
                                      <a:pt x="34964" y="494"/>
                                    </a:lnTo>
                                    <a:lnTo>
                                      <a:pt x="34964" y="41486"/>
                                    </a:lnTo>
                                    <a:lnTo>
                                      <a:pt x="33840" y="41486"/>
                                    </a:lnTo>
                                    <a:lnTo>
                                      <a:pt x="5120" y="10372"/>
                                    </a:lnTo>
                                    <a:lnTo>
                                      <a:pt x="4995" y="10372"/>
                                    </a:lnTo>
                                    <a:lnTo>
                                      <a:pt x="4995" y="41239"/>
                                    </a:lnTo>
                                  </a:path>
                                </a:pathLst>
                              </a:custGeom>
                              <a:solidFill>
                                <a:srgbClr val="005BAA"/>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7" name="Freeform: Shape 87"/>
                            <wps:cNvSpPr/>
                            <wps:spPr>
                              <a:xfrm>
                                <a:off x="1687740" y="825283"/>
                                <a:ext cx="4994" cy="40745"/>
                              </a:xfrm>
                              <a:custGeom>
                                <a:avLst/>
                                <a:gdLst>
                                  <a:gd name="connsiteX0" fmla="*/ 0 w 4994"/>
                                  <a:gd name="connsiteY0" fmla="*/ 0 h 40745"/>
                                  <a:gd name="connsiteX1" fmla="*/ 4995 w 4994"/>
                                  <a:gd name="connsiteY1" fmla="*/ 0 h 40745"/>
                                  <a:gd name="connsiteX2" fmla="*/ 4995 w 4994"/>
                                  <a:gd name="connsiteY2" fmla="*/ 40746 h 40745"/>
                                  <a:gd name="connsiteX3" fmla="*/ 0 w 4994"/>
                                  <a:gd name="connsiteY3" fmla="*/ 40746 h 40745"/>
                                </a:gdLst>
                                <a:ahLst/>
                                <a:cxnLst>
                                  <a:cxn ang="0">
                                    <a:pos x="connsiteX0" y="connsiteY0"/>
                                  </a:cxn>
                                  <a:cxn ang="0">
                                    <a:pos x="connsiteX1" y="connsiteY1"/>
                                  </a:cxn>
                                  <a:cxn ang="0">
                                    <a:pos x="connsiteX2" y="connsiteY2"/>
                                  </a:cxn>
                                  <a:cxn ang="0">
                                    <a:pos x="connsiteX3" y="connsiteY3"/>
                                  </a:cxn>
                                </a:cxnLst>
                                <a:rect l="l" t="t" r="r" b="b"/>
                                <a:pathLst>
                                  <a:path w="4994" h="40745">
                                    <a:moveTo>
                                      <a:pt x="0" y="0"/>
                                    </a:moveTo>
                                    <a:lnTo>
                                      <a:pt x="4995" y="0"/>
                                    </a:lnTo>
                                    <a:lnTo>
                                      <a:pt x="4995" y="40746"/>
                                    </a:lnTo>
                                    <a:lnTo>
                                      <a:pt x="0" y="40746"/>
                                    </a:lnTo>
                                    <a:close/>
                                  </a:path>
                                </a:pathLst>
                              </a:custGeom>
                              <a:solidFill>
                                <a:srgbClr val="005BAA"/>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8" name="Freeform: Shape 88"/>
                            <wps:cNvSpPr/>
                            <wps:spPr>
                              <a:xfrm>
                                <a:off x="1699603" y="825282"/>
                                <a:ext cx="29719" cy="40745"/>
                              </a:xfrm>
                              <a:custGeom>
                                <a:avLst/>
                                <a:gdLst>
                                  <a:gd name="connsiteX0" fmla="*/ 29719 w 29719"/>
                                  <a:gd name="connsiteY0" fmla="*/ 0 h 40745"/>
                                  <a:gd name="connsiteX1" fmla="*/ 29719 w 29719"/>
                                  <a:gd name="connsiteY1" fmla="*/ 617 h 40745"/>
                                  <a:gd name="connsiteX2" fmla="*/ 7867 w 29719"/>
                                  <a:gd name="connsiteY2" fmla="*/ 36548 h 40745"/>
                                  <a:gd name="connsiteX3" fmla="*/ 29719 w 29719"/>
                                  <a:gd name="connsiteY3" fmla="*/ 36548 h 40745"/>
                                  <a:gd name="connsiteX4" fmla="*/ 29719 w 29719"/>
                                  <a:gd name="connsiteY4" fmla="*/ 40746 h 40745"/>
                                  <a:gd name="connsiteX5" fmla="*/ 0 w 29719"/>
                                  <a:gd name="connsiteY5" fmla="*/ 40746 h 40745"/>
                                  <a:gd name="connsiteX6" fmla="*/ 0 w 29719"/>
                                  <a:gd name="connsiteY6" fmla="*/ 40128 h 40745"/>
                                  <a:gd name="connsiteX7" fmla="*/ 22102 w 29719"/>
                                  <a:gd name="connsiteY7" fmla="*/ 4075 h 40745"/>
                                  <a:gd name="connsiteX8" fmla="*/ 2497 w 29719"/>
                                  <a:gd name="connsiteY8" fmla="*/ 4075 h 40745"/>
                                  <a:gd name="connsiteX9" fmla="*/ 2497 w 29719"/>
                                  <a:gd name="connsiteY9" fmla="*/ 0 h 40745"/>
                                  <a:gd name="connsiteX10" fmla="*/ 29719 w 29719"/>
                                  <a:gd name="connsiteY10" fmla="*/ 0 h 407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9719" h="40745">
                                    <a:moveTo>
                                      <a:pt x="29719" y="0"/>
                                    </a:moveTo>
                                    <a:lnTo>
                                      <a:pt x="29719" y="617"/>
                                    </a:lnTo>
                                    <a:lnTo>
                                      <a:pt x="7867" y="36548"/>
                                    </a:lnTo>
                                    <a:lnTo>
                                      <a:pt x="29719" y="36548"/>
                                    </a:lnTo>
                                    <a:lnTo>
                                      <a:pt x="29719" y="40746"/>
                                    </a:lnTo>
                                    <a:lnTo>
                                      <a:pt x="0" y="40746"/>
                                    </a:lnTo>
                                    <a:lnTo>
                                      <a:pt x="0" y="40128"/>
                                    </a:lnTo>
                                    <a:lnTo>
                                      <a:pt x="22102" y="4075"/>
                                    </a:lnTo>
                                    <a:lnTo>
                                      <a:pt x="2497" y="4075"/>
                                    </a:lnTo>
                                    <a:lnTo>
                                      <a:pt x="2497" y="0"/>
                                    </a:lnTo>
                                    <a:lnTo>
                                      <a:pt x="29719" y="0"/>
                                    </a:lnTo>
                                  </a:path>
                                </a:pathLst>
                              </a:custGeom>
                              <a:solidFill>
                                <a:srgbClr val="005BAA"/>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9" name="Freeform: Shape 89"/>
                            <wps:cNvSpPr/>
                            <wps:spPr>
                              <a:xfrm>
                                <a:off x="1731819" y="824912"/>
                                <a:ext cx="37211" cy="41116"/>
                              </a:xfrm>
                              <a:custGeom>
                                <a:avLst/>
                                <a:gdLst>
                                  <a:gd name="connsiteX0" fmla="*/ 31967 w 37211"/>
                                  <a:gd name="connsiteY0" fmla="*/ 41116 h 41116"/>
                                  <a:gd name="connsiteX1" fmla="*/ 28096 w 37211"/>
                                  <a:gd name="connsiteY1" fmla="*/ 31979 h 41116"/>
                                  <a:gd name="connsiteX2" fmla="*/ 8741 w 37211"/>
                                  <a:gd name="connsiteY2" fmla="*/ 31979 h 41116"/>
                                  <a:gd name="connsiteX3" fmla="*/ 4870 w 37211"/>
                                  <a:gd name="connsiteY3" fmla="*/ 41116 h 41116"/>
                                  <a:gd name="connsiteX4" fmla="*/ 0 w 37211"/>
                                  <a:gd name="connsiteY4" fmla="*/ 41116 h 41116"/>
                                  <a:gd name="connsiteX5" fmla="*/ 18231 w 37211"/>
                                  <a:gd name="connsiteY5" fmla="*/ 0 h 41116"/>
                                  <a:gd name="connsiteX6" fmla="*/ 19105 w 37211"/>
                                  <a:gd name="connsiteY6" fmla="*/ 0 h 41116"/>
                                  <a:gd name="connsiteX7" fmla="*/ 37211 w 37211"/>
                                  <a:gd name="connsiteY7" fmla="*/ 41116 h 41116"/>
                                  <a:gd name="connsiteX8" fmla="*/ 31967 w 37211"/>
                                  <a:gd name="connsiteY8" fmla="*/ 41116 h 41116"/>
                                  <a:gd name="connsiteX9" fmla="*/ 18231 w 37211"/>
                                  <a:gd name="connsiteY9" fmla="*/ 9631 h 41116"/>
                                  <a:gd name="connsiteX10" fmla="*/ 10239 w 37211"/>
                                  <a:gd name="connsiteY10" fmla="*/ 28275 h 41116"/>
                                  <a:gd name="connsiteX11" fmla="*/ 26597 w 37211"/>
                                  <a:gd name="connsiteY11" fmla="*/ 28275 h 41116"/>
                                  <a:gd name="connsiteX12" fmla="*/ 18605 w 37211"/>
                                  <a:gd name="connsiteY12" fmla="*/ 9631 h 41116"/>
                                  <a:gd name="connsiteX13" fmla="*/ 18231 w 37211"/>
                                  <a:gd name="connsiteY13" fmla="*/ 9631 h 411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211" h="41116">
                                    <a:moveTo>
                                      <a:pt x="31967" y="41116"/>
                                    </a:moveTo>
                                    <a:lnTo>
                                      <a:pt x="28096" y="31979"/>
                                    </a:lnTo>
                                    <a:lnTo>
                                      <a:pt x="8741" y="31979"/>
                                    </a:lnTo>
                                    <a:lnTo>
                                      <a:pt x="4870" y="41116"/>
                                    </a:lnTo>
                                    <a:lnTo>
                                      <a:pt x="0" y="41116"/>
                                    </a:lnTo>
                                    <a:lnTo>
                                      <a:pt x="18231" y="0"/>
                                    </a:lnTo>
                                    <a:lnTo>
                                      <a:pt x="19105" y="0"/>
                                    </a:lnTo>
                                    <a:lnTo>
                                      <a:pt x="37211" y="41116"/>
                                    </a:lnTo>
                                    <a:lnTo>
                                      <a:pt x="31967" y="41116"/>
                                    </a:lnTo>
                                    <a:moveTo>
                                      <a:pt x="18231" y="9631"/>
                                    </a:moveTo>
                                    <a:lnTo>
                                      <a:pt x="10239" y="28275"/>
                                    </a:lnTo>
                                    <a:lnTo>
                                      <a:pt x="26597" y="28275"/>
                                    </a:lnTo>
                                    <a:lnTo>
                                      <a:pt x="18605" y="9631"/>
                                    </a:lnTo>
                                    <a:lnTo>
                                      <a:pt x="18231" y="9631"/>
                                    </a:lnTo>
                                    <a:close/>
                                  </a:path>
                                </a:pathLst>
                              </a:custGeom>
                              <a:solidFill>
                                <a:srgbClr val="005BAA"/>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0" name="Freeform: Shape 90"/>
                            <wps:cNvSpPr/>
                            <wps:spPr>
                              <a:xfrm>
                                <a:off x="1766158" y="825159"/>
                                <a:ext cx="31342" cy="40869"/>
                              </a:xfrm>
                              <a:custGeom>
                                <a:avLst/>
                                <a:gdLst>
                                  <a:gd name="connsiteX0" fmla="*/ 31342 w 31342"/>
                                  <a:gd name="connsiteY0" fmla="*/ 4198 h 40869"/>
                                  <a:gd name="connsiteX1" fmla="*/ 18231 w 31342"/>
                                  <a:gd name="connsiteY1" fmla="*/ 4198 h 40869"/>
                                  <a:gd name="connsiteX2" fmla="*/ 18231 w 31342"/>
                                  <a:gd name="connsiteY2" fmla="*/ 40869 h 40869"/>
                                  <a:gd name="connsiteX3" fmla="*/ 13236 w 31342"/>
                                  <a:gd name="connsiteY3" fmla="*/ 40869 h 40869"/>
                                  <a:gd name="connsiteX4" fmla="*/ 13236 w 31342"/>
                                  <a:gd name="connsiteY4" fmla="*/ 4198 h 40869"/>
                                  <a:gd name="connsiteX5" fmla="*/ 0 w 31342"/>
                                  <a:gd name="connsiteY5" fmla="*/ 4198 h 40869"/>
                                  <a:gd name="connsiteX6" fmla="*/ 0 w 31342"/>
                                  <a:gd name="connsiteY6" fmla="*/ 0 h 40869"/>
                                  <a:gd name="connsiteX7" fmla="*/ 31342 w 31342"/>
                                  <a:gd name="connsiteY7" fmla="*/ 0 h 40869"/>
                                  <a:gd name="connsiteX8" fmla="*/ 31342 w 31342"/>
                                  <a:gd name="connsiteY8" fmla="*/ 4198 h 408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342" h="40869">
                                    <a:moveTo>
                                      <a:pt x="31342" y="4198"/>
                                    </a:moveTo>
                                    <a:lnTo>
                                      <a:pt x="18231" y="4198"/>
                                    </a:lnTo>
                                    <a:lnTo>
                                      <a:pt x="18231" y="40869"/>
                                    </a:lnTo>
                                    <a:lnTo>
                                      <a:pt x="13236" y="40869"/>
                                    </a:lnTo>
                                    <a:lnTo>
                                      <a:pt x="13236" y="4198"/>
                                    </a:lnTo>
                                    <a:lnTo>
                                      <a:pt x="0" y="4198"/>
                                    </a:lnTo>
                                    <a:lnTo>
                                      <a:pt x="0" y="0"/>
                                    </a:lnTo>
                                    <a:lnTo>
                                      <a:pt x="31342" y="0"/>
                                    </a:lnTo>
                                    <a:lnTo>
                                      <a:pt x="31342" y="4198"/>
                                    </a:lnTo>
                                  </a:path>
                                </a:pathLst>
                              </a:custGeom>
                              <a:solidFill>
                                <a:srgbClr val="005BAA"/>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91" name="Graphic 1"/>
                          <wpg:cNvGrpSpPr/>
                          <wpg:grpSpPr>
                            <a:xfrm>
                              <a:off x="1803994" y="824542"/>
                              <a:ext cx="56566" cy="41877"/>
                              <a:chOff x="1803994" y="824542"/>
                              <a:chExt cx="56566" cy="41877"/>
                            </a:xfrm>
                            <a:solidFill>
                              <a:srgbClr val="005BAA"/>
                            </a:solidFill>
                          </wpg:grpSpPr>
                          <wps:wsp>
                            <wps:cNvPr id="92" name="Freeform: Shape 92"/>
                            <wps:cNvSpPr/>
                            <wps:spPr>
                              <a:xfrm>
                                <a:off x="1803994" y="825283"/>
                                <a:ext cx="4994" cy="40745"/>
                              </a:xfrm>
                              <a:custGeom>
                                <a:avLst/>
                                <a:gdLst>
                                  <a:gd name="connsiteX0" fmla="*/ 0 w 4994"/>
                                  <a:gd name="connsiteY0" fmla="*/ 0 h 40745"/>
                                  <a:gd name="connsiteX1" fmla="*/ 4995 w 4994"/>
                                  <a:gd name="connsiteY1" fmla="*/ 0 h 40745"/>
                                  <a:gd name="connsiteX2" fmla="*/ 4995 w 4994"/>
                                  <a:gd name="connsiteY2" fmla="*/ 40746 h 40745"/>
                                  <a:gd name="connsiteX3" fmla="*/ 0 w 4994"/>
                                  <a:gd name="connsiteY3" fmla="*/ 40746 h 40745"/>
                                </a:gdLst>
                                <a:ahLst/>
                                <a:cxnLst>
                                  <a:cxn ang="0">
                                    <a:pos x="connsiteX0" y="connsiteY0"/>
                                  </a:cxn>
                                  <a:cxn ang="0">
                                    <a:pos x="connsiteX1" y="connsiteY1"/>
                                  </a:cxn>
                                  <a:cxn ang="0">
                                    <a:pos x="connsiteX2" y="connsiteY2"/>
                                  </a:cxn>
                                  <a:cxn ang="0">
                                    <a:pos x="connsiteX3" y="connsiteY3"/>
                                  </a:cxn>
                                </a:cxnLst>
                                <a:rect l="l" t="t" r="r" b="b"/>
                                <a:pathLst>
                                  <a:path w="4994" h="40745">
                                    <a:moveTo>
                                      <a:pt x="0" y="0"/>
                                    </a:moveTo>
                                    <a:lnTo>
                                      <a:pt x="4995" y="0"/>
                                    </a:lnTo>
                                    <a:lnTo>
                                      <a:pt x="4995" y="40746"/>
                                    </a:lnTo>
                                    <a:lnTo>
                                      <a:pt x="0" y="40746"/>
                                    </a:lnTo>
                                    <a:close/>
                                  </a:path>
                                </a:pathLst>
                              </a:custGeom>
                              <a:solidFill>
                                <a:srgbClr val="005BAA"/>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3" name="Freeform: Shape 93"/>
                            <wps:cNvSpPr/>
                            <wps:spPr>
                              <a:xfrm>
                                <a:off x="1817854" y="824542"/>
                                <a:ext cx="42705" cy="41877"/>
                              </a:xfrm>
                              <a:custGeom>
                                <a:avLst/>
                                <a:gdLst>
                                  <a:gd name="connsiteX0" fmla="*/ 5744 w 42705"/>
                                  <a:gd name="connsiteY0" fmla="*/ 36177 h 41877"/>
                                  <a:gd name="connsiteX1" fmla="*/ 0 w 42705"/>
                                  <a:gd name="connsiteY1" fmla="*/ 21114 h 41877"/>
                                  <a:gd name="connsiteX2" fmla="*/ 6243 w 42705"/>
                                  <a:gd name="connsiteY2" fmla="*/ 6174 h 41877"/>
                                  <a:gd name="connsiteX3" fmla="*/ 21478 w 42705"/>
                                  <a:gd name="connsiteY3" fmla="*/ 0 h 41877"/>
                                  <a:gd name="connsiteX4" fmla="*/ 36712 w 42705"/>
                                  <a:gd name="connsiteY4" fmla="*/ 6050 h 41877"/>
                                  <a:gd name="connsiteX5" fmla="*/ 42705 w 42705"/>
                                  <a:gd name="connsiteY5" fmla="*/ 20990 h 41877"/>
                                  <a:gd name="connsiteX6" fmla="*/ 36712 w 42705"/>
                                  <a:gd name="connsiteY6" fmla="*/ 35930 h 41877"/>
                                  <a:gd name="connsiteX7" fmla="*/ 21478 w 42705"/>
                                  <a:gd name="connsiteY7" fmla="*/ 41857 h 41877"/>
                                  <a:gd name="connsiteX8" fmla="*/ 5744 w 42705"/>
                                  <a:gd name="connsiteY8" fmla="*/ 36177 h 41877"/>
                                  <a:gd name="connsiteX9" fmla="*/ 9615 w 42705"/>
                                  <a:gd name="connsiteY9" fmla="*/ 33090 h 41877"/>
                                  <a:gd name="connsiteX10" fmla="*/ 21478 w 42705"/>
                                  <a:gd name="connsiteY10" fmla="*/ 37782 h 41877"/>
                                  <a:gd name="connsiteX11" fmla="*/ 33215 w 42705"/>
                                  <a:gd name="connsiteY11" fmla="*/ 32967 h 41877"/>
                                  <a:gd name="connsiteX12" fmla="*/ 37711 w 42705"/>
                                  <a:gd name="connsiteY12" fmla="*/ 21114 h 41877"/>
                                  <a:gd name="connsiteX13" fmla="*/ 33090 w 42705"/>
                                  <a:gd name="connsiteY13" fmla="*/ 9260 h 41877"/>
                                  <a:gd name="connsiteX14" fmla="*/ 21478 w 42705"/>
                                  <a:gd name="connsiteY14" fmla="*/ 4445 h 41877"/>
                                  <a:gd name="connsiteX15" fmla="*/ 9740 w 42705"/>
                                  <a:gd name="connsiteY15" fmla="*/ 9260 h 41877"/>
                                  <a:gd name="connsiteX16" fmla="*/ 5245 w 42705"/>
                                  <a:gd name="connsiteY16" fmla="*/ 21237 h 41877"/>
                                  <a:gd name="connsiteX17" fmla="*/ 9615 w 42705"/>
                                  <a:gd name="connsiteY17" fmla="*/ 33090 h 418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42705" h="41877">
                                    <a:moveTo>
                                      <a:pt x="5744" y="36177"/>
                                    </a:moveTo>
                                    <a:cubicBezTo>
                                      <a:pt x="1998" y="32226"/>
                                      <a:pt x="0" y="27287"/>
                                      <a:pt x="0" y="21114"/>
                                    </a:cubicBezTo>
                                    <a:cubicBezTo>
                                      <a:pt x="0" y="15310"/>
                                      <a:pt x="1998" y="10248"/>
                                      <a:pt x="6243" y="6174"/>
                                    </a:cubicBezTo>
                                    <a:cubicBezTo>
                                      <a:pt x="10364" y="2099"/>
                                      <a:pt x="15484" y="0"/>
                                      <a:pt x="21478" y="0"/>
                                    </a:cubicBezTo>
                                    <a:cubicBezTo>
                                      <a:pt x="27596" y="0"/>
                                      <a:pt x="32591" y="1976"/>
                                      <a:pt x="36712" y="6050"/>
                                    </a:cubicBezTo>
                                    <a:cubicBezTo>
                                      <a:pt x="40707" y="10001"/>
                                      <a:pt x="42705" y="15064"/>
                                      <a:pt x="42705" y="20990"/>
                                    </a:cubicBezTo>
                                    <a:cubicBezTo>
                                      <a:pt x="42705" y="26917"/>
                                      <a:pt x="40707" y="31979"/>
                                      <a:pt x="36712" y="35930"/>
                                    </a:cubicBezTo>
                                    <a:cubicBezTo>
                                      <a:pt x="32716" y="39881"/>
                                      <a:pt x="27721" y="41857"/>
                                      <a:pt x="21478" y="41857"/>
                                    </a:cubicBezTo>
                                    <a:cubicBezTo>
                                      <a:pt x="14860" y="42104"/>
                                      <a:pt x="9615" y="40128"/>
                                      <a:pt x="5744" y="36177"/>
                                    </a:cubicBezTo>
                                    <a:moveTo>
                                      <a:pt x="9615" y="33090"/>
                                    </a:moveTo>
                                    <a:cubicBezTo>
                                      <a:pt x="12487" y="36177"/>
                                      <a:pt x="16483" y="37782"/>
                                      <a:pt x="21478" y="37782"/>
                                    </a:cubicBezTo>
                                    <a:cubicBezTo>
                                      <a:pt x="26223" y="37782"/>
                                      <a:pt x="30218" y="36177"/>
                                      <a:pt x="33215" y="32967"/>
                                    </a:cubicBezTo>
                                    <a:cubicBezTo>
                                      <a:pt x="36212" y="29757"/>
                                      <a:pt x="37711" y="25806"/>
                                      <a:pt x="37711" y="21114"/>
                                    </a:cubicBezTo>
                                    <a:cubicBezTo>
                                      <a:pt x="37711" y="16422"/>
                                      <a:pt x="36087" y="12471"/>
                                      <a:pt x="33090" y="9260"/>
                                    </a:cubicBezTo>
                                    <a:cubicBezTo>
                                      <a:pt x="30094" y="6050"/>
                                      <a:pt x="26223" y="4445"/>
                                      <a:pt x="21478" y="4445"/>
                                    </a:cubicBezTo>
                                    <a:cubicBezTo>
                                      <a:pt x="16733" y="4445"/>
                                      <a:pt x="12862" y="6050"/>
                                      <a:pt x="9740" y="9260"/>
                                    </a:cubicBezTo>
                                    <a:cubicBezTo>
                                      <a:pt x="6743" y="12471"/>
                                      <a:pt x="5245" y="16422"/>
                                      <a:pt x="5245" y="21237"/>
                                    </a:cubicBezTo>
                                    <a:cubicBezTo>
                                      <a:pt x="5245" y="26052"/>
                                      <a:pt x="6743" y="30004"/>
                                      <a:pt x="9615" y="33090"/>
                                    </a:cubicBezTo>
                                    <a:close/>
                                  </a:path>
                                </a:pathLst>
                              </a:custGeom>
                              <a:solidFill>
                                <a:srgbClr val="005BAA"/>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94" name="Graphic 1"/>
                          <wpg:cNvGrpSpPr/>
                          <wpg:grpSpPr>
                            <a:xfrm>
                              <a:off x="1427511" y="356708"/>
                              <a:ext cx="476253" cy="509566"/>
                              <a:chOff x="1427511" y="356708"/>
                              <a:chExt cx="476253" cy="509566"/>
                            </a:xfrm>
                          </wpg:grpSpPr>
                          <wps:wsp>
                            <wps:cNvPr id="95" name="Freeform: Shape 95"/>
                            <wps:cNvSpPr/>
                            <wps:spPr>
                              <a:xfrm>
                                <a:off x="1868926" y="824789"/>
                                <a:ext cx="34838" cy="41486"/>
                              </a:xfrm>
                              <a:custGeom>
                                <a:avLst/>
                                <a:gdLst>
                                  <a:gd name="connsiteX0" fmla="*/ 4870 w 34838"/>
                                  <a:gd name="connsiteY0" fmla="*/ 41239 h 41486"/>
                                  <a:gd name="connsiteX1" fmla="*/ 0 w 34838"/>
                                  <a:gd name="connsiteY1" fmla="*/ 41239 h 41486"/>
                                  <a:gd name="connsiteX2" fmla="*/ 0 w 34838"/>
                                  <a:gd name="connsiteY2" fmla="*/ 0 h 41486"/>
                                  <a:gd name="connsiteX3" fmla="*/ 1124 w 34838"/>
                                  <a:gd name="connsiteY3" fmla="*/ 0 h 41486"/>
                                  <a:gd name="connsiteX4" fmla="*/ 29719 w 34838"/>
                                  <a:gd name="connsiteY4" fmla="*/ 30991 h 41486"/>
                                  <a:gd name="connsiteX5" fmla="*/ 29969 w 34838"/>
                                  <a:gd name="connsiteY5" fmla="*/ 30991 h 41486"/>
                                  <a:gd name="connsiteX6" fmla="*/ 29969 w 34838"/>
                                  <a:gd name="connsiteY6" fmla="*/ 494 h 41486"/>
                                  <a:gd name="connsiteX7" fmla="*/ 34839 w 34838"/>
                                  <a:gd name="connsiteY7" fmla="*/ 494 h 41486"/>
                                  <a:gd name="connsiteX8" fmla="*/ 34839 w 34838"/>
                                  <a:gd name="connsiteY8" fmla="*/ 41486 h 41486"/>
                                  <a:gd name="connsiteX9" fmla="*/ 33715 w 34838"/>
                                  <a:gd name="connsiteY9" fmla="*/ 41486 h 41486"/>
                                  <a:gd name="connsiteX10" fmla="*/ 5120 w 34838"/>
                                  <a:gd name="connsiteY10" fmla="*/ 10372 h 41486"/>
                                  <a:gd name="connsiteX11" fmla="*/ 4870 w 34838"/>
                                  <a:gd name="connsiteY11" fmla="*/ 10372 h 41486"/>
                                  <a:gd name="connsiteX12" fmla="*/ 4870 w 34838"/>
                                  <a:gd name="connsiteY12" fmla="*/ 41239 h 414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4838" h="41486">
                                    <a:moveTo>
                                      <a:pt x="4870" y="41239"/>
                                    </a:moveTo>
                                    <a:lnTo>
                                      <a:pt x="0" y="41239"/>
                                    </a:lnTo>
                                    <a:lnTo>
                                      <a:pt x="0" y="0"/>
                                    </a:lnTo>
                                    <a:lnTo>
                                      <a:pt x="1124" y="0"/>
                                    </a:lnTo>
                                    <a:lnTo>
                                      <a:pt x="29719" y="30991"/>
                                    </a:lnTo>
                                    <a:lnTo>
                                      <a:pt x="29969" y="30991"/>
                                    </a:lnTo>
                                    <a:lnTo>
                                      <a:pt x="29969" y="494"/>
                                    </a:lnTo>
                                    <a:lnTo>
                                      <a:pt x="34839" y="494"/>
                                    </a:lnTo>
                                    <a:lnTo>
                                      <a:pt x="34839" y="41486"/>
                                    </a:lnTo>
                                    <a:lnTo>
                                      <a:pt x="33715" y="41486"/>
                                    </a:lnTo>
                                    <a:lnTo>
                                      <a:pt x="5120" y="10372"/>
                                    </a:lnTo>
                                    <a:lnTo>
                                      <a:pt x="4870" y="10372"/>
                                    </a:lnTo>
                                    <a:lnTo>
                                      <a:pt x="4870" y="41239"/>
                                    </a:lnTo>
                                  </a:path>
                                </a:pathLst>
                              </a:custGeom>
                              <a:solidFill>
                                <a:srgbClr val="005BAA"/>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6" name="Freeform: Shape 96"/>
                            <wps:cNvSpPr/>
                            <wps:spPr>
                              <a:xfrm>
                                <a:off x="1427511" y="356708"/>
                                <a:ext cx="141477" cy="139893"/>
                              </a:xfrm>
                              <a:custGeom>
                                <a:avLst/>
                                <a:gdLst>
                                  <a:gd name="connsiteX0" fmla="*/ 70801 w 141477"/>
                                  <a:gd name="connsiteY0" fmla="*/ 139893 h 139893"/>
                                  <a:gd name="connsiteX1" fmla="*/ 68928 w 141477"/>
                                  <a:gd name="connsiteY1" fmla="*/ 138411 h 139893"/>
                                  <a:gd name="connsiteX2" fmla="*/ 57315 w 141477"/>
                                  <a:gd name="connsiteY2" fmla="*/ 92357 h 139893"/>
                                  <a:gd name="connsiteX3" fmla="*/ 42331 w 141477"/>
                                  <a:gd name="connsiteY3" fmla="*/ 100753 h 139893"/>
                                  <a:gd name="connsiteX4" fmla="*/ 39958 w 141477"/>
                                  <a:gd name="connsiteY4" fmla="*/ 100506 h 139893"/>
                                  <a:gd name="connsiteX5" fmla="*/ 39584 w 141477"/>
                                  <a:gd name="connsiteY5" fmla="*/ 98160 h 139893"/>
                                  <a:gd name="connsiteX6" fmla="*/ 48075 w 141477"/>
                                  <a:gd name="connsiteY6" fmla="*/ 83343 h 139893"/>
                                  <a:gd name="connsiteX7" fmla="*/ 1498 w 141477"/>
                                  <a:gd name="connsiteY7" fmla="*/ 71860 h 139893"/>
                                  <a:gd name="connsiteX8" fmla="*/ 0 w 141477"/>
                                  <a:gd name="connsiteY8" fmla="*/ 70008 h 139893"/>
                                  <a:gd name="connsiteX9" fmla="*/ 1498 w 141477"/>
                                  <a:gd name="connsiteY9" fmla="*/ 68156 h 139893"/>
                                  <a:gd name="connsiteX10" fmla="*/ 48075 w 141477"/>
                                  <a:gd name="connsiteY10" fmla="*/ 56673 h 139893"/>
                                  <a:gd name="connsiteX11" fmla="*/ 39584 w 141477"/>
                                  <a:gd name="connsiteY11" fmla="*/ 41857 h 139893"/>
                                  <a:gd name="connsiteX12" fmla="*/ 39834 w 141477"/>
                                  <a:gd name="connsiteY12" fmla="*/ 39511 h 139893"/>
                                  <a:gd name="connsiteX13" fmla="*/ 42206 w 141477"/>
                                  <a:gd name="connsiteY13" fmla="*/ 39140 h 139893"/>
                                  <a:gd name="connsiteX14" fmla="*/ 57190 w 141477"/>
                                  <a:gd name="connsiteY14" fmla="*/ 47537 h 139893"/>
                                  <a:gd name="connsiteX15" fmla="*/ 68803 w 141477"/>
                                  <a:gd name="connsiteY15" fmla="*/ 1482 h 139893"/>
                                  <a:gd name="connsiteX16" fmla="*/ 70676 w 141477"/>
                                  <a:gd name="connsiteY16" fmla="*/ 0 h 139893"/>
                                  <a:gd name="connsiteX17" fmla="*/ 72549 w 141477"/>
                                  <a:gd name="connsiteY17" fmla="*/ 1482 h 139893"/>
                                  <a:gd name="connsiteX18" fmla="*/ 84162 w 141477"/>
                                  <a:gd name="connsiteY18" fmla="*/ 47537 h 139893"/>
                                  <a:gd name="connsiteX19" fmla="*/ 99147 w 141477"/>
                                  <a:gd name="connsiteY19" fmla="*/ 39140 h 139893"/>
                                  <a:gd name="connsiteX20" fmla="*/ 101519 w 141477"/>
                                  <a:gd name="connsiteY20" fmla="*/ 39387 h 139893"/>
                                  <a:gd name="connsiteX21" fmla="*/ 101894 w 141477"/>
                                  <a:gd name="connsiteY21" fmla="*/ 41733 h 139893"/>
                                  <a:gd name="connsiteX22" fmla="*/ 93403 w 141477"/>
                                  <a:gd name="connsiteY22" fmla="*/ 56550 h 139893"/>
                                  <a:gd name="connsiteX23" fmla="*/ 139979 w 141477"/>
                                  <a:gd name="connsiteY23" fmla="*/ 68033 h 139893"/>
                                  <a:gd name="connsiteX24" fmla="*/ 141478 w 141477"/>
                                  <a:gd name="connsiteY24" fmla="*/ 69885 h 139893"/>
                                  <a:gd name="connsiteX25" fmla="*/ 139979 w 141477"/>
                                  <a:gd name="connsiteY25" fmla="*/ 71737 h 139893"/>
                                  <a:gd name="connsiteX26" fmla="*/ 93403 w 141477"/>
                                  <a:gd name="connsiteY26" fmla="*/ 83220 h 139893"/>
                                  <a:gd name="connsiteX27" fmla="*/ 101894 w 141477"/>
                                  <a:gd name="connsiteY27" fmla="*/ 98036 h 139893"/>
                                  <a:gd name="connsiteX28" fmla="*/ 101519 w 141477"/>
                                  <a:gd name="connsiteY28" fmla="*/ 100382 h 139893"/>
                                  <a:gd name="connsiteX29" fmla="*/ 99147 w 141477"/>
                                  <a:gd name="connsiteY29" fmla="*/ 100753 h 139893"/>
                                  <a:gd name="connsiteX30" fmla="*/ 84162 w 141477"/>
                                  <a:gd name="connsiteY30" fmla="*/ 92357 h 139893"/>
                                  <a:gd name="connsiteX31" fmla="*/ 72549 w 141477"/>
                                  <a:gd name="connsiteY31" fmla="*/ 138411 h 139893"/>
                                  <a:gd name="connsiteX32" fmla="*/ 70801 w 141477"/>
                                  <a:gd name="connsiteY32" fmla="*/ 139893 h 139893"/>
                                  <a:gd name="connsiteX33" fmla="*/ 58689 w 141477"/>
                                  <a:gd name="connsiteY33" fmla="*/ 89146 h 139893"/>
                                  <a:gd name="connsiteX34" fmla="*/ 70801 w 141477"/>
                                  <a:gd name="connsiteY34" fmla="*/ 137053 h 139893"/>
                                  <a:gd name="connsiteX35" fmla="*/ 82914 w 141477"/>
                                  <a:gd name="connsiteY35" fmla="*/ 89146 h 139893"/>
                                  <a:gd name="connsiteX36" fmla="*/ 99646 w 141477"/>
                                  <a:gd name="connsiteY36" fmla="*/ 98654 h 139893"/>
                                  <a:gd name="connsiteX37" fmla="*/ 90031 w 141477"/>
                                  <a:gd name="connsiteY37" fmla="*/ 82109 h 139893"/>
                                  <a:gd name="connsiteX38" fmla="*/ 138481 w 141477"/>
                                  <a:gd name="connsiteY38" fmla="*/ 70132 h 139893"/>
                                  <a:gd name="connsiteX39" fmla="*/ 90031 w 141477"/>
                                  <a:gd name="connsiteY39" fmla="*/ 58155 h 139893"/>
                                  <a:gd name="connsiteX40" fmla="*/ 99646 w 141477"/>
                                  <a:gd name="connsiteY40" fmla="*/ 41610 h 139893"/>
                                  <a:gd name="connsiteX41" fmla="*/ 82914 w 141477"/>
                                  <a:gd name="connsiteY41" fmla="*/ 51117 h 139893"/>
                                  <a:gd name="connsiteX42" fmla="*/ 70801 w 141477"/>
                                  <a:gd name="connsiteY42" fmla="*/ 3210 h 139893"/>
                                  <a:gd name="connsiteX43" fmla="*/ 58689 w 141477"/>
                                  <a:gd name="connsiteY43" fmla="*/ 51117 h 139893"/>
                                  <a:gd name="connsiteX44" fmla="*/ 41956 w 141477"/>
                                  <a:gd name="connsiteY44" fmla="*/ 41610 h 139893"/>
                                  <a:gd name="connsiteX45" fmla="*/ 51571 w 141477"/>
                                  <a:gd name="connsiteY45" fmla="*/ 58155 h 139893"/>
                                  <a:gd name="connsiteX46" fmla="*/ 3122 w 141477"/>
                                  <a:gd name="connsiteY46" fmla="*/ 70132 h 139893"/>
                                  <a:gd name="connsiteX47" fmla="*/ 51571 w 141477"/>
                                  <a:gd name="connsiteY47" fmla="*/ 82109 h 139893"/>
                                  <a:gd name="connsiteX48" fmla="*/ 41956 w 141477"/>
                                  <a:gd name="connsiteY48" fmla="*/ 98654 h 139893"/>
                                  <a:gd name="connsiteX49" fmla="*/ 58689 w 141477"/>
                                  <a:gd name="connsiteY49" fmla="*/ 89146 h 1398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141477" h="139893">
                                    <a:moveTo>
                                      <a:pt x="70801" y="139893"/>
                                    </a:moveTo>
                                    <a:cubicBezTo>
                                      <a:pt x="69927" y="139893"/>
                                      <a:pt x="69178" y="139276"/>
                                      <a:pt x="68928" y="138411"/>
                                    </a:cubicBezTo>
                                    <a:lnTo>
                                      <a:pt x="57315" y="92357"/>
                                    </a:lnTo>
                                    <a:lnTo>
                                      <a:pt x="42331" y="100753"/>
                                    </a:lnTo>
                                    <a:cubicBezTo>
                                      <a:pt x="41582" y="101123"/>
                                      <a:pt x="40583" y="101000"/>
                                      <a:pt x="39958" y="100506"/>
                                    </a:cubicBezTo>
                                    <a:cubicBezTo>
                                      <a:pt x="39334" y="99888"/>
                                      <a:pt x="39209" y="98901"/>
                                      <a:pt x="39584" y="98160"/>
                                    </a:cubicBezTo>
                                    <a:lnTo>
                                      <a:pt x="48075" y="83343"/>
                                    </a:lnTo>
                                    <a:lnTo>
                                      <a:pt x="1498" y="71860"/>
                                    </a:lnTo>
                                    <a:cubicBezTo>
                                      <a:pt x="624" y="71613"/>
                                      <a:pt x="0" y="70873"/>
                                      <a:pt x="0" y="70008"/>
                                    </a:cubicBezTo>
                                    <a:cubicBezTo>
                                      <a:pt x="0" y="69144"/>
                                      <a:pt x="624" y="68403"/>
                                      <a:pt x="1498" y="68156"/>
                                    </a:cubicBezTo>
                                    <a:lnTo>
                                      <a:pt x="48075" y="56673"/>
                                    </a:lnTo>
                                    <a:lnTo>
                                      <a:pt x="39584" y="41857"/>
                                    </a:lnTo>
                                    <a:cubicBezTo>
                                      <a:pt x="39209" y="41116"/>
                                      <a:pt x="39334" y="40128"/>
                                      <a:pt x="39834" y="39511"/>
                                    </a:cubicBezTo>
                                    <a:cubicBezTo>
                                      <a:pt x="40458" y="38894"/>
                                      <a:pt x="41457" y="38770"/>
                                      <a:pt x="42206" y="39140"/>
                                    </a:cubicBezTo>
                                    <a:lnTo>
                                      <a:pt x="57190" y="47537"/>
                                    </a:lnTo>
                                    <a:lnTo>
                                      <a:pt x="68803" y="1482"/>
                                    </a:lnTo>
                                    <a:cubicBezTo>
                                      <a:pt x="69053" y="617"/>
                                      <a:pt x="69802" y="0"/>
                                      <a:pt x="70676" y="0"/>
                                    </a:cubicBezTo>
                                    <a:cubicBezTo>
                                      <a:pt x="71550" y="0"/>
                                      <a:pt x="72300" y="617"/>
                                      <a:pt x="72549" y="1482"/>
                                    </a:cubicBezTo>
                                    <a:lnTo>
                                      <a:pt x="84162" y="47537"/>
                                    </a:lnTo>
                                    <a:lnTo>
                                      <a:pt x="99147" y="39140"/>
                                    </a:lnTo>
                                    <a:cubicBezTo>
                                      <a:pt x="99896" y="38770"/>
                                      <a:pt x="100895" y="38894"/>
                                      <a:pt x="101519" y="39387"/>
                                    </a:cubicBezTo>
                                    <a:cubicBezTo>
                                      <a:pt x="102144" y="40005"/>
                                      <a:pt x="102268" y="40993"/>
                                      <a:pt x="101894" y="41733"/>
                                    </a:cubicBezTo>
                                    <a:lnTo>
                                      <a:pt x="93403" y="56550"/>
                                    </a:lnTo>
                                    <a:lnTo>
                                      <a:pt x="139979" y="68033"/>
                                    </a:lnTo>
                                    <a:cubicBezTo>
                                      <a:pt x="140853" y="68280"/>
                                      <a:pt x="141478" y="69021"/>
                                      <a:pt x="141478" y="69885"/>
                                    </a:cubicBezTo>
                                    <a:cubicBezTo>
                                      <a:pt x="141478" y="70749"/>
                                      <a:pt x="140853" y="71490"/>
                                      <a:pt x="139979" y="71737"/>
                                    </a:cubicBezTo>
                                    <a:lnTo>
                                      <a:pt x="93403" y="83220"/>
                                    </a:lnTo>
                                    <a:lnTo>
                                      <a:pt x="101894" y="98036"/>
                                    </a:lnTo>
                                    <a:cubicBezTo>
                                      <a:pt x="102268" y="98777"/>
                                      <a:pt x="102144" y="99765"/>
                                      <a:pt x="101519" y="100382"/>
                                    </a:cubicBezTo>
                                    <a:cubicBezTo>
                                      <a:pt x="100895" y="101000"/>
                                      <a:pt x="99896" y="101123"/>
                                      <a:pt x="99147" y="100753"/>
                                    </a:cubicBezTo>
                                    <a:lnTo>
                                      <a:pt x="84162" y="92357"/>
                                    </a:lnTo>
                                    <a:lnTo>
                                      <a:pt x="72549" y="138411"/>
                                    </a:lnTo>
                                    <a:cubicBezTo>
                                      <a:pt x="72425" y="139276"/>
                                      <a:pt x="71675" y="139893"/>
                                      <a:pt x="70801" y="139893"/>
                                    </a:cubicBezTo>
                                    <a:moveTo>
                                      <a:pt x="58689" y="89146"/>
                                    </a:moveTo>
                                    <a:lnTo>
                                      <a:pt x="70801" y="137053"/>
                                    </a:lnTo>
                                    <a:lnTo>
                                      <a:pt x="82914" y="89146"/>
                                    </a:lnTo>
                                    <a:lnTo>
                                      <a:pt x="99646" y="98654"/>
                                    </a:lnTo>
                                    <a:lnTo>
                                      <a:pt x="90031" y="82109"/>
                                    </a:lnTo>
                                    <a:lnTo>
                                      <a:pt x="138481" y="70132"/>
                                    </a:lnTo>
                                    <a:lnTo>
                                      <a:pt x="90031" y="58155"/>
                                    </a:lnTo>
                                    <a:lnTo>
                                      <a:pt x="99646" y="41610"/>
                                    </a:lnTo>
                                    <a:lnTo>
                                      <a:pt x="82914" y="51117"/>
                                    </a:lnTo>
                                    <a:lnTo>
                                      <a:pt x="70801" y="3210"/>
                                    </a:lnTo>
                                    <a:lnTo>
                                      <a:pt x="58689" y="51117"/>
                                    </a:lnTo>
                                    <a:lnTo>
                                      <a:pt x="41956" y="41610"/>
                                    </a:lnTo>
                                    <a:lnTo>
                                      <a:pt x="51571" y="58155"/>
                                    </a:lnTo>
                                    <a:lnTo>
                                      <a:pt x="3122" y="70132"/>
                                    </a:lnTo>
                                    <a:lnTo>
                                      <a:pt x="51571" y="82109"/>
                                    </a:lnTo>
                                    <a:lnTo>
                                      <a:pt x="41956" y="98654"/>
                                    </a:lnTo>
                                    <a:lnTo>
                                      <a:pt x="58689" y="89146"/>
                                    </a:lnTo>
                                    <a:close/>
                                  </a:path>
                                </a:pathLst>
                              </a:custGeom>
                              <a:solidFill>
                                <a:srgbClr val="0073A3"/>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97" name="Freeform: Shape 97"/>
                          <wps:cNvSpPr/>
                          <wps:spPr>
                            <a:xfrm>
                              <a:off x="1425139" y="354363"/>
                              <a:ext cx="146347" cy="144708"/>
                            </a:xfrm>
                            <a:custGeom>
                              <a:avLst/>
                              <a:gdLst>
                                <a:gd name="connsiteX0" fmla="*/ 73174 w 146347"/>
                                <a:gd name="connsiteY0" fmla="*/ 144708 h 144708"/>
                                <a:gd name="connsiteX1" fmla="*/ 68803 w 146347"/>
                                <a:gd name="connsiteY1" fmla="*/ 141375 h 144708"/>
                                <a:gd name="connsiteX2" fmla="*/ 57940 w 146347"/>
                                <a:gd name="connsiteY2" fmla="*/ 98530 h 144708"/>
                                <a:gd name="connsiteX3" fmla="*/ 45952 w 146347"/>
                                <a:gd name="connsiteY3" fmla="*/ 105321 h 144708"/>
                                <a:gd name="connsiteX4" fmla="*/ 40583 w 146347"/>
                                <a:gd name="connsiteY4" fmla="*/ 104580 h 144708"/>
                                <a:gd name="connsiteX5" fmla="*/ 39834 w 146347"/>
                                <a:gd name="connsiteY5" fmla="*/ 99271 h 144708"/>
                                <a:gd name="connsiteX6" fmla="*/ 46701 w 146347"/>
                                <a:gd name="connsiteY6" fmla="*/ 87418 h 144708"/>
                                <a:gd name="connsiteX7" fmla="*/ 3372 w 146347"/>
                                <a:gd name="connsiteY7" fmla="*/ 76676 h 144708"/>
                                <a:gd name="connsiteX8" fmla="*/ 0 w 146347"/>
                                <a:gd name="connsiteY8" fmla="*/ 72354 h 144708"/>
                                <a:gd name="connsiteX9" fmla="*/ 3372 w 146347"/>
                                <a:gd name="connsiteY9" fmla="*/ 68033 h 144708"/>
                                <a:gd name="connsiteX10" fmla="*/ 46701 w 146347"/>
                                <a:gd name="connsiteY10" fmla="*/ 57291 h 144708"/>
                                <a:gd name="connsiteX11" fmla="*/ 39834 w 146347"/>
                                <a:gd name="connsiteY11" fmla="*/ 45437 h 144708"/>
                                <a:gd name="connsiteX12" fmla="*/ 40583 w 146347"/>
                                <a:gd name="connsiteY12" fmla="*/ 40128 h 144708"/>
                                <a:gd name="connsiteX13" fmla="*/ 45952 w 146347"/>
                                <a:gd name="connsiteY13" fmla="*/ 39387 h 144708"/>
                                <a:gd name="connsiteX14" fmla="*/ 57940 w 146347"/>
                                <a:gd name="connsiteY14" fmla="*/ 46178 h 144708"/>
                                <a:gd name="connsiteX15" fmla="*/ 68803 w 146347"/>
                                <a:gd name="connsiteY15" fmla="*/ 3334 h 144708"/>
                                <a:gd name="connsiteX16" fmla="*/ 73174 w 146347"/>
                                <a:gd name="connsiteY16" fmla="*/ 0 h 144708"/>
                                <a:gd name="connsiteX17" fmla="*/ 77544 w 146347"/>
                                <a:gd name="connsiteY17" fmla="*/ 3334 h 144708"/>
                                <a:gd name="connsiteX18" fmla="*/ 88408 w 146347"/>
                                <a:gd name="connsiteY18" fmla="*/ 46178 h 144708"/>
                                <a:gd name="connsiteX19" fmla="*/ 100395 w 146347"/>
                                <a:gd name="connsiteY19" fmla="*/ 39387 h 144708"/>
                                <a:gd name="connsiteX20" fmla="*/ 105765 w 146347"/>
                                <a:gd name="connsiteY20" fmla="*/ 40128 h 144708"/>
                                <a:gd name="connsiteX21" fmla="*/ 106514 w 146347"/>
                                <a:gd name="connsiteY21" fmla="*/ 45437 h 144708"/>
                                <a:gd name="connsiteX22" fmla="*/ 99646 w 146347"/>
                                <a:gd name="connsiteY22" fmla="*/ 57291 h 144708"/>
                                <a:gd name="connsiteX23" fmla="*/ 142976 w 146347"/>
                                <a:gd name="connsiteY23" fmla="*/ 68033 h 144708"/>
                                <a:gd name="connsiteX24" fmla="*/ 146347 w 146347"/>
                                <a:gd name="connsiteY24" fmla="*/ 72354 h 144708"/>
                                <a:gd name="connsiteX25" fmla="*/ 142976 w 146347"/>
                                <a:gd name="connsiteY25" fmla="*/ 76676 h 144708"/>
                                <a:gd name="connsiteX26" fmla="*/ 99646 w 146347"/>
                                <a:gd name="connsiteY26" fmla="*/ 87418 h 144708"/>
                                <a:gd name="connsiteX27" fmla="*/ 106514 w 146347"/>
                                <a:gd name="connsiteY27" fmla="*/ 99271 h 144708"/>
                                <a:gd name="connsiteX28" fmla="*/ 105765 w 146347"/>
                                <a:gd name="connsiteY28" fmla="*/ 104580 h 144708"/>
                                <a:gd name="connsiteX29" fmla="*/ 100395 w 146347"/>
                                <a:gd name="connsiteY29" fmla="*/ 105321 h 144708"/>
                                <a:gd name="connsiteX30" fmla="*/ 88408 w 146347"/>
                                <a:gd name="connsiteY30" fmla="*/ 98530 h 144708"/>
                                <a:gd name="connsiteX31" fmla="*/ 77544 w 146347"/>
                                <a:gd name="connsiteY31" fmla="*/ 141375 h 144708"/>
                                <a:gd name="connsiteX32" fmla="*/ 73174 w 146347"/>
                                <a:gd name="connsiteY32" fmla="*/ 144708 h 144708"/>
                                <a:gd name="connsiteX33" fmla="*/ 61061 w 146347"/>
                                <a:gd name="connsiteY33" fmla="*/ 89023 h 144708"/>
                                <a:gd name="connsiteX34" fmla="*/ 62060 w 146347"/>
                                <a:gd name="connsiteY34" fmla="*/ 89270 h 144708"/>
                                <a:gd name="connsiteX35" fmla="*/ 63559 w 146347"/>
                                <a:gd name="connsiteY35" fmla="*/ 90998 h 144708"/>
                                <a:gd name="connsiteX36" fmla="*/ 73174 w 146347"/>
                                <a:gd name="connsiteY36" fmla="*/ 129275 h 144708"/>
                                <a:gd name="connsiteX37" fmla="*/ 82789 w 146347"/>
                                <a:gd name="connsiteY37" fmla="*/ 90998 h 144708"/>
                                <a:gd name="connsiteX38" fmla="*/ 84287 w 146347"/>
                                <a:gd name="connsiteY38" fmla="*/ 89270 h 144708"/>
                                <a:gd name="connsiteX39" fmla="*/ 86535 w 146347"/>
                                <a:gd name="connsiteY39" fmla="*/ 89393 h 144708"/>
                                <a:gd name="connsiteX40" fmla="*/ 95151 w 146347"/>
                                <a:gd name="connsiteY40" fmla="*/ 94332 h 144708"/>
                                <a:gd name="connsiteX41" fmla="*/ 90156 w 146347"/>
                                <a:gd name="connsiteY41" fmla="*/ 85813 h 144708"/>
                                <a:gd name="connsiteX42" fmla="*/ 90031 w 146347"/>
                                <a:gd name="connsiteY42" fmla="*/ 83590 h 144708"/>
                                <a:gd name="connsiteX43" fmla="*/ 91779 w 146347"/>
                                <a:gd name="connsiteY43" fmla="*/ 82108 h 144708"/>
                                <a:gd name="connsiteX44" fmla="*/ 130489 w 146347"/>
                                <a:gd name="connsiteY44" fmla="*/ 72601 h 144708"/>
                                <a:gd name="connsiteX45" fmla="*/ 91779 w 146347"/>
                                <a:gd name="connsiteY45" fmla="*/ 63094 h 144708"/>
                                <a:gd name="connsiteX46" fmla="*/ 90031 w 146347"/>
                                <a:gd name="connsiteY46" fmla="*/ 61612 h 144708"/>
                                <a:gd name="connsiteX47" fmla="*/ 90156 w 146347"/>
                                <a:gd name="connsiteY47" fmla="*/ 59390 h 144708"/>
                                <a:gd name="connsiteX48" fmla="*/ 95151 w 146347"/>
                                <a:gd name="connsiteY48" fmla="*/ 50870 h 144708"/>
                                <a:gd name="connsiteX49" fmla="*/ 86535 w 146347"/>
                                <a:gd name="connsiteY49" fmla="*/ 55809 h 144708"/>
                                <a:gd name="connsiteX50" fmla="*/ 84287 w 146347"/>
                                <a:gd name="connsiteY50" fmla="*/ 55933 h 144708"/>
                                <a:gd name="connsiteX51" fmla="*/ 82789 w 146347"/>
                                <a:gd name="connsiteY51" fmla="*/ 54204 h 144708"/>
                                <a:gd name="connsiteX52" fmla="*/ 73174 w 146347"/>
                                <a:gd name="connsiteY52" fmla="*/ 15928 h 144708"/>
                                <a:gd name="connsiteX53" fmla="*/ 63559 w 146347"/>
                                <a:gd name="connsiteY53" fmla="*/ 54204 h 144708"/>
                                <a:gd name="connsiteX54" fmla="*/ 62060 w 146347"/>
                                <a:gd name="connsiteY54" fmla="*/ 55933 h 144708"/>
                                <a:gd name="connsiteX55" fmla="*/ 59813 w 146347"/>
                                <a:gd name="connsiteY55" fmla="*/ 55809 h 144708"/>
                                <a:gd name="connsiteX56" fmla="*/ 51197 w 146347"/>
                                <a:gd name="connsiteY56" fmla="*/ 50870 h 144708"/>
                                <a:gd name="connsiteX57" fmla="*/ 56191 w 146347"/>
                                <a:gd name="connsiteY57" fmla="*/ 59390 h 144708"/>
                                <a:gd name="connsiteX58" fmla="*/ 56316 w 146347"/>
                                <a:gd name="connsiteY58" fmla="*/ 61612 h 144708"/>
                                <a:gd name="connsiteX59" fmla="*/ 54568 w 146347"/>
                                <a:gd name="connsiteY59" fmla="*/ 63094 h 144708"/>
                                <a:gd name="connsiteX60" fmla="*/ 15859 w 146347"/>
                                <a:gd name="connsiteY60" fmla="*/ 72601 h 144708"/>
                                <a:gd name="connsiteX61" fmla="*/ 54568 w 146347"/>
                                <a:gd name="connsiteY61" fmla="*/ 82108 h 144708"/>
                                <a:gd name="connsiteX62" fmla="*/ 56316 w 146347"/>
                                <a:gd name="connsiteY62" fmla="*/ 83590 h 144708"/>
                                <a:gd name="connsiteX63" fmla="*/ 56191 w 146347"/>
                                <a:gd name="connsiteY63" fmla="*/ 85813 h 144708"/>
                                <a:gd name="connsiteX64" fmla="*/ 51197 w 146347"/>
                                <a:gd name="connsiteY64" fmla="*/ 94332 h 144708"/>
                                <a:gd name="connsiteX65" fmla="*/ 59813 w 146347"/>
                                <a:gd name="connsiteY65" fmla="*/ 89393 h 144708"/>
                                <a:gd name="connsiteX66" fmla="*/ 61061 w 146347"/>
                                <a:gd name="connsiteY66" fmla="*/ 89023 h 1447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Lst>
                              <a:rect l="l" t="t" r="r" b="b"/>
                              <a:pathLst>
                                <a:path w="146347" h="144708">
                                  <a:moveTo>
                                    <a:pt x="73174" y="144708"/>
                                  </a:moveTo>
                                  <a:cubicBezTo>
                                    <a:pt x="71176" y="144708"/>
                                    <a:pt x="69303" y="143350"/>
                                    <a:pt x="68803" y="141375"/>
                                  </a:cubicBezTo>
                                  <a:lnTo>
                                    <a:pt x="57940" y="98530"/>
                                  </a:lnTo>
                                  <a:lnTo>
                                    <a:pt x="45952" y="105321"/>
                                  </a:lnTo>
                                  <a:cubicBezTo>
                                    <a:pt x="44329" y="106309"/>
                                    <a:pt x="41956" y="105938"/>
                                    <a:pt x="40583" y="104580"/>
                                  </a:cubicBezTo>
                                  <a:cubicBezTo>
                                    <a:pt x="39209" y="103222"/>
                                    <a:pt x="38835" y="101000"/>
                                    <a:pt x="39834" y="99271"/>
                                  </a:cubicBezTo>
                                  <a:lnTo>
                                    <a:pt x="46701" y="87418"/>
                                  </a:lnTo>
                                  <a:lnTo>
                                    <a:pt x="3372" y="76676"/>
                                  </a:lnTo>
                                  <a:cubicBezTo>
                                    <a:pt x="1374" y="76182"/>
                                    <a:pt x="0" y="74453"/>
                                    <a:pt x="0" y="72354"/>
                                  </a:cubicBezTo>
                                  <a:cubicBezTo>
                                    <a:pt x="0" y="70255"/>
                                    <a:pt x="1374" y="68527"/>
                                    <a:pt x="3372" y="68033"/>
                                  </a:cubicBezTo>
                                  <a:lnTo>
                                    <a:pt x="46701" y="57291"/>
                                  </a:lnTo>
                                  <a:lnTo>
                                    <a:pt x="39834" y="45437"/>
                                  </a:lnTo>
                                  <a:cubicBezTo>
                                    <a:pt x="38835" y="43709"/>
                                    <a:pt x="39084" y="41486"/>
                                    <a:pt x="40583" y="40128"/>
                                  </a:cubicBezTo>
                                  <a:cubicBezTo>
                                    <a:pt x="41956" y="38770"/>
                                    <a:pt x="44329" y="38400"/>
                                    <a:pt x="45952" y="39387"/>
                                  </a:cubicBezTo>
                                  <a:lnTo>
                                    <a:pt x="57940" y="46178"/>
                                  </a:lnTo>
                                  <a:lnTo>
                                    <a:pt x="68803" y="3334"/>
                                  </a:lnTo>
                                  <a:cubicBezTo>
                                    <a:pt x="69303" y="1358"/>
                                    <a:pt x="71051" y="0"/>
                                    <a:pt x="73174" y="0"/>
                                  </a:cubicBezTo>
                                  <a:cubicBezTo>
                                    <a:pt x="75297" y="0"/>
                                    <a:pt x="77045" y="1358"/>
                                    <a:pt x="77544" y="3334"/>
                                  </a:cubicBezTo>
                                  <a:lnTo>
                                    <a:pt x="88408" y="46178"/>
                                  </a:lnTo>
                                  <a:lnTo>
                                    <a:pt x="100395" y="39387"/>
                                  </a:lnTo>
                                  <a:cubicBezTo>
                                    <a:pt x="102019" y="38400"/>
                                    <a:pt x="104391" y="38770"/>
                                    <a:pt x="105765" y="40128"/>
                                  </a:cubicBezTo>
                                  <a:cubicBezTo>
                                    <a:pt x="107138" y="41486"/>
                                    <a:pt x="107513" y="43709"/>
                                    <a:pt x="106514" y="45437"/>
                                  </a:cubicBezTo>
                                  <a:lnTo>
                                    <a:pt x="99646" y="57291"/>
                                  </a:lnTo>
                                  <a:lnTo>
                                    <a:pt x="142976" y="68033"/>
                                  </a:lnTo>
                                  <a:cubicBezTo>
                                    <a:pt x="144974" y="68527"/>
                                    <a:pt x="146347" y="70255"/>
                                    <a:pt x="146347" y="72354"/>
                                  </a:cubicBezTo>
                                  <a:cubicBezTo>
                                    <a:pt x="146347" y="74330"/>
                                    <a:pt x="144974" y="76182"/>
                                    <a:pt x="142976" y="76676"/>
                                  </a:cubicBezTo>
                                  <a:lnTo>
                                    <a:pt x="99646" y="87418"/>
                                  </a:lnTo>
                                  <a:lnTo>
                                    <a:pt x="106514" y="99271"/>
                                  </a:lnTo>
                                  <a:cubicBezTo>
                                    <a:pt x="107513" y="101000"/>
                                    <a:pt x="107263" y="103222"/>
                                    <a:pt x="105765" y="104580"/>
                                  </a:cubicBezTo>
                                  <a:cubicBezTo>
                                    <a:pt x="104391" y="105938"/>
                                    <a:pt x="102144" y="106185"/>
                                    <a:pt x="100395" y="105321"/>
                                  </a:cubicBezTo>
                                  <a:lnTo>
                                    <a:pt x="88408" y="98530"/>
                                  </a:lnTo>
                                  <a:lnTo>
                                    <a:pt x="77544" y="141375"/>
                                  </a:lnTo>
                                  <a:cubicBezTo>
                                    <a:pt x="77045" y="143350"/>
                                    <a:pt x="75172" y="144708"/>
                                    <a:pt x="73174" y="144708"/>
                                  </a:cubicBezTo>
                                  <a:close/>
                                  <a:moveTo>
                                    <a:pt x="61061" y="89023"/>
                                  </a:moveTo>
                                  <a:cubicBezTo>
                                    <a:pt x="61436" y="89023"/>
                                    <a:pt x="61686" y="89146"/>
                                    <a:pt x="62060" y="89270"/>
                                  </a:cubicBezTo>
                                  <a:cubicBezTo>
                                    <a:pt x="62810" y="89640"/>
                                    <a:pt x="63309" y="90258"/>
                                    <a:pt x="63559" y="90998"/>
                                  </a:cubicBezTo>
                                  <a:lnTo>
                                    <a:pt x="73174" y="129275"/>
                                  </a:lnTo>
                                  <a:lnTo>
                                    <a:pt x="82789" y="90998"/>
                                  </a:lnTo>
                                  <a:cubicBezTo>
                                    <a:pt x="83038" y="90258"/>
                                    <a:pt x="83538" y="89640"/>
                                    <a:pt x="84287" y="89270"/>
                                  </a:cubicBezTo>
                                  <a:cubicBezTo>
                                    <a:pt x="85036" y="88899"/>
                                    <a:pt x="85786" y="89023"/>
                                    <a:pt x="86535" y="89393"/>
                                  </a:cubicBezTo>
                                  <a:lnTo>
                                    <a:pt x="95151" y="94332"/>
                                  </a:lnTo>
                                  <a:lnTo>
                                    <a:pt x="90156" y="85813"/>
                                  </a:lnTo>
                                  <a:cubicBezTo>
                                    <a:pt x="89781" y="85072"/>
                                    <a:pt x="89657" y="84331"/>
                                    <a:pt x="90031" y="83590"/>
                                  </a:cubicBezTo>
                                  <a:cubicBezTo>
                                    <a:pt x="90281" y="82849"/>
                                    <a:pt x="91030" y="82355"/>
                                    <a:pt x="91779" y="82108"/>
                                  </a:cubicBezTo>
                                  <a:lnTo>
                                    <a:pt x="130489" y="72601"/>
                                  </a:lnTo>
                                  <a:lnTo>
                                    <a:pt x="91779" y="63094"/>
                                  </a:lnTo>
                                  <a:cubicBezTo>
                                    <a:pt x="91030" y="62847"/>
                                    <a:pt x="90406" y="62353"/>
                                    <a:pt x="90031" y="61612"/>
                                  </a:cubicBezTo>
                                  <a:cubicBezTo>
                                    <a:pt x="89657" y="60871"/>
                                    <a:pt x="89781" y="60007"/>
                                    <a:pt x="90156" y="59390"/>
                                  </a:cubicBezTo>
                                  <a:lnTo>
                                    <a:pt x="95151" y="50870"/>
                                  </a:lnTo>
                                  <a:lnTo>
                                    <a:pt x="86535" y="55809"/>
                                  </a:lnTo>
                                  <a:cubicBezTo>
                                    <a:pt x="85786" y="56179"/>
                                    <a:pt x="85036" y="56179"/>
                                    <a:pt x="84287" y="55933"/>
                                  </a:cubicBezTo>
                                  <a:cubicBezTo>
                                    <a:pt x="83538" y="55686"/>
                                    <a:pt x="83038" y="54945"/>
                                    <a:pt x="82789" y="54204"/>
                                  </a:cubicBezTo>
                                  <a:lnTo>
                                    <a:pt x="73174" y="15928"/>
                                  </a:lnTo>
                                  <a:lnTo>
                                    <a:pt x="63559" y="54204"/>
                                  </a:lnTo>
                                  <a:cubicBezTo>
                                    <a:pt x="63309" y="54945"/>
                                    <a:pt x="62810" y="55562"/>
                                    <a:pt x="62060" y="55933"/>
                                  </a:cubicBezTo>
                                  <a:cubicBezTo>
                                    <a:pt x="61311" y="56179"/>
                                    <a:pt x="60437" y="56179"/>
                                    <a:pt x="59813" y="55809"/>
                                  </a:cubicBezTo>
                                  <a:lnTo>
                                    <a:pt x="51197" y="50870"/>
                                  </a:lnTo>
                                  <a:lnTo>
                                    <a:pt x="56191" y="59390"/>
                                  </a:lnTo>
                                  <a:cubicBezTo>
                                    <a:pt x="56566" y="60131"/>
                                    <a:pt x="56691" y="60871"/>
                                    <a:pt x="56316" y="61612"/>
                                  </a:cubicBezTo>
                                  <a:cubicBezTo>
                                    <a:pt x="56067" y="62353"/>
                                    <a:pt x="55317" y="62847"/>
                                    <a:pt x="54568" y="63094"/>
                                  </a:cubicBezTo>
                                  <a:lnTo>
                                    <a:pt x="15859" y="72601"/>
                                  </a:lnTo>
                                  <a:lnTo>
                                    <a:pt x="54568" y="82108"/>
                                  </a:lnTo>
                                  <a:cubicBezTo>
                                    <a:pt x="55317" y="82355"/>
                                    <a:pt x="55942" y="82849"/>
                                    <a:pt x="56316" y="83590"/>
                                  </a:cubicBezTo>
                                  <a:cubicBezTo>
                                    <a:pt x="56566" y="84331"/>
                                    <a:pt x="56566" y="85195"/>
                                    <a:pt x="56191" y="85813"/>
                                  </a:cubicBezTo>
                                  <a:lnTo>
                                    <a:pt x="51197" y="94332"/>
                                  </a:lnTo>
                                  <a:lnTo>
                                    <a:pt x="59813" y="89393"/>
                                  </a:lnTo>
                                  <a:cubicBezTo>
                                    <a:pt x="60187" y="89146"/>
                                    <a:pt x="60562" y="89023"/>
                                    <a:pt x="61061" y="89023"/>
                                  </a:cubicBezTo>
                                  <a:close/>
                                </a:path>
                              </a:pathLst>
                            </a:custGeom>
                            <a:solidFill>
                              <a:srgbClr val="005BAA"/>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8" name="Freeform: Shape 98"/>
                          <wps:cNvSpPr/>
                          <wps:spPr>
                            <a:xfrm>
                              <a:off x="1424390" y="353745"/>
                              <a:ext cx="147845" cy="146190"/>
                            </a:xfrm>
                            <a:custGeom>
                              <a:avLst/>
                              <a:gdLst>
                                <a:gd name="connsiteX0" fmla="*/ 73923 w 147845"/>
                                <a:gd name="connsiteY0" fmla="*/ 146190 h 146190"/>
                                <a:gd name="connsiteX1" fmla="*/ 68803 w 147845"/>
                                <a:gd name="connsiteY1" fmla="*/ 142239 h 146190"/>
                                <a:gd name="connsiteX2" fmla="*/ 58189 w 147845"/>
                                <a:gd name="connsiteY2" fmla="*/ 100506 h 146190"/>
                                <a:gd name="connsiteX3" fmla="*/ 47076 w 147845"/>
                                <a:gd name="connsiteY3" fmla="*/ 106803 h 146190"/>
                                <a:gd name="connsiteX4" fmla="*/ 40708 w 147845"/>
                                <a:gd name="connsiteY4" fmla="*/ 105938 h 146190"/>
                                <a:gd name="connsiteX5" fmla="*/ 39834 w 147845"/>
                                <a:gd name="connsiteY5" fmla="*/ 99641 h 146190"/>
                                <a:gd name="connsiteX6" fmla="*/ 46202 w 147845"/>
                                <a:gd name="connsiteY6" fmla="*/ 88653 h 146190"/>
                                <a:gd name="connsiteX7" fmla="*/ 3996 w 147845"/>
                                <a:gd name="connsiteY7" fmla="*/ 78157 h 146190"/>
                                <a:gd name="connsiteX8" fmla="*/ 0 w 147845"/>
                                <a:gd name="connsiteY8" fmla="*/ 73095 h 146190"/>
                                <a:gd name="connsiteX9" fmla="*/ 3996 w 147845"/>
                                <a:gd name="connsiteY9" fmla="*/ 68033 h 146190"/>
                                <a:gd name="connsiteX10" fmla="*/ 46202 w 147845"/>
                                <a:gd name="connsiteY10" fmla="*/ 57538 h 146190"/>
                                <a:gd name="connsiteX11" fmla="*/ 39834 w 147845"/>
                                <a:gd name="connsiteY11" fmla="*/ 46549 h 146190"/>
                                <a:gd name="connsiteX12" fmla="*/ 40708 w 147845"/>
                                <a:gd name="connsiteY12" fmla="*/ 40252 h 146190"/>
                                <a:gd name="connsiteX13" fmla="*/ 47076 w 147845"/>
                                <a:gd name="connsiteY13" fmla="*/ 39387 h 146190"/>
                                <a:gd name="connsiteX14" fmla="*/ 58189 w 147845"/>
                                <a:gd name="connsiteY14" fmla="*/ 45684 h 146190"/>
                                <a:gd name="connsiteX15" fmla="*/ 68803 w 147845"/>
                                <a:gd name="connsiteY15" fmla="*/ 3951 h 146190"/>
                                <a:gd name="connsiteX16" fmla="*/ 73923 w 147845"/>
                                <a:gd name="connsiteY16" fmla="*/ 0 h 146190"/>
                                <a:gd name="connsiteX17" fmla="*/ 79043 w 147845"/>
                                <a:gd name="connsiteY17" fmla="*/ 3951 h 146190"/>
                                <a:gd name="connsiteX18" fmla="*/ 89657 w 147845"/>
                                <a:gd name="connsiteY18" fmla="*/ 45684 h 146190"/>
                                <a:gd name="connsiteX19" fmla="*/ 100770 w 147845"/>
                                <a:gd name="connsiteY19" fmla="*/ 39387 h 146190"/>
                                <a:gd name="connsiteX20" fmla="*/ 107138 w 147845"/>
                                <a:gd name="connsiteY20" fmla="*/ 40252 h 146190"/>
                                <a:gd name="connsiteX21" fmla="*/ 108012 w 147845"/>
                                <a:gd name="connsiteY21" fmla="*/ 46549 h 146190"/>
                                <a:gd name="connsiteX22" fmla="*/ 101644 w 147845"/>
                                <a:gd name="connsiteY22" fmla="*/ 57538 h 146190"/>
                                <a:gd name="connsiteX23" fmla="*/ 143850 w 147845"/>
                                <a:gd name="connsiteY23" fmla="*/ 68033 h 146190"/>
                                <a:gd name="connsiteX24" fmla="*/ 147846 w 147845"/>
                                <a:gd name="connsiteY24" fmla="*/ 73095 h 146190"/>
                                <a:gd name="connsiteX25" fmla="*/ 143850 w 147845"/>
                                <a:gd name="connsiteY25" fmla="*/ 78157 h 146190"/>
                                <a:gd name="connsiteX26" fmla="*/ 101644 w 147845"/>
                                <a:gd name="connsiteY26" fmla="*/ 88653 h 146190"/>
                                <a:gd name="connsiteX27" fmla="*/ 108012 w 147845"/>
                                <a:gd name="connsiteY27" fmla="*/ 99641 h 146190"/>
                                <a:gd name="connsiteX28" fmla="*/ 107138 w 147845"/>
                                <a:gd name="connsiteY28" fmla="*/ 105938 h 146190"/>
                                <a:gd name="connsiteX29" fmla="*/ 100770 w 147845"/>
                                <a:gd name="connsiteY29" fmla="*/ 106803 h 146190"/>
                                <a:gd name="connsiteX30" fmla="*/ 89657 w 147845"/>
                                <a:gd name="connsiteY30" fmla="*/ 100506 h 146190"/>
                                <a:gd name="connsiteX31" fmla="*/ 79043 w 147845"/>
                                <a:gd name="connsiteY31" fmla="*/ 142239 h 146190"/>
                                <a:gd name="connsiteX32" fmla="*/ 73923 w 147845"/>
                                <a:gd name="connsiteY32" fmla="*/ 146190 h 146190"/>
                                <a:gd name="connsiteX33" fmla="*/ 61811 w 147845"/>
                                <a:gd name="connsiteY33" fmla="*/ 88776 h 146190"/>
                                <a:gd name="connsiteX34" fmla="*/ 63184 w 147845"/>
                                <a:gd name="connsiteY34" fmla="*/ 89023 h 146190"/>
                                <a:gd name="connsiteX35" fmla="*/ 65182 w 147845"/>
                                <a:gd name="connsiteY35" fmla="*/ 91245 h 146190"/>
                                <a:gd name="connsiteX36" fmla="*/ 74048 w 147845"/>
                                <a:gd name="connsiteY36" fmla="*/ 126188 h 146190"/>
                                <a:gd name="connsiteX37" fmla="*/ 82914 w 147845"/>
                                <a:gd name="connsiteY37" fmla="*/ 91245 h 146190"/>
                                <a:gd name="connsiteX38" fmla="*/ 84912 w 147845"/>
                                <a:gd name="connsiteY38" fmla="*/ 89023 h 146190"/>
                                <a:gd name="connsiteX39" fmla="*/ 87908 w 147845"/>
                                <a:gd name="connsiteY39" fmla="*/ 89146 h 146190"/>
                                <a:gd name="connsiteX40" fmla="*/ 93902 w 147845"/>
                                <a:gd name="connsiteY40" fmla="*/ 92480 h 146190"/>
                                <a:gd name="connsiteX41" fmla="*/ 90531 w 147845"/>
                                <a:gd name="connsiteY41" fmla="*/ 86553 h 146190"/>
                                <a:gd name="connsiteX42" fmla="*/ 90406 w 147845"/>
                                <a:gd name="connsiteY42" fmla="*/ 83590 h 146190"/>
                                <a:gd name="connsiteX43" fmla="*/ 92653 w 147845"/>
                                <a:gd name="connsiteY43" fmla="*/ 81615 h 146190"/>
                                <a:gd name="connsiteX44" fmla="*/ 127992 w 147845"/>
                                <a:gd name="connsiteY44" fmla="*/ 72848 h 146190"/>
                                <a:gd name="connsiteX45" fmla="*/ 92653 w 147845"/>
                                <a:gd name="connsiteY45" fmla="*/ 64082 h 146190"/>
                                <a:gd name="connsiteX46" fmla="*/ 90406 w 147845"/>
                                <a:gd name="connsiteY46" fmla="*/ 62106 h 146190"/>
                                <a:gd name="connsiteX47" fmla="*/ 90531 w 147845"/>
                                <a:gd name="connsiteY47" fmla="*/ 59143 h 146190"/>
                                <a:gd name="connsiteX48" fmla="*/ 93902 w 147845"/>
                                <a:gd name="connsiteY48" fmla="*/ 53216 h 146190"/>
                                <a:gd name="connsiteX49" fmla="*/ 87908 w 147845"/>
                                <a:gd name="connsiteY49" fmla="*/ 56550 h 146190"/>
                                <a:gd name="connsiteX50" fmla="*/ 84912 w 147845"/>
                                <a:gd name="connsiteY50" fmla="*/ 56673 h 146190"/>
                                <a:gd name="connsiteX51" fmla="*/ 82914 w 147845"/>
                                <a:gd name="connsiteY51" fmla="*/ 54451 h 146190"/>
                                <a:gd name="connsiteX52" fmla="*/ 74048 w 147845"/>
                                <a:gd name="connsiteY52" fmla="*/ 19508 h 146190"/>
                                <a:gd name="connsiteX53" fmla="*/ 65182 w 147845"/>
                                <a:gd name="connsiteY53" fmla="*/ 54451 h 146190"/>
                                <a:gd name="connsiteX54" fmla="*/ 63184 w 147845"/>
                                <a:gd name="connsiteY54" fmla="*/ 56673 h 146190"/>
                                <a:gd name="connsiteX55" fmla="*/ 60187 w 147845"/>
                                <a:gd name="connsiteY55" fmla="*/ 56550 h 146190"/>
                                <a:gd name="connsiteX56" fmla="*/ 54194 w 147845"/>
                                <a:gd name="connsiteY56" fmla="*/ 53216 h 146190"/>
                                <a:gd name="connsiteX57" fmla="*/ 57565 w 147845"/>
                                <a:gd name="connsiteY57" fmla="*/ 59143 h 146190"/>
                                <a:gd name="connsiteX58" fmla="*/ 57690 w 147845"/>
                                <a:gd name="connsiteY58" fmla="*/ 62106 h 146190"/>
                                <a:gd name="connsiteX59" fmla="*/ 55442 w 147845"/>
                                <a:gd name="connsiteY59" fmla="*/ 64082 h 146190"/>
                                <a:gd name="connsiteX60" fmla="*/ 20104 w 147845"/>
                                <a:gd name="connsiteY60" fmla="*/ 72848 h 146190"/>
                                <a:gd name="connsiteX61" fmla="*/ 55442 w 147845"/>
                                <a:gd name="connsiteY61" fmla="*/ 81615 h 146190"/>
                                <a:gd name="connsiteX62" fmla="*/ 57690 w 147845"/>
                                <a:gd name="connsiteY62" fmla="*/ 83590 h 146190"/>
                                <a:gd name="connsiteX63" fmla="*/ 57565 w 147845"/>
                                <a:gd name="connsiteY63" fmla="*/ 86553 h 146190"/>
                                <a:gd name="connsiteX64" fmla="*/ 54194 w 147845"/>
                                <a:gd name="connsiteY64" fmla="*/ 92480 h 146190"/>
                                <a:gd name="connsiteX65" fmla="*/ 60187 w 147845"/>
                                <a:gd name="connsiteY65" fmla="*/ 89146 h 146190"/>
                                <a:gd name="connsiteX66" fmla="*/ 61811 w 147845"/>
                                <a:gd name="connsiteY66" fmla="*/ 88776 h 146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Lst>
                              <a:rect l="l" t="t" r="r" b="b"/>
                              <a:pathLst>
                                <a:path w="147845" h="146190">
                                  <a:moveTo>
                                    <a:pt x="73923" y="146190"/>
                                  </a:moveTo>
                                  <a:cubicBezTo>
                                    <a:pt x="71426" y="146190"/>
                                    <a:pt x="69303" y="144585"/>
                                    <a:pt x="68803" y="142239"/>
                                  </a:cubicBezTo>
                                  <a:lnTo>
                                    <a:pt x="58189" y="100506"/>
                                  </a:lnTo>
                                  <a:lnTo>
                                    <a:pt x="47076" y="106803"/>
                                  </a:lnTo>
                                  <a:cubicBezTo>
                                    <a:pt x="45078" y="107914"/>
                                    <a:pt x="42331" y="107544"/>
                                    <a:pt x="40708" y="105938"/>
                                  </a:cubicBezTo>
                                  <a:cubicBezTo>
                                    <a:pt x="38959" y="104210"/>
                                    <a:pt x="38710" y="101617"/>
                                    <a:pt x="39834" y="99641"/>
                                  </a:cubicBezTo>
                                  <a:lnTo>
                                    <a:pt x="46202" y="88653"/>
                                  </a:lnTo>
                                  <a:lnTo>
                                    <a:pt x="3996" y="78157"/>
                                  </a:lnTo>
                                  <a:cubicBezTo>
                                    <a:pt x="1623" y="77540"/>
                                    <a:pt x="0" y="75441"/>
                                    <a:pt x="0" y="73095"/>
                                  </a:cubicBezTo>
                                  <a:cubicBezTo>
                                    <a:pt x="0" y="70626"/>
                                    <a:pt x="1623" y="68527"/>
                                    <a:pt x="3996" y="68033"/>
                                  </a:cubicBezTo>
                                  <a:lnTo>
                                    <a:pt x="46202" y="57538"/>
                                  </a:lnTo>
                                  <a:lnTo>
                                    <a:pt x="39834" y="46549"/>
                                  </a:lnTo>
                                  <a:cubicBezTo>
                                    <a:pt x="38585" y="44450"/>
                                    <a:pt x="38959" y="41857"/>
                                    <a:pt x="40708" y="40252"/>
                                  </a:cubicBezTo>
                                  <a:cubicBezTo>
                                    <a:pt x="42331" y="38647"/>
                                    <a:pt x="45078" y="38276"/>
                                    <a:pt x="47076" y="39387"/>
                                  </a:cubicBezTo>
                                  <a:lnTo>
                                    <a:pt x="58189" y="45684"/>
                                  </a:lnTo>
                                  <a:lnTo>
                                    <a:pt x="68803" y="3951"/>
                                  </a:lnTo>
                                  <a:cubicBezTo>
                                    <a:pt x="69428" y="1605"/>
                                    <a:pt x="71550" y="0"/>
                                    <a:pt x="73923" y="0"/>
                                  </a:cubicBezTo>
                                  <a:cubicBezTo>
                                    <a:pt x="76420" y="0"/>
                                    <a:pt x="78543" y="1605"/>
                                    <a:pt x="79043" y="3951"/>
                                  </a:cubicBezTo>
                                  <a:lnTo>
                                    <a:pt x="89657" y="45684"/>
                                  </a:lnTo>
                                  <a:lnTo>
                                    <a:pt x="100770" y="39387"/>
                                  </a:lnTo>
                                  <a:cubicBezTo>
                                    <a:pt x="102768" y="38276"/>
                                    <a:pt x="105515" y="38647"/>
                                    <a:pt x="107138" y="40252"/>
                                  </a:cubicBezTo>
                                  <a:cubicBezTo>
                                    <a:pt x="108887" y="41980"/>
                                    <a:pt x="109136" y="44573"/>
                                    <a:pt x="108012" y="46549"/>
                                  </a:cubicBezTo>
                                  <a:lnTo>
                                    <a:pt x="101644" y="57538"/>
                                  </a:lnTo>
                                  <a:lnTo>
                                    <a:pt x="143850" y="68033"/>
                                  </a:lnTo>
                                  <a:cubicBezTo>
                                    <a:pt x="146223" y="68650"/>
                                    <a:pt x="147846" y="70749"/>
                                    <a:pt x="147846" y="73095"/>
                                  </a:cubicBezTo>
                                  <a:cubicBezTo>
                                    <a:pt x="147846" y="75565"/>
                                    <a:pt x="146223" y="77664"/>
                                    <a:pt x="143850" y="78157"/>
                                  </a:cubicBezTo>
                                  <a:lnTo>
                                    <a:pt x="101644" y="88653"/>
                                  </a:lnTo>
                                  <a:lnTo>
                                    <a:pt x="108012" y="99641"/>
                                  </a:lnTo>
                                  <a:cubicBezTo>
                                    <a:pt x="109261" y="101740"/>
                                    <a:pt x="108887" y="104333"/>
                                    <a:pt x="107138" y="105938"/>
                                  </a:cubicBezTo>
                                  <a:cubicBezTo>
                                    <a:pt x="105515" y="107544"/>
                                    <a:pt x="102768" y="107914"/>
                                    <a:pt x="100770" y="106803"/>
                                  </a:cubicBezTo>
                                  <a:lnTo>
                                    <a:pt x="89657" y="100506"/>
                                  </a:lnTo>
                                  <a:lnTo>
                                    <a:pt x="79043" y="142239"/>
                                  </a:lnTo>
                                  <a:cubicBezTo>
                                    <a:pt x="78418" y="144585"/>
                                    <a:pt x="76295" y="146190"/>
                                    <a:pt x="73923" y="146190"/>
                                  </a:cubicBezTo>
                                  <a:close/>
                                  <a:moveTo>
                                    <a:pt x="61811" y="88776"/>
                                  </a:moveTo>
                                  <a:cubicBezTo>
                                    <a:pt x="62310" y="88776"/>
                                    <a:pt x="62685" y="88899"/>
                                    <a:pt x="63184" y="89023"/>
                                  </a:cubicBezTo>
                                  <a:cubicBezTo>
                                    <a:pt x="64183" y="89393"/>
                                    <a:pt x="64932" y="90258"/>
                                    <a:pt x="65182" y="91245"/>
                                  </a:cubicBezTo>
                                  <a:lnTo>
                                    <a:pt x="74048" y="126188"/>
                                  </a:lnTo>
                                  <a:lnTo>
                                    <a:pt x="82914" y="91245"/>
                                  </a:lnTo>
                                  <a:cubicBezTo>
                                    <a:pt x="83163" y="90258"/>
                                    <a:pt x="83913" y="89393"/>
                                    <a:pt x="84912" y="89023"/>
                                  </a:cubicBezTo>
                                  <a:cubicBezTo>
                                    <a:pt x="85910" y="88653"/>
                                    <a:pt x="87034" y="88653"/>
                                    <a:pt x="87908" y="89146"/>
                                  </a:cubicBezTo>
                                  <a:lnTo>
                                    <a:pt x="93902" y="92480"/>
                                  </a:lnTo>
                                  <a:lnTo>
                                    <a:pt x="90531" y="86553"/>
                                  </a:lnTo>
                                  <a:cubicBezTo>
                                    <a:pt x="90031" y="85689"/>
                                    <a:pt x="89906" y="84578"/>
                                    <a:pt x="90406" y="83590"/>
                                  </a:cubicBezTo>
                                  <a:cubicBezTo>
                                    <a:pt x="90780" y="82602"/>
                                    <a:pt x="91655" y="81862"/>
                                    <a:pt x="92653" y="81615"/>
                                  </a:cubicBezTo>
                                  <a:lnTo>
                                    <a:pt x="127992" y="72848"/>
                                  </a:lnTo>
                                  <a:lnTo>
                                    <a:pt x="92653" y="64082"/>
                                  </a:lnTo>
                                  <a:cubicBezTo>
                                    <a:pt x="91655" y="63835"/>
                                    <a:pt x="90780" y="63094"/>
                                    <a:pt x="90406" y="62106"/>
                                  </a:cubicBezTo>
                                  <a:cubicBezTo>
                                    <a:pt x="90031" y="61118"/>
                                    <a:pt x="90031" y="60007"/>
                                    <a:pt x="90531" y="59143"/>
                                  </a:cubicBezTo>
                                  <a:lnTo>
                                    <a:pt x="93902" y="53216"/>
                                  </a:lnTo>
                                  <a:lnTo>
                                    <a:pt x="87908" y="56550"/>
                                  </a:lnTo>
                                  <a:cubicBezTo>
                                    <a:pt x="87034" y="57044"/>
                                    <a:pt x="85910" y="57167"/>
                                    <a:pt x="84912" y="56673"/>
                                  </a:cubicBezTo>
                                  <a:cubicBezTo>
                                    <a:pt x="83913" y="56303"/>
                                    <a:pt x="83163" y="55439"/>
                                    <a:pt x="82914" y="54451"/>
                                  </a:cubicBezTo>
                                  <a:lnTo>
                                    <a:pt x="74048" y="19508"/>
                                  </a:lnTo>
                                  <a:lnTo>
                                    <a:pt x="65182" y="54451"/>
                                  </a:lnTo>
                                  <a:cubicBezTo>
                                    <a:pt x="64932" y="55439"/>
                                    <a:pt x="64183" y="56303"/>
                                    <a:pt x="63184" y="56673"/>
                                  </a:cubicBezTo>
                                  <a:cubicBezTo>
                                    <a:pt x="62185" y="57044"/>
                                    <a:pt x="61061" y="57044"/>
                                    <a:pt x="60187" y="56550"/>
                                  </a:cubicBezTo>
                                  <a:lnTo>
                                    <a:pt x="54194" y="53216"/>
                                  </a:lnTo>
                                  <a:lnTo>
                                    <a:pt x="57565" y="59143"/>
                                  </a:lnTo>
                                  <a:cubicBezTo>
                                    <a:pt x="58064" y="60007"/>
                                    <a:pt x="58189" y="61118"/>
                                    <a:pt x="57690" y="62106"/>
                                  </a:cubicBezTo>
                                  <a:cubicBezTo>
                                    <a:pt x="57315" y="63094"/>
                                    <a:pt x="56441" y="63835"/>
                                    <a:pt x="55442" y="64082"/>
                                  </a:cubicBezTo>
                                  <a:lnTo>
                                    <a:pt x="20104" y="72848"/>
                                  </a:lnTo>
                                  <a:lnTo>
                                    <a:pt x="55442" y="81615"/>
                                  </a:lnTo>
                                  <a:cubicBezTo>
                                    <a:pt x="56441" y="81862"/>
                                    <a:pt x="57315" y="82602"/>
                                    <a:pt x="57690" y="83590"/>
                                  </a:cubicBezTo>
                                  <a:cubicBezTo>
                                    <a:pt x="58064" y="84578"/>
                                    <a:pt x="58064" y="85689"/>
                                    <a:pt x="57565" y="86553"/>
                                  </a:cubicBezTo>
                                  <a:lnTo>
                                    <a:pt x="54194" y="92480"/>
                                  </a:lnTo>
                                  <a:lnTo>
                                    <a:pt x="60187" y="89146"/>
                                  </a:lnTo>
                                  <a:cubicBezTo>
                                    <a:pt x="60562" y="88899"/>
                                    <a:pt x="61186" y="88776"/>
                                    <a:pt x="61811" y="88776"/>
                                  </a:cubicBezTo>
                                  <a:close/>
                                </a:path>
                              </a:pathLst>
                            </a:custGeom>
                            <a:solidFill>
                              <a:srgbClr val="005BAA"/>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9" name="Freeform: Shape 99"/>
                          <wps:cNvSpPr/>
                          <wps:spPr>
                            <a:xfrm>
                              <a:off x="1356460" y="355968"/>
                              <a:ext cx="649198" cy="510307"/>
                            </a:xfrm>
                            <a:custGeom>
                              <a:avLst/>
                              <a:gdLst>
                                <a:gd name="connsiteX0" fmla="*/ 0 w 649198"/>
                                <a:gd name="connsiteY0" fmla="*/ 0 h 510307"/>
                                <a:gd name="connsiteX1" fmla="*/ 649198 w 649198"/>
                                <a:gd name="connsiteY1" fmla="*/ 0 h 510307"/>
                                <a:gd name="connsiteX2" fmla="*/ 649198 w 649198"/>
                                <a:gd name="connsiteY2" fmla="*/ 510307 h 510307"/>
                                <a:gd name="connsiteX3" fmla="*/ 0 w 649198"/>
                                <a:gd name="connsiteY3" fmla="*/ 510307 h 510307"/>
                              </a:gdLst>
                              <a:ahLst/>
                              <a:cxnLst>
                                <a:cxn ang="0">
                                  <a:pos x="connsiteX0" y="connsiteY0"/>
                                </a:cxn>
                                <a:cxn ang="0">
                                  <a:pos x="connsiteX1" y="connsiteY1"/>
                                </a:cxn>
                                <a:cxn ang="0">
                                  <a:pos x="connsiteX2" y="connsiteY2"/>
                                </a:cxn>
                                <a:cxn ang="0">
                                  <a:pos x="connsiteX3" y="connsiteY3"/>
                                </a:cxn>
                              </a:cxnLst>
                              <a:rect l="l" t="t" r="r" b="b"/>
                              <a:pathLst>
                                <a:path w="649198" h="510307">
                                  <a:moveTo>
                                    <a:pt x="0" y="0"/>
                                  </a:moveTo>
                                  <a:lnTo>
                                    <a:pt x="649198" y="0"/>
                                  </a:lnTo>
                                  <a:lnTo>
                                    <a:pt x="649198" y="510307"/>
                                  </a:lnTo>
                                  <a:lnTo>
                                    <a:pt x="0" y="510307"/>
                                  </a:lnTo>
                                  <a:close/>
                                </a:path>
                              </a:pathLst>
                            </a:custGeom>
                            <a:no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00" name="Graphic 1"/>
                          <wpg:cNvGrpSpPr/>
                          <wpg:grpSpPr>
                            <a:xfrm>
                              <a:off x="1428760" y="358190"/>
                              <a:ext cx="139004" cy="137423"/>
                              <a:chOff x="1428760" y="358190"/>
                              <a:chExt cx="139004" cy="137423"/>
                            </a:xfrm>
                          </wpg:grpSpPr>
                          <wps:wsp>
                            <wps:cNvPr id="101" name="Freeform: Shape 101"/>
                            <wps:cNvSpPr/>
                            <wps:spPr>
                              <a:xfrm>
                                <a:off x="1428760" y="358190"/>
                                <a:ext cx="139004" cy="137423"/>
                              </a:xfrm>
                              <a:custGeom>
                                <a:avLst/>
                                <a:gdLst>
                                  <a:gd name="connsiteX0" fmla="*/ 138356 w 139004"/>
                                  <a:gd name="connsiteY0" fmla="*/ 67786 h 137423"/>
                                  <a:gd name="connsiteX1" fmla="*/ 90406 w 139004"/>
                                  <a:gd name="connsiteY1" fmla="*/ 55933 h 137423"/>
                                  <a:gd name="connsiteX2" fmla="*/ 99646 w 139004"/>
                                  <a:gd name="connsiteY2" fmla="*/ 40005 h 137423"/>
                                  <a:gd name="connsiteX3" fmla="*/ 99521 w 139004"/>
                                  <a:gd name="connsiteY3" fmla="*/ 39017 h 137423"/>
                                  <a:gd name="connsiteX4" fmla="*/ 98522 w 139004"/>
                                  <a:gd name="connsiteY4" fmla="*/ 38893 h 137423"/>
                                  <a:gd name="connsiteX5" fmla="*/ 82289 w 139004"/>
                                  <a:gd name="connsiteY5" fmla="*/ 48030 h 137423"/>
                                  <a:gd name="connsiteX6" fmla="*/ 70302 w 139004"/>
                                  <a:gd name="connsiteY6" fmla="*/ 617 h 137423"/>
                                  <a:gd name="connsiteX7" fmla="*/ 69428 w 139004"/>
                                  <a:gd name="connsiteY7" fmla="*/ 0 h 137423"/>
                                  <a:gd name="connsiteX8" fmla="*/ 68554 w 139004"/>
                                  <a:gd name="connsiteY8" fmla="*/ 617 h 137423"/>
                                  <a:gd name="connsiteX9" fmla="*/ 56566 w 139004"/>
                                  <a:gd name="connsiteY9" fmla="*/ 48030 h 137423"/>
                                  <a:gd name="connsiteX10" fmla="*/ 40458 w 139004"/>
                                  <a:gd name="connsiteY10" fmla="*/ 38893 h 137423"/>
                                  <a:gd name="connsiteX11" fmla="*/ 39459 w 139004"/>
                                  <a:gd name="connsiteY11" fmla="*/ 39017 h 137423"/>
                                  <a:gd name="connsiteX12" fmla="*/ 39334 w 139004"/>
                                  <a:gd name="connsiteY12" fmla="*/ 40005 h 137423"/>
                                  <a:gd name="connsiteX13" fmla="*/ 48574 w 139004"/>
                                  <a:gd name="connsiteY13" fmla="*/ 55933 h 137423"/>
                                  <a:gd name="connsiteX14" fmla="*/ 624 w 139004"/>
                                  <a:gd name="connsiteY14" fmla="*/ 67786 h 137423"/>
                                  <a:gd name="connsiteX15" fmla="*/ 0 w 139004"/>
                                  <a:gd name="connsiteY15" fmla="*/ 68650 h 137423"/>
                                  <a:gd name="connsiteX16" fmla="*/ 624 w 139004"/>
                                  <a:gd name="connsiteY16" fmla="*/ 69514 h 137423"/>
                                  <a:gd name="connsiteX17" fmla="*/ 48574 w 139004"/>
                                  <a:gd name="connsiteY17" fmla="*/ 81368 h 137423"/>
                                  <a:gd name="connsiteX18" fmla="*/ 39334 w 139004"/>
                                  <a:gd name="connsiteY18" fmla="*/ 97419 h 137423"/>
                                  <a:gd name="connsiteX19" fmla="*/ 39459 w 139004"/>
                                  <a:gd name="connsiteY19" fmla="*/ 98407 h 137423"/>
                                  <a:gd name="connsiteX20" fmla="*/ 40458 w 139004"/>
                                  <a:gd name="connsiteY20" fmla="*/ 98530 h 137423"/>
                                  <a:gd name="connsiteX21" fmla="*/ 56566 w 139004"/>
                                  <a:gd name="connsiteY21" fmla="*/ 89393 h 137423"/>
                                  <a:gd name="connsiteX22" fmla="*/ 68554 w 139004"/>
                                  <a:gd name="connsiteY22" fmla="*/ 136806 h 137423"/>
                                  <a:gd name="connsiteX23" fmla="*/ 69428 w 139004"/>
                                  <a:gd name="connsiteY23" fmla="*/ 137424 h 137423"/>
                                  <a:gd name="connsiteX24" fmla="*/ 70302 w 139004"/>
                                  <a:gd name="connsiteY24" fmla="*/ 136806 h 137423"/>
                                  <a:gd name="connsiteX25" fmla="*/ 82289 w 139004"/>
                                  <a:gd name="connsiteY25" fmla="*/ 89393 h 137423"/>
                                  <a:gd name="connsiteX26" fmla="*/ 98522 w 139004"/>
                                  <a:gd name="connsiteY26" fmla="*/ 98530 h 137423"/>
                                  <a:gd name="connsiteX27" fmla="*/ 99521 w 139004"/>
                                  <a:gd name="connsiteY27" fmla="*/ 98407 h 137423"/>
                                  <a:gd name="connsiteX28" fmla="*/ 99646 w 139004"/>
                                  <a:gd name="connsiteY28" fmla="*/ 97419 h 137423"/>
                                  <a:gd name="connsiteX29" fmla="*/ 90406 w 139004"/>
                                  <a:gd name="connsiteY29" fmla="*/ 81368 h 137423"/>
                                  <a:gd name="connsiteX30" fmla="*/ 138356 w 139004"/>
                                  <a:gd name="connsiteY30" fmla="*/ 69514 h 137423"/>
                                  <a:gd name="connsiteX31" fmla="*/ 138980 w 139004"/>
                                  <a:gd name="connsiteY31" fmla="*/ 68650 h 137423"/>
                                  <a:gd name="connsiteX32" fmla="*/ 138356 w 139004"/>
                                  <a:gd name="connsiteY32" fmla="*/ 67786 h 1374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39004" h="137423">
                                    <a:moveTo>
                                      <a:pt x="138356" y="67786"/>
                                    </a:moveTo>
                                    <a:lnTo>
                                      <a:pt x="90406" y="55933"/>
                                    </a:lnTo>
                                    <a:lnTo>
                                      <a:pt x="99646" y="40005"/>
                                    </a:lnTo>
                                    <a:cubicBezTo>
                                      <a:pt x="99896" y="39634"/>
                                      <a:pt x="99771" y="39264"/>
                                      <a:pt x="99521" y="39017"/>
                                    </a:cubicBezTo>
                                    <a:cubicBezTo>
                                      <a:pt x="99272" y="38770"/>
                                      <a:pt x="98772" y="38647"/>
                                      <a:pt x="98522" y="38893"/>
                                    </a:cubicBezTo>
                                    <a:lnTo>
                                      <a:pt x="82289" y="48030"/>
                                    </a:lnTo>
                                    <a:lnTo>
                                      <a:pt x="70302" y="617"/>
                                    </a:lnTo>
                                    <a:cubicBezTo>
                                      <a:pt x="70177" y="247"/>
                                      <a:pt x="69802" y="0"/>
                                      <a:pt x="69428" y="0"/>
                                    </a:cubicBezTo>
                                    <a:cubicBezTo>
                                      <a:pt x="69053" y="0"/>
                                      <a:pt x="68678" y="247"/>
                                      <a:pt x="68554" y="617"/>
                                    </a:cubicBezTo>
                                    <a:lnTo>
                                      <a:pt x="56566" y="48030"/>
                                    </a:lnTo>
                                    <a:lnTo>
                                      <a:pt x="40458" y="38893"/>
                                    </a:lnTo>
                                    <a:cubicBezTo>
                                      <a:pt x="40083" y="38647"/>
                                      <a:pt x="39709" y="38770"/>
                                      <a:pt x="39459" y="39017"/>
                                    </a:cubicBezTo>
                                    <a:cubicBezTo>
                                      <a:pt x="39209" y="39264"/>
                                      <a:pt x="39084" y="39758"/>
                                      <a:pt x="39334" y="40005"/>
                                    </a:cubicBezTo>
                                    <a:lnTo>
                                      <a:pt x="48574" y="55933"/>
                                    </a:lnTo>
                                    <a:lnTo>
                                      <a:pt x="624" y="67786"/>
                                    </a:lnTo>
                                    <a:cubicBezTo>
                                      <a:pt x="250" y="67909"/>
                                      <a:pt x="0" y="68280"/>
                                      <a:pt x="0" y="68650"/>
                                    </a:cubicBezTo>
                                    <a:cubicBezTo>
                                      <a:pt x="0" y="69021"/>
                                      <a:pt x="250" y="69391"/>
                                      <a:pt x="624" y="69514"/>
                                    </a:cubicBezTo>
                                    <a:lnTo>
                                      <a:pt x="48574" y="81368"/>
                                    </a:lnTo>
                                    <a:lnTo>
                                      <a:pt x="39334" y="97419"/>
                                    </a:lnTo>
                                    <a:cubicBezTo>
                                      <a:pt x="39084" y="97789"/>
                                      <a:pt x="39209" y="98160"/>
                                      <a:pt x="39459" y="98407"/>
                                    </a:cubicBezTo>
                                    <a:cubicBezTo>
                                      <a:pt x="39709" y="98654"/>
                                      <a:pt x="40208" y="98777"/>
                                      <a:pt x="40458" y="98530"/>
                                    </a:cubicBezTo>
                                    <a:lnTo>
                                      <a:pt x="56566" y="89393"/>
                                    </a:lnTo>
                                    <a:lnTo>
                                      <a:pt x="68554" y="136806"/>
                                    </a:lnTo>
                                    <a:cubicBezTo>
                                      <a:pt x="68678" y="137177"/>
                                      <a:pt x="69053" y="137424"/>
                                      <a:pt x="69428" y="137424"/>
                                    </a:cubicBezTo>
                                    <a:cubicBezTo>
                                      <a:pt x="69802" y="137424"/>
                                      <a:pt x="70177" y="137177"/>
                                      <a:pt x="70302" y="136806"/>
                                    </a:cubicBezTo>
                                    <a:lnTo>
                                      <a:pt x="82289" y="89393"/>
                                    </a:lnTo>
                                    <a:lnTo>
                                      <a:pt x="98522" y="98530"/>
                                    </a:lnTo>
                                    <a:cubicBezTo>
                                      <a:pt x="98897" y="98777"/>
                                      <a:pt x="99272" y="98654"/>
                                      <a:pt x="99521" y="98407"/>
                                    </a:cubicBezTo>
                                    <a:cubicBezTo>
                                      <a:pt x="99771" y="98160"/>
                                      <a:pt x="99896" y="97666"/>
                                      <a:pt x="99646" y="97419"/>
                                    </a:cubicBezTo>
                                    <a:lnTo>
                                      <a:pt x="90406" y="81368"/>
                                    </a:lnTo>
                                    <a:lnTo>
                                      <a:pt x="138356" y="69514"/>
                                    </a:lnTo>
                                    <a:cubicBezTo>
                                      <a:pt x="138730" y="69391"/>
                                      <a:pt x="138980" y="69021"/>
                                      <a:pt x="138980" y="68650"/>
                                    </a:cubicBezTo>
                                    <a:cubicBezTo>
                                      <a:pt x="139105" y="68156"/>
                                      <a:pt x="138730" y="67909"/>
                                      <a:pt x="138356" y="67786"/>
                                    </a:cubicBezTo>
                                  </a:path>
                                </a:pathLst>
                              </a:custGeom>
                              <a:solidFill>
                                <a:srgbClr val="FFFFFF"/>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2" name="Freeform: Shape 102"/>
                            <wps:cNvSpPr/>
                            <wps:spPr>
                              <a:xfrm>
                                <a:off x="1428760" y="358190"/>
                                <a:ext cx="139004" cy="137423"/>
                              </a:xfrm>
                              <a:custGeom>
                                <a:avLst/>
                                <a:gdLst>
                                  <a:gd name="connsiteX0" fmla="*/ 138356 w 139004"/>
                                  <a:gd name="connsiteY0" fmla="*/ 67786 h 137423"/>
                                  <a:gd name="connsiteX1" fmla="*/ 90406 w 139004"/>
                                  <a:gd name="connsiteY1" fmla="*/ 55933 h 137423"/>
                                  <a:gd name="connsiteX2" fmla="*/ 99646 w 139004"/>
                                  <a:gd name="connsiteY2" fmla="*/ 40005 h 137423"/>
                                  <a:gd name="connsiteX3" fmla="*/ 99521 w 139004"/>
                                  <a:gd name="connsiteY3" fmla="*/ 39017 h 137423"/>
                                  <a:gd name="connsiteX4" fmla="*/ 98522 w 139004"/>
                                  <a:gd name="connsiteY4" fmla="*/ 38893 h 137423"/>
                                  <a:gd name="connsiteX5" fmla="*/ 82289 w 139004"/>
                                  <a:gd name="connsiteY5" fmla="*/ 48030 h 137423"/>
                                  <a:gd name="connsiteX6" fmla="*/ 70302 w 139004"/>
                                  <a:gd name="connsiteY6" fmla="*/ 617 h 137423"/>
                                  <a:gd name="connsiteX7" fmla="*/ 69428 w 139004"/>
                                  <a:gd name="connsiteY7" fmla="*/ 0 h 137423"/>
                                  <a:gd name="connsiteX8" fmla="*/ 68554 w 139004"/>
                                  <a:gd name="connsiteY8" fmla="*/ 617 h 137423"/>
                                  <a:gd name="connsiteX9" fmla="*/ 56566 w 139004"/>
                                  <a:gd name="connsiteY9" fmla="*/ 48030 h 137423"/>
                                  <a:gd name="connsiteX10" fmla="*/ 40458 w 139004"/>
                                  <a:gd name="connsiteY10" fmla="*/ 38893 h 137423"/>
                                  <a:gd name="connsiteX11" fmla="*/ 39459 w 139004"/>
                                  <a:gd name="connsiteY11" fmla="*/ 39017 h 137423"/>
                                  <a:gd name="connsiteX12" fmla="*/ 39334 w 139004"/>
                                  <a:gd name="connsiteY12" fmla="*/ 40005 h 137423"/>
                                  <a:gd name="connsiteX13" fmla="*/ 48574 w 139004"/>
                                  <a:gd name="connsiteY13" fmla="*/ 55933 h 137423"/>
                                  <a:gd name="connsiteX14" fmla="*/ 624 w 139004"/>
                                  <a:gd name="connsiteY14" fmla="*/ 67786 h 137423"/>
                                  <a:gd name="connsiteX15" fmla="*/ 0 w 139004"/>
                                  <a:gd name="connsiteY15" fmla="*/ 68650 h 137423"/>
                                  <a:gd name="connsiteX16" fmla="*/ 624 w 139004"/>
                                  <a:gd name="connsiteY16" fmla="*/ 69514 h 137423"/>
                                  <a:gd name="connsiteX17" fmla="*/ 48574 w 139004"/>
                                  <a:gd name="connsiteY17" fmla="*/ 81368 h 137423"/>
                                  <a:gd name="connsiteX18" fmla="*/ 39334 w 139004"/>
                                  <a:gd name="connsiteY18" fmla="*/ 97419 h 137423"/>
                                  <a:gd name="connsiteX19" fmla="*/ 39459 w 139004"/>
                                  <a:gd name="connsiteY19" fmla="*/ 98407 h 137423"/>
                                  <a:gd name="connsiteX20" fmla="*/ 40458 w 139004"/>
                                  <a:gd name="connsiteY20" fmla="*/ 98530 h 137423"/>
                                  <a:gd name="connsiteX21" fmla="*/ 56566 w 139004"/>
                                  <a:gd name="connsiteY21" fmla="*/ 89393 h 137423"/>
                                  <a:gd name="connsiteX22" fmla="*/ 68554 w 139004"/>
                                  <a:gd name="connsiteY22" fmla="*/ 136806 h 137423"/>
                                  <a:gd name="connsiteX23" fmla="*/ 69428 w 139004"/>
                                  <a:gd name="connsiteY23" fmla="*/ 137424 h 137423"/>
                                  <a:gd name="connsiteX24" fmla="*/ 70302 w 139004"/>
                                  <a:gd name="connsiteY24" fmla="*/ 136806 h 137423"/>
                                  <a:gd name="connsiteX25" fmla="*/ 82289 w 139004"/>
                                  <a:gd name="connsiteY25" fmla="*/ 89393 h 137423"/>
                                  <a:gd name="connsiteX26" fmla="*/ 98522 w 139004"/>
                                  <a:gd name="connsiteY26" fmla="*/ 98530 h 137423"/>
                                  <a:gd name="connsiteX27" fmla="*/ 99521 w 139004"/>
                                  <a:gd name="connsiteY27" fmla="*/ 98407 h 137423"/>
                                  <a:gd name="connsiteX28" fmla="*/ 99646 w 139004"/>
                                  <a:gd name="connsiteY28" fmla="*/ 97419 h 137423"/>
                                  <a:gd name="connsiteX29" fmla="*/ 90406 w 139004"/>
                                  <a:gd name="connsiteY29" fmla="*/ 81368 h 137423"/>
                                  <a:gd name="connsiteX30" fmla="*/ 138356 w 139004"/>
                                  <a:gd name="connsiteY30" fmla="*/ 69514 h 137423"/>
                                  <a:gd name="connsiteX31" fmla="*/ 138980 w 139004"/>
                                  <a:gd name="connsiteY31" fmla="*/ 68650 h 137423"/>
                                  <a:gd name="connsiteX32" fmla="*/ 138356 w 139004"/>
                                  <a:gd name="connsiteY32" fmla="*/ 67786 h 1374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39004" h="137423">
                                    <a:moveTo>
                                      <a:pt x="138356" y="67786"/>
                                    </a:moveTo>
                                    <a:lnTo>
                                      <a:pt x="90406" y="55933"/>
                                    </a:lnTo>
                                    <a:lnTo>
                                      <a:pt x="99646" y="40005"/>
                                    </a:lnTo>
                                    <a:cubicBezTo>
                                      <a:pt x="99896" y="39634"/>
                                      <a:pt x="99771" y="39264"/>
                                      <a:pt x="99521" y="39017"/>
                                    </a:cubicBezTo>
                                    <a:cubicBezTo>
                                      <a:pt x="99272" y="38770"/>
                                      <a:pt x="98772" y="38647"/>
                                      <a:pt x="98522" y="38893"/>
                                    </a:cubicBezTo>
                                    <a:lnTo>
                                      <a:pt x="82289" y="48030"/>
                                    </a:lnTo>
                                    <a:lnTo>
                                      <a:pt x="70302" y="617"/>
                                    </a:lnTo>
                                    <a:cubicBezTo>
                                      <a:pt x="70177" y="247"/>
                                      <a:pt x="69802" y="0"/>
                                      <a:pt x="69428" y="0"/>
                                    </a:cubicBezTo>
                                    <a:cubicBezTo>
                                      <a:pt x="69053" y="0"/>
                                      <a:pt x="68678" y="247"/>
                                      <a:pt x="68554" y="617"/>
                                    </a:cubicBezTo>
                                    <a:lnTo>
                                      <a:pt x="56566" y="48030"/>
                                    </a:lnTo>
                                    <a:lnTo>
                                      <a:pt x="40458" y="38893"/>
                                    </a:lnTo>
                                    <a:cubicBezTo>
                                      <a:pt x="40083" y="38647"/>
                                      <a:pt x="39709" y="38770"/>
                                      <a:pt x="39459" y="39017"/>
                                    </a:cubicBezTo>
                                    <a:cubicBezTo>
                                      <a:pt x="39209" y="39264"/>
                                      <a:pt x="39084" y="39758"/>
                                      <a:pt x="39334" y="40005"/>
                                    </a:cubicBezTo>
                                    <a:lnTo>
                                      <a:pt x="48574" y="55933"/>
                                    </a:lnTo>
                                    <a:lnTo>
                                      <a:pt x="624" y="67786"/>
                                    </a:lnTo>
                                    <a:cubicBezTo>
                                      <a:pt x="250" y="67909"/>
                                      <a:pt x="0" y="68280"/>
                                      <a:pt x="0" y="68650"/>
                                    </a:cubicBezTo>
                                    <a:cubicBezTo>
                                      <a:pt x="0" y="69021"/>
                                      <a:pt x="250" y="69391"/>
                                      <a:pt x="624" y="69514"/>
                                    </a:cubicBezTo>
                                    <a:lnTo>
                                      <a:pt x="48574" y="81368"/>
                                    </a:lnTo>
                                    <a:lnTo>
                                      <a:pt x="39334" y="97419"/>
                                    </a:lnTo>
                                    <a:cubicBezTo>
                                      <a:pt x="39084" y="97789"/>
                                      <a:pt x="39209" y="98160"/>
                                      <a:pt x="39459" y="98407"/>
                                    </a:cubicBezTo>
                                    <a:cubicBezTo>
                                      <a:pt x="39709" y="98654"/>
                                      <a:pt x="40208" y="98777"/>
                                      <a:pt x="40458" y="98530"/>
                                    </a:cubicBezTo>
                                    <a:lnTo>
                                      <a:pt x="56566" y="89393"/>
                                    </a:lnTo>
                                    <a:lnTo>
                                      <a:pt x="68554" y="136806"/>
                                    </a:lnTo>
                                    <a:cubicBezTo>
                                      <a:pt x="68678" y="137177"/>
                                      <a:pt x="69053" y="137424"/>
                                      <a:pt x="69428" y="137424"/>
                                    </a:cubicBezTo>
                                    <a:cubicBezTo>
                                      <a:pt x="69802" y="137424"/>
                                      <a:pt x="70177" y="137177"/>
                                      <a:pt x="70302" y="136806"/>
                                    </a:cubicBezTo>
                                    <a:lnTo>
                                      <a:pt x="82289" y="89393"/>
                                    </a:lnTo>
                                    <a:lnTo>
                                      <a:pt x="98522" y="98530"/>
                                    </a:lnTo>
                                    <a:cubicBezTo>
                                      <a:pt x="98897" y="98777"/>
                                      <a:pt x="99272" y="98654"/>
                                      <a:pt x="99521" y="98407"/>
                                    </a:cubicBezTo>
                                    <a:cubicBezTo>
                                      <a:pt x="99771" y="98160"/>
                                      <a:pt x="99896" y="97666"/>
                                      <a:pt x="99646" y="97419"/>
                                    </a:cubicBezTo>
                                    <a:lnTo>
                                      <a:pt x="90406" y="81368"/>
                                    </a:lnTo>
                                    <a:lnTo>
                                      <a:pt x="138356" y="69514"/>
                                    </a:lnTo>
                                    <a:cubicBezTo>
                                      <a:pt x="138730" y="69391"/>
                                      <a:pt x="138980" y="69021"/>
                                      <a:pt x="138980" y="68650"/>
                                    </a:cubicBezTo>
                                    <a:cubicBezTo>
                                      <a:pt x="139105" y="68156"/>
                                      <a:pt x="138730" y="67909"/>
                                      <a:pt x="138356" y="67786"/>
                                    </a:cubicBezTo>
                                  </a:path>
                                </a:pathLst>
                              </a:custGeom>
                              <a:solidFill>
                                <a:srgbClr val="FFFFFF"/>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3" name="Freeform: Shape 103"/>
                            <wps:cNvSpPr/>
                            <wps:spPr>
                              <a:xfrm>
                                <a:off x="1432131" y="415234"/>
                                <a:ext cx="66180" cy="11482"/>
                              </a:xfrm>
                              <a:custGeom>
                                <a:avLst/>
                                <a:gdLst>
                                  <a:gd name="connsiteX0" fmla="*/ 0 w 66180"/>
                                  <a:gd name="connsiteY0" fmla="*/ 11483 h 11482"/>
                                  <a:gd name="connsiteX1" fmla="*/ 46576 w 66180"/>
                                  <a:gd name="connsiteY1" fmla="*/ 0 h 11482"/>
                                  <a:gd name="connsiteX2" fmla="*/ 66181 w 66180"/>
                                  <a:gd name="connsiteY2" fmla="*/ 11483 h 11482"/>
                                  <a:gd name="connsiteX3" fmla="*/ 0 w 66180"/>
                                  <a:gd name="connsiteY3" fmla="*/ 11483 h 11482"/>
                                </a:gdLst>
                                <a:ahLst/>
                                <a:cxnLst>
                                  <a:cxn ang="0">
                                    <a:pos x="connsiteX0" y="connsiteY0"/>
                                  </a:cxn>
                                  <a:cxn ang="0">
                                    <a:pos x="connsiteX1" y="connsiteY1"/>
                                  </a:cxn>
                                  <a:cxn ang="0">
                                    <a:pos x="connsiteX2" y="connsiteY2"/>
                                  </a:cxn>
                                  <a:cxn ang="0">
                                    <a:pos x="connsiteX3" y="connsiteY3"/>
                                  </a:cxn>
                                </a:cxnLst>
                                <a:rect l="l" t="t" r="r" b="b"/>
                                <a:pathLst>
                                  <a:path w="66180" h="11482">
                                    <a:moveTo>
                                      <a:pt x="0" y="11483"/>
                                    </a:moveTo>
                                    <a:lnTo>
                                      <a:pt x="46576" y="0"/>
                                    </a:lnTo>
                                    <a:lnTo>
                                      <a:pt x="66181" y="11483"/>
                                    </a:lnTo>
                                    <a:lnTo>
                                      <a:pt x="0" y="11483"/>
                                    </a:lnTo>
                                  </a:path>
                                </a:pathLst>
                              </a:custGeom>
                              <a:solidFill>
                                <a:srgbClr val="FAA61A"/>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4" name="Freeform: Shape 104"/>
                            <wps:cNvSpPr/>
                            <wps:spPr>
                              <a:xfrm>
                                <a:off x="1498312" y="426717"/>
                                <a:ext cx="66181" cy="11606"/>
                              </a:xfrm>
                              <a:custGeom>
                                <a:avLst/>
                                <a:gdLst>
                                  <a:gd name="connsiteX0" fmla="*/ 66181 w 66181"/>
                                  <a:gd name="connsiteY0" fmla="*/ 0 h 11606"/>
                                  <a:gd name="connsiteX1" fmla="*/ 19605 w 66181"/>
                                  <a:gd name="connsiteY1" fmla="*/ 11606 h 11606"/>
                                  <a:gd name="connsiteX2" fmla="*/ 0 w 66181"/>
                                  <a:gd name="connsiteY2" fmla="*/ 0 h 11606"/>
                                  <a:gd name="connsiteX3" fmla="*/ 66181 w 66181"/>
                                  <a:gd name="connsiteY3" fmla="*/ 0 h 11606"/>
                                </a:gdLst>
                                <a:ahLst/>
                                <a:cxnLst>
                                  <a:cxn ang="0">
                                    <a:pos x="connsiteX0" y="connsiteY0"/>
                                  </a:cxn>
                                  <a:cxn ang="0">
                                    <a:pos x="connsiteX1" y="connsiteY1"/>
                                  </a:cxn>
                                  <a:cxn ang="0">
                                    <a:pos x="connsiteX2" y="connsiteY2"/>
                                  </a:cxn>
                                  <a:cxn ang="0">
                                    <a:pos x="connsiteX3" y="connsiteY3"/>
                                  </a:cxn>
                                </a:cxnLst>
                                <a:rect l="l" t="t" r="r" b="b"/>
                                <a:pathLst>
                                  <a:path w="66181" h="11606">
                                    <a:moveTo>
                                      <a:pt x="66181" y="0"/>
                                    </a:moveTo>
                                    <a:lnTo>
                                      <a:pt x="19605" y="11606"/>
                                    </a:lnTo>
                                    <a:lnTo>
                                      <a:pt x="0" y="0"/>
                                    </a:lnTo>
                                    <a:lnTo>
                                      <a:pt x="66181" y="0"/>
                                    </a:lnTo>
                                  </a:path>
                                </a:pathLst>
                              </a:custGeom>
                              <a:solidFill>
                                <a:srgbClr val="FAA61A"/>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5" name="Freeform: Shape 105"/>
                            <wps:cNvSpPr/>
                            <wps:spPr>
                              <a:xfrm>
                                <a:off x="1486700" y="426717"/>
                                <a:ext cx="11612" cy="65563"/>
                              </a:xfrm>
                              <a:custGeom>
                                <a:avLst/>
                                <a:gdLst>
                                  <a:gd name="connsiteX0" fmla="*/ 11613 w 11612"/>
                                  <a:gd name="connsiteY0" fmla="*/ 65563 h 65563"/>
                                  <a:gd name="connsiteX1" fmla="*/ 0 w 11612"/>
                                  <a:gd name="connsiteY1" fmla="*/ 19508 h 65563"/>
                                  <a:gd name="connsiteX2" fmla="*/ 11613 w 11612"/>
                                  <a:gd name="connsiteY2" fmla="*/ 0 h 65563"/>
                                  <a:gd name="connsiteX3" fmla="*/ 11613 w 11612"/>
                                  <a:gd name="connsiteY3" fmla="*/ 65563 h 65563"/>
                                </a:gdLst>
                                <a:ahLst/>
                                <a:cxnLst>
                                  <a:cxn ang="0">
                                    <a:pos x="connsiteX0" y="connsiteY0"/>
                                  </a:cxn>
                                  <a:cxn ang="0">
                                    <a:pos x="connsiteX1" y="connsiteY1"/>
                                  </a:cxn>
                                  <a:cxn ang="0">
                                    <a:pos x="connsiteX2" y="connsiteY2"/>
                                  </a:cxn>
                                  <a:cxn ang="0">
                                    <a:pos x="connsiteX3" y="connsiteY3"/>
                                  </a:cxn>
                                </a:cxnLst>
                                <a:rect l="l" t="t" r="r" b="b"/>
                                <a:pathLst>
                                  <a:path w="11612" h="65563">
                                    <a:moveTo>
                                      <a:pt x="11613" y="65563"/>
                                    </a:moveTo>
                                    <a:lnTo>
                                      <a:pt x="0" y="19508"/>
                                    </a:lnTo>
                                    <a:lnTo>
                                      <a:pt x="11613" y="0"/>
                                    </a:lnTo>
                                    <a:lnTo>
                                      <a:pt x="11613" y="65563"/>
                                    </a:lnTo>
                                  </a:path>
                                </a:pathLst>
                              </a:custGeom>
                              <a:solidFill>
                                <a:srgbClr val="FAA61A"/>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6" name="Freeform: Shape 106"/>
                            <wps:cNvSpPr/>
                            <wps:spPr>
                              <a:xfrm>
                                <a:off x="1498312" y="361277"/>
                                <a:ext cx="11612" cy="65439"/>
                              </a:xfrm>
                              <a:custGeom>
                                <a:avLst/>
                                <a:gdLst>
                                  <a:gd name="connsiteX0" fmla="*/ 0 w 11612"/>
                                  <a:gd name="connsiteY0" fmla="*/ 0 h 65439"/>
                                  <a:gd name="connsiteX1" fmla="*/ 11613 w 11612"/>
                                  <a:gd name="connsiteY1" fmla="*/ 46055 h 65439"/>
                                  <a:gd name="connsiteX2" fmla="*/ 0 w 11612"/>
                                  <a:gd name="connsiteY2" fmla="*/ 65440 h 65439"/>
                                  <a:gd name="connsiteX3" fmla="*/ 0 w 11612"/>
                                  <a:gd name="connsiteY3" fmla="*/ 0 h 65439"/>
                                </a:gdLst>
                                <a:ahLst/>
                                <a:cxnLst>
                                  <a:cxn ang="0">
                                    <a:pos x="connsiteX0" y="connsiteY0"/>
                                  </a:cxn>
                                  <a:cxn ang="0">
                                    <a:pos x="connsiteX1" y="connsiteY1"/>
                                  </a:cxn>
                                  <a:cxn ang="0">
                                    <a:pos x="connsiteX2" y="connsiteY2"/>
                                  </a:cxn>
                                  <a:cxn ang="0">
                                    <a:pos x="connsiteX3" y="connsiteY3"/>
                                  </a:cxn>
                                </a:cxnLst>
                                <a:rect l="l" t="t" r="r" b="b"/>
                                <a:pathLst>
                                  <a:path w="11612" h="65439">
                                    <a:moveTo>
                                      <a:pt x="0" y="0"/>
                                    </a:moveTo>
                                    <a:lnTo>
                                      <a:pt x="11613" y="46055"/>
                                    </a:lnTo>
                                    <a:lnTo>
                                      <a:pt x="0" y="65440"/>
                                    </a:lnTo>
                                    <a:lnTo>
                                      <a:pt x="0" y="0"/>
                                    </a:lnTo>
                                  </a:path>
                                </a:pathLst>
                              </a:custGeom>
                              <a:solidFill>
                                <a:srgbClr val="FAA61A"/>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7" name="Freeform: Shape 107"/>
                            <wps:cNvSpPr/>
                            <wps:spPr>
                              <a:xfrm>
                                <a:off x="1470716" y="399430"/>
                                <a:ext cx="27596" cy="27287"/>
                              </a:xfrm>
                              <a:custGeom>
                                <a:avLst/>
                                <a:gdLst>
                                  <a:gd name="connsiteX0" fmla="*/ 0 w 27596"/>
                                  <a:gd name="connsiteY0" fmla="*/ 0 h 27287"/>
                                  <a:gd name="connsiteX1" fmla="*/ 17731 w 27596"/>
                                  <a:gd name="connsiteY1" fmla="*/ 10248 h 27287"/>
                                  <a:gd name="connsiteX2" fmla="*/ 27596 w 27596"/>
                                  <a:gd name="connsiteY2" fmla="*/ 27287 h 27287"/>
                                  <a:gd name="connsiteX3" fmla="*/ 0 w 27596"/>
                                  <a:gd name="connsiteY3" fmla="*/ 0 h 27287"/>
                                </a:gdLst>
                                <a:ahLst/>
                                <a:cxnLst>
                                  <a:cxn ang="0">
                                    <a:pos x="connsiteX0" y="connsiteY0"/>
                                  </a:cxn>
                                  <a:cxn ang="0">
                                    <a:pos x="connsiteX1" y="connsiteY1"/>
                                  </a:cxn>
                                  <a:cxn ang="0">
                                    <a:pos x="connsiteX2" y="connsiteY2"/>
                                  </a:cxn>
                                  <a:cxn ang="0">
                                    <a:pos x="connsiteX3" y="connsiteY3"/>
                                  </a:cxn>
                                </a:cxnLst>
                                <a:rect l="l" t="t" r="r" b="b"/>
                                <a:pathLst>
                                  <a:path w="27596" h="27287">
                                    <a:moveTo>
                                      <a:pt x="0" y="0"/>
                                    </a:moveTo>
                                    <a:lnTo>
                                      <a:pt x="17731" y="10248"/>
                                    </a:lnTo>
                                    <a:lnTo>
                                      <a:pt x="27596" y="27287"/>
                                    </a:lnTo>
                                    <a:lnTo>
                                      <a:pt x="0" y="0"/>
                                    </a:lnTo>
                                  </a:path>
                                </a:pathLst>
                              </a:custGeom>
                              <a:solidFill>
                                <a:srgbClr val="FAA61A"/>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8" name="Freeform: Shape 108"/>
                            <wps:cNvSpPr/>
                            <wps:spPr>
                              <a:xfrm>
                                <a:off x="1498312" y="426717"/>
                                <a:ext cx="27846" cy="27534"/>
                              </a:xfrm>
                              <a:custGeom>
                                <a:avLst/>
                                <a:gdLst>
                                  <a:gd name="connsiteX0" fmla="*/ 27846 w 27846"/>
                                  <a:gd name="connsiteY0" fmla="*/ 27534 h 27534"/>
                                  <a:gd name="connsiteX1" fmla="*/ 10115 w 27846"/>
                                  <a:gd name="connsiteY1" fmla="*/ 17409 h 27534"/>
                                  <a:gd name="connsiteX2" fmla="*/ 0 w 27846"/>
                                  <a:gd name="connsiteY2" fmla="*/ 0 h 27534"/>
                                  <a:gd name="connsiteX3" fmla="*/ 27846 w 27846"/>
                                  <a:gd name="connsiteY3" fmla="*/ 27534 h 27534"/>
                                </a:gdLst>
                                <a:ahLst/>
                                <a:cxnLst>
                                  <a:cxn ang="0">
                                    <a:pos x="connsiteX0" y="connsiteY0"/>
                                  </a:cxn>
                                  <a:cxn ang="0">
                                    <a:pos x="connsiteX1" y="connsiteY1"/>
                                  </a:cxn>
                                  <a:cxn ang="0">
                                    <a:pos x="connsiteX2" y="connsiteY2"/>
                                  </a:cxn>
                                  <a:cxn ang="0">
                                    <a:pos x="connsiteX3" y="connsiteY3"/>
                                  </a:cxn>
                                </a:cxnLst>
                                <a:rect l="l" t="t" r="r" b="b"/>
                                <a:pathLst>
                                  <a:path w="27846" h="27534">
                                    <a:moveTo>
                                      <a:pt x="27846" y="27534"/>
                                    </a:moveTo>
                                    <a:lnTo>
                                      <a:pt x="10115" y="17409"/>
                                    </a:lnTo>
                                    <a:lnTo>
                                      <a:pt x="0" y="0"/>
                                    </a:lnTo>
                                    <a:lnTo>
                                      <a:pt x="27846" y="27534"/>
                                    </a:lnTo>
                                  </a:path>
                                </a:pathLst>
                              </a:custGeom>
                              <a:solidFill>
                                <a:srgbClr val="FAA61A"/>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9" name="Freeform: Shape 109"/>
                            <wps:cNvSpPr/>
                            <wps:spPr>
                              <a:xfrm>
                                <a:off x="1470716" y="426717"/>
                                <a:ext cx="27596" cy="27534"/>
                              </a:xfrm>
                              <a:custGeom>
                                <a:avLst/>
                                <a:gdLst>
                                  <a:gd name="connsiteX0" fmla="*/ 0 w 27596"/>
                                  <a:gd name="connsiteY0" fmla="*/ 27534 h 27534"/>
                                  <a:gd name="connsiteX1" fmla="*/ 10239 w 27596"/>
                                  <a:gd name="connsiteY1" fmla="*/ 10001 h 27534"/>
                                  <a:gd name="connsiteX2" fmla="*/ 27596 w 27596"/>
                                  <a:gd name="connsiteY2" fmla="*/ 0 h 27534"/>
                                  <a:gd name="connsiteX3" fmla="*/ 0 w 27596"/>
                                  <a:gd name="connsiteY3" fmla="*/ 27534 h 27534"/>
                                </a:gdLst>
                                <a:ahLst/>
                                <a:cxnLst>
                                  <a:cxn ang="0">
                                    <a:pos x="connsiteX0" y="connsiteY0"/>
                                  </a:cxn>
                                  <a:cxn ang="0">
                                    <a:pos x="connsiteX1" y="connsiteY1"/>
                                  </a:cxn>
                                  <a:cxn ang="0">
                                    <a:pos x="connsiteX2" y="connsiteY2"/>
                                  </a:cxn>
                                  <a:cxn ang="0">
                                    <a:pos x="connsiteX3" y="connsiteY3"/>
                                  </a:cxn>
                                </a:cxnLst>
                                <a:rect l="l" t="t" r="r" b="b"/>
                                <a:pathLst>
                                  <a:path w="27596" h="27534">
                                    <a:moveTo>
                                      <a:pt x="0" y="27534"/>
                                    </a:moveTo>
                                    <a:lnTo>
                                      <a:pt x="10239" y="10001"/>
                                    </a:lnTo>
                                    <a:lnTo>
                                      <a:pt x="27596" y="0"/>
                                    </a:lnTo>
                                    <a:lnTo>
                                      <a:pt x="0" y="27534"/>
                                    </a:lnTo>
                                  </a:path>
                                </a:pathLst>
                              </a:custGeom>
                              <a:solidFill>
                                <a:srgbClr val="FAA61A"/>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0" name="Freeform: Shape 110"/>
                            <wps:cNvSpPr/>
                            <wps:spPr>
                              <a:xfrm>
                                <a:off x="1498312" y="399430"/>
                                <a:ext cx="27846" cy="27287"/>
                              </a:xfrm>
                              <a:custGeom>
                                <a:avLst/>
                                <a:gdLst>
                                  <a:gd name="connsiteX0" fmla="*/ 27846 w 27846"/>
                                  <a:gd name="connsiteY0" fmla="*/ 0 h 27287"/>
                                  <a:gd name="connsiteX1" fmla="*/ 17607 w 27846"/>
                                  <a:gd name="connsiteY1" fmla="*/ 17656 h 27287"/>
                                  <a:gd name="connsiteX2" fmla="*/ 0 w 27846"/>
                                  <a:gd name="connsiteY2" fmla="*/ 27287 h 27287"/>
                                  <a:gd name="connsiteX3" fmla="*/ 27846 w 27846"/>
                                  <a:gd name="connsiteY3" fmla="*/ 0 h 27287"/>
                                </a:gdLst>
                                <a:ahLst/>
                                <a:cxnLst>
                                  <a:cxn ang="0">
                                    <a:pos x="connsiteX0" y="connsiteY0"/>
                                  </a:cxn>
                                  <a:cxn ang="0">
                                    <a:pos x="connsiteX1" y="connsiteY1"/>
                                  </a:cxn>
                                  <a:cxn ang="0">
                                    <a:pos x="connsiteX2" y="connsiteY2"/>
                                  </a:cxn>
                                  <a:cxn ang="0">
                                    <a:pos x="connsiteX3" y="connsiteY3"/>
                                  </a:cxn>
                                </a:cxnLst>
                                <a:rect l="l" t="t" r="r" b="b"/>
                                <a:pathLst>
                                  <a:path w="27846" h="27287">
                                    <a:moveTo>
                                      <a:pt x="27846" y="0"/>
                                    </a:moveTo>
                                    <a:lnTo>
                                      <a:pt x="17607" y="17656"/>
                                    </a:lnTo>
                                    <a:lnTo>
                                      <a:pt x="0" y="27287"/>
                                    </a:lnTo>
                                    <a:lnTo>
                                      <a:pt x="27846" y="0"/>
                                    </a:lnTo>
                                  </a:path>
                                </a:pathLst>
                              </a:custGeom>
                              <a:solidFill>
                                <a:srgbClr val="FAA61A"/>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11" name="Graphic 1"/>
                        <wpg:cNvGrpSpPr/>
                        <wpg:grpSpPr>
                          <a:xfrm>
                            <a:off x="0" y="0"/>
                            <a:ext cx="851861" cy="483019"/>
                            <a:chOff x="0" y="0"/>
                            <a:chExt cx="851861" cy="483019"/>
                          </a:xfrm>
                        </wpg:grpSpPr>
                        <wpg:grpSp>
                          <wpg:cNvPr id="172" name="Graphic 1"/>
                          <wpg:cNvGrpSpPr/>
                          <wpg:grpSpPr>
                            <a:xfrm>
                              <a:off x="0" y="0"/>
                              <a:ext cx="12486" cy="12347"/>
                              <a:chOff x="0" y="0"/>
                              <a:chExt cx="12486" cy="12347"/>
                            </a:xfrm>
                            <a:solidFill>
                              <a:srgbClr val="000000"/>
                            </a:solidFill>
                          </wpg:grpSpPr>
                          <wps:wsp>
                            <wps:cNvPr id="173" name="Freeform: Shape 173"/>
                            <wps:cNvSpPr/>
                            <wps:spPr>
                              <a:xfrm>
                                <a:off x="0" y="0"/>
                                <a:ext cx="12486" cy="12347"/>
                              </a:xfrm>
                              <a:custGeom>
                                <a:avLst/>
                                <a:gdLst/>
                                <a:ahLst/>
                                <a:cxnLst/>
                                <a:rect l="l" t="t" r="r" b="b"/>
                                <a:pathLst>
                                  <a:path w="12486" h="12347"/>
                                </a:pathLst>
                              </a:custGeom>
                              <a:solidFill>
                                <a:srgbClr val="000000"/>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6" name="Freeform: Shape 176"/>
                            <wps:cNvSpPr/>
                            <wps:spPr>
                              <a:xfrm>
                                <a:off x="0" y="0"/>
                                <a:ext cx="12486" cy="12347"/>
                              </a:xfrm>
                              <a:custGeom>
                                <a:avLst/>
                                <a:gdLst/>
                                <a:ahLst/>
                                <a:cxnLst/>
                                <a:rect l="l" t="t" r="r" b="b"/>
                                <a:pathLst>
                                  <a:path w="12486" h="12347"/>
                                </a:pathLst>
                              </a:custGeom>
                              <a:solidFill>
                                <a:srgbClr val="000000"/>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9" name="Freeform: Shape 179"/>
                            <wps:cNvSpPr/>
                            <wps:spPr>
                              <a:xfrm>
                                <a:off x="0" y="0"/>
                                <a:ext cx="12486" cy="12347"/>
                              </a:xfrm>
                              <a:custGeom>
                                <a:avLst/>
                                <a:gdLst/>
                                <a:ahLst/>
                                <a:cxnLst/>
                                <a:rect l="l" t="t" r="r" b="b"/>
                                <a:pathLst>
                                  <a:path w="12486" h="12347"/>
                                </a:pathLst>
                              </a:custGeom>
                              <a:solidFill>
                                <a:srgbClr val="000000"/>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2" name="Freeform: Shape 182"/>
                            <wps:cNvSpPr/>
                            <wps:spPr>
                              <a:xfrm>
                                <a:off x="0" y="0"/>
                                <a:ext cx="12486" cy="12347"/>
                              </a:xfrm>
                              <a:custGeom>
                                <a:avLst/>
                                <a:gdLst/>
                                <a:ahLst/>
                                <a:cxnLst/>
                                <a:rect l="l" t="t" r="r" b="b"/>
                                <a:pathLst>
                                  <a:path w="12486" h="12347"/>
                                </a:pathLst>
                              </a:custGeom>
                              <a:solidFill>
                                <a:srgbClr val="000000"/>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5" name="Freeform: Shape 185"/>
                            <wps:cNvSpPr/>
                            <wps:spPr>
                              <a:xfrm>
                                <a:off x="0" y="0"/>
                                <a:ext cx="12486" cy="12347"/>
                              </a:xfrm>
                              <a:custGeom>
                                <a:avLst/>
                                <a:gdLst/>
                                <a:ahLst/>
                                <a:cxnLst/>
                                <a:rect l="l" t="t" r="r" b="b"/>
                                <a:pathLst>
                                  <a:path w="12486" h="12347"/>
                                </a:pathLst>
                              </a:custGeom>
                              <a:solidFill>
                                <a:srgbClr val="000000"/>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226" name="Freeform: Shape 226"/>
                          <wps:cNvSpPr/>
                          <wps:spPr>
                            <a:xfrm>
                              <a:off x="831133" y="462523"/>
                              <a:ext cx="20728" cy="20496"/>
                            </a:xfrm>
                            <a:custGeom>
                              <a:avLst/>
                              <a:gdLst>
                                <a:gd name="connsiteX0" fmla="*/ 20728 w 20728"/>
                                <a:gd name="connsiteY0" fmla="*/ 10248 h 20496"/>
                                <a:gd name="connsiteX1" fmla="*/ 10364 w 20728"/>
                                <a:gd name="connsiteY1" fmla="*/ 0 h 20496"/>
                                <a:gd name="connsiteX2" fmla="*/ 0 w 20728"/>
                                <a:gd name="connsiteY2" fmla="*/ 10248 h 20496"/>
                                <a:gd name="connsiteX3" fmla="*/ 10364 w 20728"/>
                                <a:gd name="connsiteY3" fmla="*/ 20496 h 20496"/>
                                <a:gd name="connsiteX4" fmla="*/ 20728 w 20728"/>
                                <a:gd name="connsiteY4" fmla="*/ 10248 h 204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728" h="20496">
                                  <a:moveTo>
                                    <a:pt x="20728" y="10248"/>
                                  </a:moveTo>
                                  <a:cubicBezTo>
                                    <a:pt x="20728" y="4568"/>
                                    <a:pt x="16108" y="0"/>
                                    <a:pt x="10364" y="0"/>
                                  </a:cubicBezTo>
                                  <a:cubicBezTo>
                                    <a:pt x="4620" y="0"/>
                                    <a:pt x="0" y="4568"/>
                                    <a:pt x="0" y="10248"/>
                                  </a:cubicBezTo>
                                  <a:cubicBezTo>
                                    <a:pt x="0" y="15928"/>
                                    <a:pt x="4620" y="20496"/>
                                    <a:pt x="10364" y="20496"/>
                                  </a:cubicBezTo>
                                  <a:cubicBezTo>
                                    <a:pt x="16108" y="20496"/>
                                    <a:pt x="20728" y="15928"/>
                                    <a:pt x="20728" y="10248"/>
                                  </a:cubicBezTo>
                                  <a:close/>
                                </a:path>
                              </a:pathLst>
                            </a:custGeom>
                            <a:solidFill>
                              <a:srgbClr val="FFFFFF"/>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71" name="Graphic 1"/>
                        <wpg:cNvGrpSpPr/>
                        <wpg:grpSpPr>
                          <a:xfrm>
                            <a:off x="3017479" y="384119"/>
                            <a:ext cx="360998" cy="427828"/>
                            <a:chOff x="3017479" y="384119"/>
                            <a:chExt cx="360998" cy="427828"/>
                          </a:xfrm>
                          <a:solidFill>
                            <a:srgbClr val="2D2A26"/>
                          </a:solidFill>
                        </wpg:grpSpPr>
                        <wpg:grpSp>
                          <wpg:cNvPr id="272" name="Graphic 1"/>
                          <wpg:cNvGrpSpPr/>
                          <wpg:grpSpPr>
                            <a:xfrm>
                              <a:off x="3029716" y="734037"/>
                              <a:ext cx="348761" cy="77910"/>
                              <a:chOff x="3029716" y="734037"/>
                              <a:chExt cx="348761" cy="77910"/>
                            </a:xfrm>
                            <a:solidFill>
                              <a:srgbClr val="2D2A26"/>
                            </a:solidFill>
                          </wpg:grpSpPr>
                          <wps:wsp>
                            <wps:cNvPr id="273" name="Freeform: Shape 273"/>
                            <wps:cNvSpPr/>
                            <wps:spPr>
                              <a:xfrm>
                                <a:off x="3033837" y="734655"/>
                                <a:ext cx="8366" cy="34078"/>
                              </a:xfrm>
                              <a:custGeom>
                                <a:avLst/>
                                <a:gdLst>
                                  <a:gd name="connsiteX0" fmla="*/ 8366 w 8366"/>
                                  <a:gd name="connsiteY0" fmla="*/ 34078 h 34078"/>
                                  <a:gd name="connsiteX1" fmla="*/ 0 w 8366"/>
                                  <a:gd name="connsiteY1" fmla="*/ 34078 h 34078"/>
                                  <a:gd name="connsiteX2" fmla="*/ 0 w 8366"/>
                                  <a:gd name="connsiteY2" fmla="*/ 0 h 34078"/>
                                  <a:gd name="connsiteX3" fmla="*/ 8366 w 8366"/>
                                  <a:gd name="connsiteY3" fmla="*/ 0 h 34078"/>
                                  <a:gd name="connsiteX4" fmla="*/ 8366 w 8366"/>
                                  <a:gd name="connsiteY4" fmla="*/ 34078 h 340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366" h="34078">
                                    <a:moveTo>
                                      <a:pt x="8366" y="34078"/>
                                    </a:moveTo>
                                    <a:lnTo>
                                      <a:pt x="0" y="34078"/>
                                    </a:lnTo>
                                    <a:lnTo>
                                      <a:pt x="0" y="0"/>
                                    </a:lnTo>
                                    <a:lnTo>
                                      <a:pt x="8366" y="0"/>
                                    </a:lnTo>
                                    <a:lnTo>
                                      <a:pt x="8366" y="34078"/>
                                    </a:lnTo>
                                    <a:close/>
                                  </a:path>
                                </a:pathLst>
                              </a:custGeom>
                              <a:solidFill>
                                <a:srgbClr val="2D2A26"/>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4" name="Freeform: Shape 274"/>
                            <wps:cNvSpPr/>
                            <wps:spPr>
                              <a:xfrm>
                                <a:off x="3072047" y="738235"/>
                                <a:ext cx="17107" cy="30867"/>
                              </a:xfrm>
                              <a:custGeom>
                                <a:avLst/>
                                <a:gdLst>
                                  <a:gd name="connsiteX0" fmla="*/ 17107 w 17107"/>
                                  <a:gd name="connsiteY0" fmla="*/ 24200 h 30867"/>
                                  <a:gd name="connsiteX1" fmla="*/ 17107 w 17107"/>
                                  <a:gd name="connsiteY1" fmla="*/ 30127 h 30867"/>
                                  <a:gd name="connsiteX2" fmla="*/ 11613 w 17107"/>
                                  <a:gd name="connsiteY2" fmla="*/ 30868 h 30867"/>
                                  <a:gd name="connsiteX3" fmla="*/ 3247 w 17107"/>
                                  <a:gd name="connsiteY3" fmla="*/ 23460 h 30867"/>
                                  <a:gd name="connsiteX4" fmla="*/ 3247 w 17107"/>
                                  <a:gd name="connsiteY4" fmla="*/ 11606 h 30867"/>
                                  <a:gd name="connsiteX5" fmla="*/ 0 w 17107"/>
                                  <a:gd name="connsiteY5" fmla="*/ 11606 h 30867"/>
                                  <a:gd name="connsiteX6" fmla="*/ 0 w 17107"/>
                                  <a:gd name="connsiteY6" fmla="*/ 6050 h 30867"/>
                                  <a:gd name="connsiteX7" fmla="*/ 3247 w 17107"/>
                                  <a:gd name="connsiteY7" fmla="*/ 6050 h 30867"/>
                                  <a:gd name="connsiteX8" fmla="*/ 3247 w 17107"/>
                                  <a:gd name="connsiteY8" fmla="*/ 0 h 30867"/>
                                  <a:gd name="connsiteX9" fmla="*/ 11238 w 17107"/>
                                  <a:gd name="connsiteY9" fmla="*/ 0 h 30867"/>
                                  <a:gd name="connsiteX10" fmla="*/ 11238 w 17107"/>
                                  <a:gd name="connsiteY10" fmla="*/ 6050 h 30867"/>
                                  <a:gd name="connsiteX11" fmla="*/ 16608 w 17107"/>
                                  <a:gd name="connsiteY11" fmla="*/ 6050 h 30867"/>
                                  <a:gd name="connsiteX12" fmla="*/ 16608 w 17107"/>
                                  <a:gd name="connsiteY12" fmla="*/ 11606 h 30867"/>
                                  <a:gd name="connsiteX13" fmla="*/ 11238 w 17107"/>
                                  <a:gd name="connsiteY13" fmla="*/ 11606 h 30867"/>
                                  <a:gd name="connsiteX14" fmla="*/ 11238 w 17107"/>
                                  <a:gd name="connsiteY14" fmla="*/ 21854 h 30867"/>
                                  <a:gd name="connsiteX15" fmla="*/ 14110 w 17107"/>
                                  <a:gd name="connsiteY15" fmla="*/ 24571 h 30867"/>
                                  <a:gd name="connsiteX16" fmla="*/ 17107 w 17107"/>
                                  <a:gd name="connsiteY16" fmla="*/ 24200 h 308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7107" h="30867">
                                    <a:moveTo>
                                      <a:pt x="17107" y="24200"/>
                                    </a:moveTo>
                                    <a:lnTo>
                                      <a:pt x="17107" y="30127"/>
                                    </a:lnTo>
                                    <a:cubicBezTo>
                                      <a:pt x="15109" y="30744"/>
                                      <a:pt x="13611" y="30868"/>
                                      <a:pt x="11613" y="30868"/>
                                    </a:cubicBezTo>
                                    <a:cubicBezTo>
                                      <a:pt x="5869" y="30868"/>
                                      <a:pt x="3247" y="28522"/>
                                      <a:pt x="3247" y="23460"/>
                                    </a:cubicBezTo>
                                    <a:lnTo>
                                      <a:pt x="3247" y="11606"/>
                                    </a:lnTo>
                                    <a:lnTo>
                                      <a:pt x="0" y="11606"/>
                                    </a:lnTo>
                                    <a:lnTo>
                                      <a:pt x="0" y="6050"/>
                                    </a:lnTo>
                                    <a:lnTo>
                                      <a:pt x="3247" y="6050"/>
                                    </a:lnTo>
                                    <a:lnTo>
                                      <a:pt x="3247" y="0"/>
                                    </a:lnTo>
                                    <a:lnTo>
                                      <a:pt x="11238" y="0"/>
                                    </a:lnTo>
                                    <a:lnTo>
                                      <a:pt x="11238" y="6050"/>
                                    </a:lnTo>
                                    <a:lnTo>
                                      <a:pt x="16608" y="6050"/>
                                    </a:lnTo>
                                    <a:lnTo>
                                      <a:pt x="16608" y="11606"/>
                                    </a:lnTo>
                                    <a:lnTo>
                                      <a:pt x="11238" y="11606"/>
                                    </a:lnTo>
                                    <a:lnTo>
                                      <a:pt x="11238" y="21854"/>
                                    </a:lnTo>
                                    <a:cubicBezTo>
                                      <a:pt x="11238" y="23830"/>
                                      <a:pt x="11987" y="24571"/>
                                      <a:pt x="14110" y="24571"/>
                                    </a:cubicBezTo>
                                    <a:cubicBezTo>
                                      <a:pt x="15234" y="24571"/>
                                      <a:pt x="16108" y="24447"/>
                                      <a:pt x="17107" y="24200"/>
                                    </a:cubicBezTo>
                                    <a:close/>
                                  </a:path>
                                </a:pathLst>
                              </a:custGeom>
                              <a:solidFill>
                                <a:srgbClr val="2D2A26"/>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5" name="Freeform: Shape 275"/>
                            <wps:cNvSpPr/>
                            <wps:spPr>
                              <a:xfrm>
                                <a:off x="3090652" y="743668"/>
                                <a:ext cx="25098" cy="25558"/>
                              </a:xfrm>
                              <a:custGeom>
                                <a:avLst/>
                                <a:gdLst>
                                  <a:gd name="connsiteX0" fmla="*/ 24849 w 25098"/>
                                  <a:gd name="connsiteY0" fmla="*/ 17039 h 25558"/>
                                  <a:gd name="connsiteX1" fmla="*/ 12987 w 25098"/>
                                  <a:gd name="connsiteY1" fmla="*/ 25559 h 25558"/>
                                  <a:gd name="connsiteX2" fmla="*/ 3621 w 25098"/>
                                  <a:gd name="connsiteY2" fmla="*/ 21978 h 25558"/>
                                  <a:gd name="connsiteX3" fmla="*/ 0 w 25098"/>
                                  <a:gd name="connsiteY3" fmla="*/ 12718 h 25558"/>
                                  <a:gd name="connsiteX4" fmla="*/ 3621 w 25098"/>
                                  <a:gd name="connsiteY4" fmla="*/ 3457 h 25558"/>
                                  <a:gd name="connsiteX5" fmla="*/ 12987 w 25098"/>
                                  <a:gd name="connsiteY5" fmla="*/ 0 h 25558"/>
                                  <a:gd name="connsiteX6" fmla="*/ 21852 w 25098"/>
                                  <a:gd name="connsiteY6" fmla="*/ 3457 h 25558"/>
                                  <a:gd name="connsiteX7" fmla="*/ 25099 w 25098"/>
                                  <a:gd name="connsiteY7" fmla="*/ 12471 h 25558"/>
                                  <a:gd name="connsiteX8" fmla="*/ 25099 w 25098"/>
                                  <a:gd name="connsiteY8" fmla="*/ 14570 h 25558"/>
                                  <a:gd name="connsiteX9" fmla="*/ 7867 w 25098"/>
                                  <a:gd name="connsiteY9" fmla="*/ 14570 h 25558"/>
                                  <a:gd name="connsiteX10" fmla="*/ 13111 w 25098"/>
                                  <a:gd name="connsiteY10" fmla="*/ 20002 h 25558"/>
                                  <a:gd name="connsiteX11" fmla="*/ 17607 w 25098"/>
                                  <a:gd name="connsiteY11" fmla="*/ 17039 h 25558"/>
                                  <a:gd name="connsiteX12" fmla="*/ 24849 w 25098"/>
                                  <a:gd name="connsiteY12" fmla="*/ 17039 h 25558"/>
                                  <a:gd name="connsiteX13" fmla="*/ 7742 w 25098"/>
                                  <a:gd name="connsiteY13" fmla="*/ 10372 h 25558"/>
                                  <a:gd name="connsiteX14" fmla="*/ 17482 w 25098"/>
                                  <a:gd name="connsiteY14" fmla="*/ 10372 h 25558"/>
                                  <a:gd name="connsiteX15" fmla="*/ 12862 w 25098"/>
                                  <a:gd name="connsiteY15" fmla="*/ 5680 h 25558"/>
                                  <a:gd name="connsiteX16" fmla="*/ 7742 w 25098"/>
                                  <a:gd name="connsiteY16" fmla="*/ 10372 h 255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5098" h="25558">
                                    <a:moveTo>
                                      <a:pt x="24849" y="17039"/>
                                    </a:moveTo>
                                    <a:cubicBezTo>
                                      <a:pt x="23725" y="22348"/>
                                      <a:pt x="19355" y="25559"/>
                                      <a:pt x="12987" y="25559"/>
                                    </a:cubicBezTo>
                                    <a:cubicBezTo>
                                      <a:pt x="9116" y="25559"/>
                                      <a:pt x="5994" y="24324"/>
                                      <a:pt x="3621" y="21978"/>
                                    </a:cubicBezTo>
                                    <a:cubicBezTo>
                                      <a:pt x="1124" y="19632"/>
                                      <a:pt x="0" y="16545"/>
                                      <a:pt x="0" y="12718"/>
                                    </a:cubicBezTo>
                                    <a:cubicBezTo>
                                      <a:pt x="0" y="8890"/>
                                      <a:pt x="1249" y="5803"/>
                                      <a:pt x="3621" y="3457"/>
                                    </a:cubicBezTo>
                                    <a:cubicBezTo>
                                      <a:pt x="5994" y="1111"/>
                                      <a:pt x="9116" y="0"/>
                                      <a:pt x="12987" y="0"/>
                                    </a:cubicBezTo>
                                    <a:cubicBezTo>
                                      <a:pt x="16733" y="0"/>
                                      <a:pt x="19605" y="1111"/>
                                      <a:pt x="21852" y="3457"/>
                                    </a:cubicBezTo>
                                    <a:cubicBezTo>
                                      <a:pt x="23975" y="5680"/>
                                      <a:pt x="25099" y="8766"/>
                                      <a:pt x="25099" y="12471"/>
                                    </a:cubicBezTo>
                                    <a:lnTo>
                                      <a:pt x="25099" y="14570"/>
                                    </a:lnTo>
                                    <a:lnTo>
                                      <a:pt x="7867" y="14570"/>
                                    </a:lnTo>
                                    <a:cubicBezTo>
                                      <a:pt x="8366" y="18150"/>
                                      <a:pt x="10115" y="20002"/>
                                      <a:pt x="13111" y="20002"/>
                                    </a:cubicBezTo>
                                    <a:cubicBezTo>
                                      <a:pt x="15359" y="20002"/>
                                      <a:pt x="16982" y="19015"/>
                                      <a:pt x="17607" y="17039"/>
                                    </a:cubicBezTo>
                                    <a:lnTo>
                                      <a:pt x="24849" y="17039"/>
                                    </a:lnTo>
                                    <a:close/>
                                    <a:moveTo>
                                      <a:pt x="7742" y="10372"/>
                                    </a:moveTo>
                                    <a:lnTo>
                                      <a:pt x="17482" y="10372"/>
                                    </a:lnTo>
                                    <a:cubicBezTo>
                                      <a:pt x="17482" y="7532"/>
                                      <a:pt x="15734" y="5680"/>
                                      <a:pt x="12862" y="5680"/>
                                    </a:cubicBezTo>
                                    <a:cubicBezTo>
                                      <a:pt x="10115" y="5680"/>
                                      <a:pt x="8366" y="7285"/>
                                      <a:pt x="7742" y="10372"/>
                                    </a:cubicBezTo>
                                    <a:close/>
                                  </a:path>
                                </a:pathLst>
                              </a:custGeom>
                              <a:solidFill>
                                <a:srgbClr val="2D2A26"/>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6" name="Freeform: Shape 276"/>
                            <wps:cNvSpPr/>
                            <wps:spPr>
                              <a:xfrm>
                                <a:off x="3101391" y="786266"/>
                                <a:ext cx="25098" cy="25558"/>
                              </a:xfrm>
                              <a:custGeom>
                                <a:avLst/>
                                <a:gdLst>
                                  <a:gd name="connsiteX0" fmla="*/ 24849 w 25098"/>
                                  <a:gd name="connsiteY0" fmla="*/ 17039 h 25558"/>
                                  <a:gd name="connsiteX1" fmla="*/ 12987 w 25098"/>
                                  <a:gd name="connsiteY1" fmla="*/ 25559 h 25558"/>
                                  <a:gd name="connsiteX2" fmla="*/ 3621 w 25098"/>
                                  <a:gd name="connsiteY2" fmla="*/ 21978 h 25558"/>
                                  <a:gd name="connsiteX3" fmla="*/ 0 w 25098"/>
                                  <a:gd name="connsiteY3" fmla="*/ 12718 h 25558"/>
                                  <a:gd name="connsiteX4" fmla="*/ 3621 w 25098"/>
                                  <a:gd name="connsiteY4" fmla="*/ 3457 h 25558"/>
                                  <a:gd name="connsiteX5" fmla="*/ 12987 w 25098"/>
                                  <a:gd name="connsiteY5" fmla="*/ 0 h 25558"/>
                                  <a:gd name="connsiteX6" fmla="*/ 21852 w 25098"/>
                                  <a:gd name="connsiteY6" fmla="*/ 3457 h 25558"/>
                                  <a:gd name="connsiteX7" fmla="*/ 25099 w 25098"/>
                                  <a:gd name="connsiteY7" fmla="*/ 12347 h 25558"/>
                                  <a:gd name="connsiteX8" fmla="*/ 25099 w 25098"/>
                                  <a:gd name="connsiteY8" fmla="*/ 14446 h 25558"/>
                                  <a:gd name="connsiteX9" fmla="*/ 7867 w 25098"/>
                                  <a:gd name="connsiteY9" fmla="*/ 14446 h 25558"/>
                                  <a:gd name="connsiteX10" fmla="*/ 13111 w 25098"/>
                                  <a:gd name="connsiteY10" fmla="*/ 19879 h 25558"/>
                                  <a:gd name="connsiteX11" fmla="*/ 17607 w 25098"/>
                                  <a:gd name="connsiteY11" fmla="*/ 16916 h 25558"/>
                                  <a:gd name="connsiteX12" fmla="*/ 24849 w 25098"/>
                                  <a:gd name="connsiteY12" fmla="*/ 16916 h 25558"/>
                                  <a:gd name="connsiteX13" fmla="*/ 7742 w 25098"/>
                                  <a:gd name="connsiteY13" fmla="*/ 10248 h 25558"/>
                                  <a:gd name="connsiteX14" fmla="*/ 17482 w 25098"/>
                                  <a:gd name="connsiteY14" fmla="*/ 10248 h 25558"/>
                                  <a:gd name="connsiteX15" fmla="*/ 12862 w 25098"/>
                                  <a:gd name="connsiteY15" fmla="*/ 5556 h 25558"/>
                                  <a:gd name="connsiteX16" fmla="*/ 7742 w 25098"/>
                                  <a:gd name="connsiteY16" fmla="*/ 10248 h 255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5098" h="25558">
                                    <a:moveTo>
                                      <a:pt x="24849" y="17039"/>
                                    </a:moveTo>
                                    <a:cubicBezTo>
                                      <a:pt x="23725" y="22348"/>
                                      <a:pt x="19355" y="25559"/>
                                      <a:pt x="12987" y="25559"/>
                                    </a:cubicBezTo>
                                    <a:cubicBezTo>
                                      <a:pt x="9116" y="25559"/>
                                      <a:pt x="5994" y="24324"/>
                                      <a:pt x="3621" y="21978"/>
                                    </a:cubicBezTo>
                                    <a:cubicBezTo>
                                      <a:pt x="1124" y="19632"/>
                                      <a:pt x="0" y="16545"/>
                                      <a:pt x="0" y="12718"/>
                                    </a:cubicBezTo>
                                    <a:cubicBezTo>
                                      <a:pt x="0" y="8890"/>
                                      <a:pt x="1249" y="5803"/>
                                      <a:pt x="3621" y="3457"/>
                                    </a:cubicBezTo>
                                    <a:cubicBezTo>
                                      <a:pt x="5994" y="1111"/>
                                      <a:pt x="9116" y="0"/>
                                      <a:pt x="12987" y="0"/>
                                    </a:cubicBezTo>
                                    <a:cubicBezTo>
                                      <a:pt x="16733" y="0"/>
                                      <a:pt x="19605" y="1111"/>
                                      <a:pt x="21852" y="3457"/>
                                    </a:cubicBezTo>
                                    <a:cubicBezTo>
                                      <a:pt x="23975" y="5680"/>
                                      <a:pt x="25099" y="8766"/>
                                      <a:pt x="25099" y="12347"/>
                                    </a:cubicBezTo>
                                    <a:lnTo>
                                      <a:pt x="25099" y="14446"/>
                                    </a:lnTo>
                                    <a:lnTo>
                                      <a:pt x="7867" y="14446"/>
                                    </a:lnTo>
                                    <a:cubicBezTo>
                                      <a:pt x="8241" y="18027"/>
                                      <a:pt x="10114" y="19879"/>
                                      <a:pt x="13111" y="19879"/>
                                    </a:cubicBezTo>
                                    <a:cubicBezTo>
                                      <a:pt x="15359" y="19879"/>
                                      <a:pt x="16982" y="18891"/>
                                      <a:pt x="17607" y="16916"/>
                                    </a:cubicBezTo>
                                    <a:lnTo>
                                      <a:pt x="24849" y="16916"/>
                                    </a:lnTo>
                                    <a:close/>
                                    <a:moveTo>
                                      <a:pt x="7742" y="10248"/>
                                    </a:moveTo>
                                    <a:lnTo>
                                      <a:pt x="17482" y="10248"/>
                                    </a:lnTo>
                                    <a:cubicBezTo>
                                      <a:pt x="17482" y="7408"/>
                                      <a:pt x="15734" y="5556"/>
                                      <a:pt x="12862" y="5556"/>
                                    </a:cubicBezTo>
                                    <a:cubicBezTo>
                                      <a:pt x="10114" y="5556"/>
                                      <a:pt x="8366" y="7161"/>
                                      <a:pt x="7742" y="10248"/>
                                    </a:cubicBezTo>
                                    <a:close/>
                                  </a:path>
                                </a:pathLst>
                              </a:custGeom>
                              <a:solidFill>
                                <a:srgbClr val="2D2A26"/>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7" name="Freeform: Shape 277"/>
                            <wps:cNvSpPr/>
                            <wps:spPr>
                              <a:xfrm>
                                <a:off x="3182432" y="786266"/>
                                <a:ext cx="25098" cy="25558"/>
                              </a:xfrm>
                              <a:custGeom>
                                <a:avLst/>
                                <a:gdLst>
                                  <a:gd name="connsiteX0" fmla="*/ 24849 w 25098"/>
                                  <a:gd name="connsiteY0" fmla="*/ 17039 h 25558"/>
                                  <a:gd name="connsiteX1" fmla="*/ 12986 w 25098"/>
                                  <a:gd name="connsiteY1" fmla="*/ 25559 h 25558"/>
                                  <a:gd name="connsiteX2" fmla="*/ 3621 w 25098"/>
                                  <a:gd name="connsiteY2" fmla="*/ 21978 h 25558"/>
                                  <a:gd name="connsiteX3" fmla="*/ 0 w 25098"/>
                                  <a:gd name="connsiteY3" fmla="*/ 12718 h 25558"/>
                                  <a:gd name="connsiteX4" fmla="*/ 3621 w 25098"/>
                                  <a:gd name="connsiteY4" fmla="*/ 3457 h 25558"/>
                                  <a:gd name="connsiteX5" fmla="*/ 12986 w 25098"/>
                                  <a:gd name="connsiteY5" fmla="*/ 0 h 25558"/>
                                  <a:gd name="connsiteX6" fmla="*/ 21852 w 25098"/>
                                  <a:gd name="connsiteY6" fmla="*/ 3457 h 25558"/>
                                  <a:gd name="connsiteX7" fmla="*/ 25099 w 25098"/>
                                  <a:gd name="connsiteY7" fmla="*/ 12347 h 25558"/>
                                  <a:gd name="connsiteX8" fmla="*/ 25099 w 25098"/>
                                  <a:gd name="connsiteY8" fmla="*/ 14446 h 25558"/>
                                  <a:gd name="connsiteX9" fmla="*/ 7742 w 25098"/>
                                  <a:gd name="connsiteY9" fmla="*/ 14446 h 25558"/>
                                  <a:gd name="connsiteX10" fmla="*/ 12986 w 25098"/>
                                  <a:gd name="connsiteY10" fmla="*/ 19879 h 25558"/>
                                  <a:gd name="connsiteX11" fmla="*/ 17482 w 25098"/>
                                  <a:gd name="connsiteY11" fmla="*/ 16916 h 25558"/>
                                  <a:gd name="connsiteX12" fmla="*/ 24849 w 25098"/>
                                  <a:gd name="connsiteY12" fmla="*/ 16916 h 25558"/>
                                  <a:gd name="connsiteX13" fmla="*/ 7742 w 25098"/>
                                  <a:gd name="connsiteY13" fmla="*/ 10248 h 25558"/>
                                  <a:gd name="connsiteX14" fmla="*/ 17482 w 25098"/>
                                  <a:gd name="connsiteY14" fmla="*/ 10248 h 25558"/>
                                  <a:gd name="connsiteX15" fmla="*/ 12862 w 25098"/>
                                  <a:gd name="connsiteY15" fmla="*/ 5556 h 25558"/>
                                  <a:gd name="connsiteX16" fmla="*/ 7742 w 25098"/>
                                  <a:gd name="connsiteY16" fmla="*/ 10248 h 255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5098" h="25558">
                                    <a:moveTo>
                                      <a:pt x="24849" y="17039"/>
                                    </a:moveTo>
                                    <a:cubicBezTo>
                                      <a:pt x="23725" y="22348"/>
                                      <a:pt x="19355" y="25559"/>
                                      <a:pt x="12986" y="25559"/>
                                    </a:cubicBezTo>
                                    <a:cubicBezTo>
                                      <a:pt x="9115" y="25559"/>
                                      <a:pt x="5994" y="24324"/>
                                      <a:pt x="3621" y="21978"/>
                                    </a:cubicBezTo>
                                    <a:cubicBezTo>
                                      <a:pt x="1124" y="19632"/>
                                      <a:pt x="0" y="16545"/>
                                      <a:pt x="0" y="12718"/>
                                    </a:cubicBezTo>
                                    <a:cubicBezTo>
                                      <a:pt x="0" y="8890"/>
                                      <a:pt x="1249" y="5803"/>
                                      <a:pt x="3621" y="3457"/>
                                    </a:cubicBezTo>
                                    <a:cubicBezTo>
                                      <a:pt x="5994" y="1111"/>
                                      <a:pt x="9115" y="0"/>
                                      <a:pt x="12986" y="0"/>
                                    </a:cubicBezTo>
                                    <a:cubicBezTo>
                                      <a:pt x="16733" y="0"/>
                                      <a:pt x="19604" y="1111"/>
                                      <a:pt x="21852" y="3457"/>
                                    </a:cubicBezTo>
                                    <a:cubicBezTo>
                                      <a:pt x="23975" y="5680"/>
                                      <a:pt x="25099" y="8766"/>
                                      <a:pt x="25099" y="12347"/>
                                    </a:cubicBezTo>
                                    <a:lnTo>
                                      <a:pt x="25099" y="14446"/>
                                    </a:lnTo>
                                    <a:lnTo>
                                      <a:pt x="7742" y="14446"/>
                                    </a:lnTo>
                                    <a:cubicBezTo>
                                      <a:pt x="8241" y="18027"/>
                                      <a:pt x="9990" y="19879"/>
                                      <a:pt x="12986" y="19879"/>
                                    </a:cubicBezTo>
                                    <a:cubicBezTo>
                                      <a:pt x="15234" y="19879"/>
                                      <a:pt x="16857" y="18891"/>
                                      <a:pt x="17482" y="16916"/>
                                    </a:cubicBezTo>
                                    <a:lnTo>
                                      <a:pt x="24849" y="16916"/>
                                    </a:lnTo>
                                    <a:close/>
                                    <a:moveTo>
                                      <a:pt x="7742" y="10248"/>
                                    </a:moveTo>
                                    <a:lnTo>
                                      <a:pt x="17482" y="10248"/>
                                    </a:lnTo>
                                    <a:cubicBezTo>
                                      <a:pt x="17482" y="7408"/>
                                      <a:pt x="15734" y="5556"/>
                                      <a:pt x="12862" y="5556"/>
                                    </a:cubicBezTo>
                                    <a:cubicBezTo>
                                      <a:pt x="10114" y="5556"/>
                                      <a:pt x="8366" y="7161"/>
                                      <a:pt x="7742" y="10248"/>
                                    </a:cubicBezTo>
                                    <a:close/>
                                  </a:path>
                                </a:pathLst>
                              </a:custGeom>
                              <a:solidFill>
                                <a:srgbClr val="2D2A26"/>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8" name="Freeform: Shape 278"/>
                            <wps:cNvSpPr/>
                            <wps:spPr>
                              <a:xfrm>
                                <a:off x="3118873" y="743791"/>
                                <a:ext cx="17107" cy="24817"/>
                              </a:xfrm>
                              <a:custGeom>
                                <a:avLst/>
                                <a:gdLst>
                                  <a:gd name="connsiteX0" fmla="*/ 17107 w 17107"/>
                                  <a:gd name="connsiteY0" fmla="*/ 370 h 24817"/>
                                  <a:gd name="connsiteX1" fmla="*/ 17107 w 17107"/>
                                  <a:gd name="connsiteY1" fmla="*/ 7655 h 24817"/>
                                  <a:gd name="connsiteX2" fmla="*/ 14485 w 17107"/>
                                  <a:gd name="connsiteY2" fmla="*/ 7532 h 24817"/>
                                  <a:gd name="connsiteX3" fmla="*/ 7992 w 17107"/>
                                  <a:gd name="connsiteY3" fmla="*/ 14199 h 24817"/>
                                  <a:gd name="connsiteX4" fmla="*/ 7992 w 17107"/>
                                  <a:gd name="connsiteY4" fmla="*/ 24818 h 24817"/>
                                  <a:gd name="connsiteX5" fmla="*/ 0 w 17107"/>
                                  <a:gd name="connsiteY5" fmla="*/ 24818 h 24817"/>
                                  <a:gd name="connsiteX6" fmla="*/ 0 w 17107"/>
                                  <a:gd name="connsiteY6" fmla="*/ 370 h 24817"/>
                                  <a:gd name="connsiteX7" fmla="*/ 7992 w 17107"/>
                                  <a:gd name="connsiteY7" fmla="*/ 370 h 24817"/>
                                  <a:gd name="connsiteX8" fmla="*/ 7992 w 17107"/>
                                  <a:gd name="connsiteY8" fmla="*/ 5556 h 24817"/>
                                  <a:gd name="connsiteX9" fmla="*/ 15359 w 17107"/>
                                  <a:gd name="connsiteY9" fmla="*/ 0 h 24817"/>
                                  <a:gd name="connsiteX10" fmla="*/ 17107 w 17107"/>
                                  <a:gd name="connsiteY10" fmla="*/ 370 h 248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7107" h="24817">
                                    <a:moveTo>
                                      <a:pt x="17107" y="370"/>
                                    </a:moveTo>
                                    <a:lnTo>
                                      <a:pt x="17107" y="7655"/>
                                    </a:lnTo>
                                    <a:cubicBezTo>
                                      <a:pt x="16358" y="7532"/>
                                      <a:pt x="15484" y="7532"/>
                                      <a:pt x="14485" y="7532"/>
                                    </a:cubicBezTo>
                                    <a:cubicBezTo>
                                      <a:pt x="10489" y="7532"/>
                                      <a:pt x="7992" y="10001"/>
                                      <a:pt x="7992" y="14199"/>
                                    </a:cubicBezTo>
                                    <a:lnTo>
                                      <a:pt x="7992" y="24818"/>
                                    </a:lnTo>
                                    <a:lnTo>
                                      <a:pt x="0" y="24818"/>
                                    </a:lnTo>
                                    <a:lnTo>
                                      <a:pt x="0" y="370"/>
                                    </a:lnTo>
                                    <a:lnTo>
                                      <a:pt x="7992" y="370"/>
                                    </a:lnTo>
                                    <a:lnTo>
                                      <a:pt x="7992" y="5556"/>
                                    </a:lnTo>
                                    <a:cubicBezTo>
                                      <a:pt x="9240" y="1976"/>
                                      <a:pt x="11863" y="0"/>
                                      <a:pt x="15359" y="0"/>
                                    </a:cubicBezTo>
                                    <a:cubicBezTo>
                                      <a:pt x="16108" y="123"/>
                                      <a:pt x="16608" y="123"/>
                                      <a:pt x="17107" y="370"/>
                                    </a:cubicBezTo>
                                    <a:close/>
                                  </a:path>
                                </a:pathLst>
                              </a:custGeom>
                              <a:solidFill>
                                <a:srgbClr val="2D2A26"/>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9" name="Freeform: Shape 279"/>
                            <wps:cNvSpPr/>
                            <wps:spPr>
                              <a:xfrm>
                                <a:off x="3164326" y="743791"/>
                                <a:ext cx="24224" cy="25558"/>
                              </a:xfrm>
                              <a:custGeom>
                                <a:avLst/>
                                <a:gdLst>
                                  <a:gd name="connsiteX0" fmla="*/ 16733 w 24224"/>
                                  <a:gd name="connsiteY0" fmla="*/ 24941 h 25558"/>
                                  <a:gd name="connsiteX1" fmla="*/ 16483 w 24224"/>
                                  <a:gd name="connsiteY1" fmla="*/ 21361 h 25558"/>
                                  <a:gd name="connsiteX2" fmla="*/ 8616 w 24224"/>
                                  <a:gd name="connsiteY2" fmla="*/ 25559 h 25558"/>
                                  <a:gd name="connsiteX3" fmla="*/ 0 w 24224"/>
                                  <a:gd name="connsiteY3" fmla="*/ 18397 h 25558"/>
                                  <a:gd name="connsiteX4" fmla="*/ 9115 w 24224"/>
                                  <a:gd name="connsiteY4" fmla="*/ 10865 h 25558"/>
                                  <a:gd name="connsiteX5" fmla="*/ 15983 w 24224"/>
                                  <a:gd name="connsiteY5" fmla="*/ 10248 h 25558"/>
                                  <a:gd name="connsiteX6" fmla="*/ 15983 w 24224"/>
                                  <a:gd name="connsiteY6" fmla="*/ 9260 h 25558"/>
                                  <a:gd name="connsiteX7" fmla="*/ 12237 w 24224"/>
                                  <a:gd name="connsiteY7" fmla="*/ 5680 h 25558"/>
                                  <a:gd name="connsiteX8" fmla="*/ 8616 w 24224"/>
                                  <a:gd name="connsiteY8" fmla="*/ 8766 h 25558"/>
                                  <a:gd name="connsiteX9" fmla="*/ 874 w 24224"/>
                                  <a:gd name="connsiteY9" fmla="*/ 8766 h 25558"/>
                                  <a:gd name="connsiteX10" fmla="*/ 12487 w 24224"/>
                                  <a:gd name="connsiteY10" fmla="*/ 0 h 25558"/>
                                  <a:gd name="connsiteX11" fmla="*/ 23725 w 24224"/>
                                  <a:gd name="connsiteY11" fmla="*/ 10125 h 25558"/>
                                  <a:gd name="connsiteX12" fmla="*/ 23725 w 24224"/>
                                  <a:gd name="connsiteY12" fmla="*/ 18027 h 25558"/>
                                  <a:gd name="connsiteX13" fmla="*/ 24225 w 24224"/>
                                  <a:gd name="connsiteY13" fmla="*/ 24941 h 25558"/>
                                  <a:gd name="connsiteX14" fmla="*/ 16733 w 24224"/>
                                  <a:gd name="connsiteY14" fmla="*/ 24941 h 25558"/>
                                  <a:gd name="connsiteX15" fmla="*/ 11113 w 24224"/>
                                  <a:gd name="connsiteY15" fmla="*/ 20373 h 25558"/>
                                  <a:gd name="connsiteX16" fmla="*/ 16108 w 24224"/>
                                  <a:gd name="connsiteY16" fmla="*/ 15681 h 25558"/>
                                  <a:gd name="connsiteX17" fmla="*/ 16108 w 24224"/>
                                  <a:gd name="connsiteY17" fmla="*/ 14446 h 25558"/>
                                  <a:gd name="connsiteX18" fmla="*/ 11738 w 24224"/>
                                  <a:gd name="connsiteY18" fmla="*/ 14940 h 25558"/>
                                  <a:gd name="connsiteX19" fmla="*/ 7992 w 24224"/>
                                  <a:gd name="connsiteY19" fmla="*/ 17656 h 25558"/>
                                  <a:gd name="connsiteX20" fmla="*/ 11113 w 24224"/>
                                  <a:gd name="connsiteY20" fmla="*/ 20373 h 255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4224" h="25558">
                                    <a:moveTo>
                                      <a:pt x="16733" y="24941"/>
                                    </a:moveTo>
                                    <a:cubicBezTo>
                                      <a:pt x="16483" y="23213"/>
                                      <a:pt x="16483" y="22348"/>
                                      <a:pt x="16483" y="21361"/>
                                    </a:cubicBezTo>
                                    <a:cubicBezTo>
                                      <a:pt x="15234" y="24077"/>
                                      <a:pt x="12487" y="25559"/>
                                      <a:pt x="8616" y="25559"/>
                                    </a:cubicBezTo>
                                    <a:cubicBezTo>
                                      <a:pt x="3371" y="25559"/>
                                      <a:pt x="0" y="22719"/>
                                      <a:pt x="0" y="18397"/>
                                    </a:cubicBezTo>
                                    <a:cubicBezTo>
                                      <a:pt x="0" y="13952"/>
                                      <a:pt x="2997" y="11483"/>
                                      <a:pt x="9115" y="10865"/>
                                    </a:cubicBezTo>
                                    <a:lnTo>
                                      <a:pt x="15983" y="10248"/>
                                    </a:lnTo>
                                    <a:lnTo>
                                      <a:pt x="15983" y="9260"/>
                                    </a:lnTo>
                                    <a:cubicBezTo>
                                      <a:pt x="15983" y="7038"/>
                                      <a:pt x="14610" y="5680"/>
                                      <a:pt x="12237" y="5680"/>
                                    </a:cubicBezTo>
                                    <a:cubicBezTo>
                                      <a:pt x="10114" y="5680"/>
                                      <a:pt x="8741" y="6914"/>
                                      <a:pt x="8616" y="8766"/>
                                    </a:cubicBezTo>
                                    <a:lnTo>
                                      <a:pt x="874" y="8766"/>
                                    </a:lnTo>
                                    <a:cubicBezTo>
                                      <a:pt x="1374" y="3210"/>
                                      <a:pt x="5744" y="0"/>
                                      <a:pt x="12487" y="0"/>
                                    </a:cubicBezTo>
                                    <a:cubicBezTo>
                                      <a:pt x="19979" y="0"/>
                                      <a:pt x="23725" y="3457"/>
                                      <a:pt x="23725" y="10125"/>
                                    </a:cubicBezTo>
                                    <a:lnTo>
                                      <a:pt x="23725" y="18027"/>
                                    </a:lnTo>
                                    <a:cubicBezTo>
                                      <a:pt x="23725" y="20990"/>
                                      <a:pt x="23850" y="22842"/>
                                      <a:pt x="24225" y="24941"/>
                                    </a:cubicBezTo>
                                    <a:lnTo>
                                      <a:pt x="16733" y="24941"/>
                                    </a:lnTo>
                                    <a:close/>
                                    <a:moveTo>
                                      <a:pt x="11113" y="20373"/>
                                    </a:moveTo>
                                    <a:cubicBezTo>
                                      <a:pt x="14110" y="20373"/>
                                      <a:pt x="16108" y="18521"/>
                                      <a:pt x="16108" y="15681"/>
                                    </a:cubicBezTo>
                                    <a:lnTo>
                                      <a:pt x="16108" y="14446"/>
                                    </a:lnTo>
                                    <a:lnTo>
                                      <a:pt x="11738" y="14940"/>
                                    </a:lnTo>
                                    <a:cubicBezTo>
                                      <a:pt x="8991" y="15310"/>
                                      <a:pt x="7992" y="16051"/>
                                      <a:pt x="7992" y="17656"/>
                                    </a:cubicBezTo>
                                    <a:cubicBezTo>
                                      <a:pt x="7992" y="19262"/>
                                      <a:pt x="9115" y="20373"/>
                                      <a:pt x="11113" y="20373"/>
                                    </a:cubicBezTo>
                                    <a:close/>
                                  </a:path>
                                </a:pathLst>
                              </a:custGeom>
                              <a:solidFill>
                                <a:srgbClr val="2D2A26"/>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0" name="Freeform: Shape 280"/>
                            <wps:cNvSpPr/>
                            <wps:spPr>
                              <a:xfrm>
                                <a:off x="3189924" y="738235"/>
                                <a:ext cx="17106" cy="30867"/>
                              </a:xfrm>
                              <a:custGeom>
                                <a:avLst/>
                                <a:gdLst>
                                  <a:gd name="connsiteX0" fmla="*/ 17107 w 17106"/>
                                  <a:gd name="connsiteY0" fmla="*/ 24200 h 30867"/>
                                  <a:gd name="connsiteX1" fmla="*/ 17107 w 17106"/>
                                  <a:gd name="connsiteY1" fmla="*/ 30127 h 30867"/>
                                  <a:gd name="connsiteX2" fmla="*/ 11613 w 17106"/>
                                  <a:gd name="connsiteY2" fmla="*/ 30868 h 30867"/>
                                  <a:gd name="connsiteX3" fmla="*/ 3247 w 17106"/>
                                  <a:gd name="connsiteY3" fmla="*/ 23460 h 30867"/>
                                  <a:gd name="connsiteX4" fmla="*/ 3247 w 17106"/>
                                  <a:gd name="connsiteY4" fmla="*/ 11606 h 30867"/>
                                  <a:gd name="connsiteX5" fmla="*/ 0 w 17106"/>
                                  <a:gd name="connsiteY5" fmla="*/ 11606 h 30867"/>
                                  <a:gd name="connsiteX6" fmla="*/ 0 w 17106"/>
                                  <a:gd name="connsiteY6" fmla="*/ 6050 h 30867"/>
                                  <a:gd name="connsiteX7" fmla="*/ 3247 w 17106"/>
                                  <a:gd name="connsiteY7" fmla="*/ 6050 h 30867"/>
                                  <a:gd name="connsiteX8" fmla="*/ 3247 w 17106"/>
                                  <a:gd name="connsiteY8" fmla="*/ 0 h 30867"/>
                                  <a:gd name="connsiteX9" fmla="*/ 11238 w 17106"/>
                                  <a:gd name="connsiteY9" fmla="*/ 0 h 30867"/>
                                  <a:gd name="connsiteX10" fmla="*/ 11238 w 17106"/>
                                  <a:gd name="connsiteY10" fmla="*/ 6050 h 30867"/>
                                  <a:gd name="connsiteX11" fmla="*/ 16608 w 17106"/>
                                  <a:gd name="connsiteY11" fmla="*/ 6050 h 30867"/>
                                  <a:gd name="connsiteX12" fmla="*/ 16608 w 17106"/>
                                  <a:gd name="connsiteY12" fmla="*/ 11606 h 30867"/>
                                  <a:gd name="connsiteX13" fmla="*/ 11238 w 17106"/>
                                  <a:gd name="connsiteY13" fmla="*/ 11606 h 30867"/>
                                  <a:gd name="connsiteX14" fmla="*/ 11238 w 17106"/>
                                  <a:gd name="connsiteY14" fmla="*/ 21854 h 30867"/>
                                  <a:gd name="connsiteX15" fmla="*/ 14110 w 17106"/>
                                  <a:gd name="connsiteY15" fmla="*/ 24571 h 30867"/>
                                  <a:gd name="connsiteX16" fmla="*/ 17107 w 17106"/>
                                  <a:gd name="connsiteY16" fmla="*/ 24200 h 308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7106" h="30867">
                                    <a:moveTo>
                                      <a:pt x="17107" y="24200"/>
                                    </a:moveTo>
                                    <a:lnTo>
                                      <a:pt x="17107" y="30127"/>
                                    </a:lnTo>
                                    <a:cubicBezTo>
                                      <a:pt x="15109" y="30744"/>
                                      <a:pt x="13611" y="30868"/>
                                      <a:pt x="11613" y="30868"/>
                                    </a:cubicBezTo>
                                    <a:cubicBezTo>
                                      <a:pt x="5869" y="30868"/>
                                      <a:pt x="3247" y="28522"/>
                                      <a:pt x="3247" y="23460"/>
                                    </a:cubicBezTo>
                                    <a:lnTo>
                                      <a:pt x="3247" y="11606"/>
                                    </a:lnTo>
                                    <a:lnTo>
                                      <a:pt x="0" y="11606"/>
                                    </a:lnTo>
                                    <a:lnTo>
                                      <a:pt x="0" y="6050"/>
                                    </a:lnTo>
                                    <a:lnTo>
                                      <a:pt x="3247" y="6050"/>
                                    </a:lnTo>
                                    <a:lnTo>
                                      <a:pt x="3247" y="0"/>
                                    </a:lnTo>
                                    <a:lnTo>
                                      <a:pt x="11238" y="0"/>
                                    </a:lnTo>
                                    <a:lnTo>
                                      <a:pt x="11238" y="6050"/>
                                    </a:lnTo>
                                    <a:lnTo>
                                      <a:pt x="16608" y="6050"/>
                                    </a:lnTo>
                                    <a:lnTo>
                                      <a:pt x="16608" y="11606"/>
                                    </a:lnTo>
                                    <a:lnTo>
                                      <a:pt x="11238" y="11606"/>
                                    </a:lnTo>
                                    <a:lnTo>
                                      <a:pt x="11238" y="21854"/>
                                    </a:lnTo>
                                    <a:cubicBezTo>
                                      <a:pt x="11238" y="23830"/>
                                      <a:pt x="11988" y="24571"/>
                                      <a:pt x="14110" y="24571"/>
                                    </a:cubicBezTo>
                                    <a:cubicBezTo>
                                      <a:pt x="15234" y="24571"/>
                                      <a:pt x="16108" y="24447"/>
                                      <a:pt x="17107" y="24200"/>
                                    </a:cubicBezTo>
                                    <a:close/>
                                  </a:path>
                                </a:pathLst>
                              </a:custGeom>
                              <a:solidFill>
                                <a:srgbClr val="2D2A26"/>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1" name="Freeform: Shape 281"/>
                            <wps:cNvSpPr/>
                            <wps:spPr>
                              <a:xfrm>
                                <a:off x="3210278" y="734037"/>
                                <a:ext cx="8366" cy="34695"/>
                              </a:xfrm>
                              <a:custGeom>
                                <a:avLst/>
                                <a:gdLst>
                                  <a:gd name="connsiteX0" fmla="*/ 8366 w 8366"/>
                                  <a:gd name="connsiteY0" fmla="*/ 6914 h 34695"/>
                                  <a:gd name="connsiteX1" fmla="*/ 0 w 8366"/>
                                  <a:gd name="connsiteY1" fmla="*/ 6914 h 34695"/>
                                  <a:gd name="connsiteX2" fmla="*/ 0 w 8366"/>
                                  <a:gd name="connsiteY2" fmla="*/ 0 h 34695"/>
                                  <a:gd name="connsiteX3" fmla="*/ 8366 w 8366"/>
                                  <a:gd name="connsiteY3" fmla="*/ 0 h 34695"/>
                                  <a:gd name="connsiteX4" fmla="*/ 8366 w 8366"/>
                                  <a:gd name="connsiteY4" fmla="*/ 6914 h 34695"/>
                                  <a:gd name="connsiteX5" fmla="*/ 8241 w 8366"/>
                                  <a:gd name="connsiteY5" fmla="*/ 34695 h 34695"/>
                                  <a:gd name="connsiteX6" fmla="*/ 250 w 8366"/>
                                  <a:gd name="connsiteY6" fmla="*/ 34695 h 34695"/>
                                  <a:gd name="connsiteX7" fmla="*/ 250 w 8366"/>
                                  <a:gd name="connsiteY7" fmla="*/ 10248 h 34695"/>
                                  <a:gd name="connsiteX8" fmla="*/ 8241 w 8366"/>
                                  <a:gd name="connsiteY8" fmla="*/ 10248 h 34695"/>
                                  <a:gd name="connsiteX9" fmla="*/ 8241 w 8366"/>
                                  <a:gd name="connsiteY9" fmla="*/ 34695 h 346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8366" h="34695">
                                    <a:moveTo>
                                      <a:pt x="8366" y="6914"/>
                                    </a:moveTo>
                                    <a:lnTo>
                                      <a:pt x="0" y="6914"/>
                                    </a:lnTo>
                                    <a:lnTo>
                                      <a:pt x="0" y="0"/>
                                    </a:lnTo>
                                    <a:lnTo>
                                      <a:pt x="8366" y="0"/>
                                    </a:lnTo>
                                    <a:lnTo>
                                      <a:pt x="8366" y="6914"/>
                                    </a:lnTo>
                                    <a:close/>
                                    <a:moveTo>
                                      <a:pt x="8241" y="34695"/>
                                    </a:moveTo>
                                    <a:lnTo>
                                      <a:pt x="250" y="34695"/>
                                    </a:lnTo>
                                    <a:lnTo>
                                      <a:pt x="250" y="10248"/>
                                    </a:lnTo>
                                    <a:lnTo>
                                      <a:pt x="8241" y="10248"/>
                                    </a:lnTo>
                                    <a:lnTo>
                                      <a:pt x="8241" y="34695"/>
                                    </a:lnTo>
                                    <a:close/>
                                  </a:path>
                                </a:pathLst>
                              </a:custGeom>
                              <a:solidFill>
                                <a:srgbClr val="2D2A26"/>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2" name="Freeform: Shape 282"/>
                            <wps:cNvSpPr/>
                            <wps:spPr>
                              <a:xfrm>
                                <a:off x="3221890" y="743783"/>
                                <a:ext cx="26097" cy="25443"/>
                              </a:xfrm>
                              <a:custGeom>
                                <a:avLst/>
                                <a:gdLst>
                                  <a:gd name="connsiteX0" fmla="*/ 22601 w 26097"/>
                                  <a:gd name="connsiteY0" fmla="*/ 3466 h 25443"/>
                                  <a:gd name="connsiteX1" fmla="*/ 26098 w 26097"/>
                                  <a:gd name="connsiteY1" fmla="*/ 12726 h 25443"/>
                                  <a:gd name="connsiteX2" fmla="*/ 22601 w 26097"/>
                                  <a:gd name="connsiteY2" fmla="*/ 21986 h 25443"/>
                                  <a:gd name="connsiteX3" fmla="*/ 13112 w 26097"/>
                                  <a:gd name="connsiteY3" fmla="*/ 25444 h 25443"/>
                                  <a:gd name="connsiteX4" fmla="*/ 3621 w 26097"/>
                                  <a:gd name="connsiteY4" fmla="*/ 21986 h 25443"/>
                                  <a:gd name="connsiteX5" fmla="*/ 0 w 26097"/>
                                  <a:gd name="connsiteY5" fmla="*/ 12726 h 25443"/>
                                  <a:gd name="connsiteX6" fmla="*/ 3621 w 26097"/>
                                  <a:gd name="connsiteY6" fmla="*/ 3466 h 25443"/>
                                  <a:gd name="connsiteX7" fmla="*/ 13112 w 26097"/>
                                  <a:gd name="connsiteY7" fmla="*/ 8 h 25443"/>
                                  <a:gd name="connsiteX8" fmla="*/ 22601 w 26097"/>
                                  <a:gd name="connsiteY8" fmla="*/ 3466 h 25443"/>
                                  <a:gd name="connsiteX9" fmla="*/ 7992 w 26097"/>
                                  <a:gd name="connsiteY9" fmla="*/ 12726 h 25443"/>
                                  <a:gd name="connsiteX10" fmla="*/ 12987 w 26097"/>
                                  <a:gd name="connsiteY10" fmla="*/ 19764 h 25443"/>
                                  <a:gd name="connsiteX11" fmla="*/ 17981 w 26097"/>
                                  <a:gd name="connsiteY11" fmla="*/ 12726 h 25443"/>
                                  <a:gd name="connsiteX12" fmla="*/ 12987 w 26097"/>
                                  <a:gd name="connsiteY12" fmla="*/ 5688 h 25443"/>
                                  <a:gd name="connsiteX13" fmla="*/ 7992 w 26097"/>
                                  <a:gd name="connsiteY13" fmla="*/ 12726 h 254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6097" h="25443">
                                    <a:moveTo>
                                      <a:pt x="22601" y="3466"/>
                                    </a:moveTo>
                                    <a:cubicBezTo>
                                      <a:pt x="24974" y="5812"/>
                                      <a:pt x="26098" y="8898"/>
                                      <a:pt x="26098" y="12726"/>
                                    </a:cubicBezTo>
                                    <a:cubicBezTo>
                                      <a:pt x="26098" y="16554"/>
                                      <a:pt x="24849" y="19640"/>
                                      <a:pt x="22601" y="21986"/>
                                    </a:cubicBezTo>
                                    <a:cubicBezTo>
                                      <a:pt x="20229" y="24332"/>
                                      <a:pt x="16982" y="25444"/>
                                      <a:pt x="13112" y="25444"/>
                                    </a:cubicBezTo>
                                    <a:cubicBezTo>
                                      <a:pt x="9116" y="25444"/>
                                      <a:pt x="5994" y="24332"/>
                                      <a:pt x="3621" y="21986"/>
                                    </a:cubicBezTo>
                                    <a:cubicBezTo>
                                      <a:pt x="1249" y="19640"/>
                                      <a:pt x="0" y="16554"/>
                                      <a:pt x="0" y="12726"/>
                                    </a:cubicBezTo>
                                    <a:cubicBezTo>
                                      <a:pt x="0" y="8898"/>
                                      <a:pt x="1249" y="5812"/>
                                      <a:pt x="3621" y="3466"/>
                                    </a:cubicBezTo>
                                    <a:cubicBezTo>
                                      <a:pt x="5994" y="1120"/>
                                      <a:pt x="9116" y="8"/>
                                      <a:pt x="13112" y="8"/>
                                    </a:cubicBezTo>
                                    <a:cubicBezTo>
                                      <a:pt x="16982" y="-115"/>
                                      <a:pt x="20229" y="1120"/>
                                      <a:pt x="22601" y="3466"/>
                                    </a:cubicBezTo>
                                    <a:close/>
                                    <a:moveTo>
                                      <a:pt x="7992" y="12726"/>
                                    </a:moveTo>
                                    <a:cubicBezTo>
                                      <a:pt x="7992" y="17294"/>
                                      <a:pt x="9740" y="19764"/>
                                      <a:pt x="12987" y="19764"/>
                                    </a:cubicBezTo>
                                    <a:cubicBezTo>
                                      <a:pt x="16233" y="19764"/>
                                      <a:pt x="17981" y="17294"/>
                                      <a:pt x="17981" y="12726"/>
                                    </a:cubicBezTo>
                                    <a:cubicBezTo>
                                      <a:pt x="17981" y="8158"/>
                                      <a:pt x="16233" y="5688"/>
                                      <a:pt x="12987" y="5688"/>
                                    </a:cubicBezTo>
                                    <a:cubicBezTo>
                                      <a:pt x="9740" y="5688"/>
                                      <a:pt x="7992" y="8158"/>
                                      <a:pt x="7992" y="12726"/>
                                    </a:cubicBezTo>
                                    <a:close/>
                                  </a:path>
                                </a:pathLst>
                              </a:custGeom>
                              <a:solidFill>
                                <a:srgbClr val="2D2A26"/>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3" name="Freeform: Shape 283"/>
                            <wps:cNvSpPr/>
                            <wps:spPr>
                              <a:xfrm>
                                <a:off x="3277208" y="743791"/>
                                <a:ext cx="24349" cy="25558"/>
                              </a:xfrm>
                              <a:custGeom>
                                <a:avLst/>
                                <a:gdLst>
                                  <a:gd name="connsiteX0" fmla="*/ 16733 w 24349"/>
                                  <a:gd name="connsiteY0" fmla="*/ 24941 h 25558"/>
                                  <a:gd name="connsiteX1" fmla="*/ 16483 w 24349"/>
                                  <a:gd name="connsiteY1" fmla="*/ 21361 h 25558"/>
                                  <a:gd name="connsiteX2" fmla="*/ 8616 w 24349"/>
                                  <a:gd name="connsiteY2" fmla="*/ 25559 h 25558"/>
                                  <a:gd name="connsiteX3" fmla="*/ 0 w 24349"/>
                                  <a:gd name="connsiteY3" fmla="*/ 18397 h 25558"/>
                                  <a:gd name="connsiteX4" fmla="*/ 9115 w 24349"/>
                                  <a:gd name="connsiteY4" fmla="*/ 10865 h 25558"/>
                                  <a:gd name="connsiteX5" fmla="*/ 16108 w 24349"/>
                                  <a:gd name="connsiteY5" fmla="*/ 10248 h 25558"/>
                                  <a:gd name="connsiteX6" fmla="*/ 16108 w 24349"/>
                                  <a:gd name="connsiteY6" fmla="*/ 9260 h 25558"/>
                                  <a:gd name="connsiteX7" fmla="*/ 12362 w 24349"/>
                                  <a:gd name="connsiteY7" fmla="*/ 5680 h 25558"/>
                                  <a:gd name="connsiteX8" fmla="*/ 8741 w 24349"/>
                                  <a:gd name="connsiteY8" fmla="*/ 8766 h 25558"/>
                                  <a:gd name="connsiteX9" fmla="*/ 999 w 24349"/>
                                  <a:gd name="connsiteY9" fmla="*/ 8766 h 25558"/>
                                  <a:gd name="connsiteX10" fmla="*/ 12612 w 24349"/>
                                  <a:gd name="connsiteY10" fmla="*/ 0 h 25558"/>
                                  <a:gd name="connsiteX11" fmla="*/ 23850 w 24349"/>
                                  <a:gd name="connsiteY11" fmla="*/ 10125 h 25558"/>
                                  <a:gd name="connsiteX12" fmla="*/ 23850 w 24349"/>
                                  <a:gd name="connsiteY12" fmla="*/ 18027 h 25558"/>
                                  <a:gd name="connsiteX13" fmla="*/ 24349 w 24349"/>
                                  <a:gd name="connsiteY13" fmla="*/ 24941 h 25558"/>
                                  <a:gd name="connsiteX14" fmla="*/ 16733 w 24349"/>
                                  <a:gd name="connsiteY14" fmla="*/ 24941 h 25558"/>
                                  <a:gd name="connsiteX15" fmla="*/ 11113 w 24349"/>
                                  <a:gd name="connsiteY15" fmla="*/ 20373 h 25558"/>
                                  <a:gd name="connsiteX16" fmla="*/ 16108 w 24349"/>
                                  <a:gd name="connsiteY16" fmla="*/ 15681 h 25558"/>
                                  <a:gd name="connsiteX17" fmla="*/ 16108 w 24349"/>
                                  <a:gd name="connsiteY17" fmla="*/ 14446 h 25558"/>
                                  <a:gd name="connsiteX18" fmla="*/ 11738 w 24349"/>
                                  <a:gd name="connsiteY18" fmla="*/ 14940 h 25558"/>
                                  <a:gd name="connsiteX19" fmla="*/ 7991 w 24349"/>
                                  <a:gd name="connsiteY19" fmla="*/ 17656 h 25558"/>
                                  <a:gd name="connsiteX20" fmla="*/ 11113 w 24349"/>
                                  <a:gd name="connsiteY20" fmla="*/ 20373 h 255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4349" h="25558">
                                    <a:moveTo>
                                      <a:pt x="16733" y="24941"/>
                                    </a:moveTo>
                                    <a:cubicBezTo>
                                      <a:pt x="16483" y="23213"/>
                                      <a:pt x="16483" y="22348"/>
                                      <a:pt x="16483" y="21361"/>
                                    </a:cubicBezTo>
                                    <a:cubicBezTo>
                                      <a:pt x="15234" y="24077"/>
                                      <a:pt x="12487" y="25559"/>
                                      <a:pt x="8616" y="25559"/>
                                    </a:cubicBezTo>
                                    <a:cubicBezTo>
                                      <a:pt x="3371" y="25559"/>
                                      <a:pt x="0" y="22719"/>
                                      <a:pt x="0" y="18397"/>
                                    </a:cubicBezTo>
                                    <a:cubicBezTo>
                                      <a:pt x="0" y="13952"/>
                                      <a:pt x="2997" y="11483"/>
                                      <a:pt x="9115" y="10865"/>
                                    </a:cubicBezTo>
                                    <a:lnTo>
                                      <a:pt x="16108" y="10248"/>
                                    </a:lnTo>
                                    <a:lnTo>
                                      <a:pt x="16108" y="9260"/>
                                    </a:lnTo>
                                    <a:cubicBezTo>
                                      <a:pt x="16108" y="7038"/>
                                      <a:pt x="14735" y="5680"/>
                                      <a:pt x="12362" y="5680"/>
                                    </a:cubicBezTo>
                                    <a:cubicBezTo>
                                      <a:pt x="10239" y="5680"/>
                                      <a:pt x="8866" y="6914"/>
                                      <a:pt x="8741" y="8766"/>
                                    </a:cubicBezTo>
                                    <a:lnTo>
                                      <a:pt x="999" y="8766"/>
                                    </a:lnTo>
                                    <a:cubicBezTo>
                                      <a:pt x="1498" y="3210"/>
                                      <a:pt x="5869" y="0"/>
                                      <a:pt x="12612" y="0"/>
                                    </a:cubicBezTo>
                                    <a:cubicBezTo>
                                      <a:pt x="20104" y="0"/>
                                      <a:pt x="23850" y="3457"/>
                                      <a:pt x="23850" y="10125"/>
                                    </a:cubicBezTo>
                                    <a:lnTo>
                                      <a:pt x="23850" y="18027"/>
                                    </a:lnTo>
                                    <a:cubicBezTo>
                                      <a:pt x="23850" y="20990"/>
                                      <a:pt x="23975" y="22842"/>
                                      <a:pt x="24349" y="24941"/>
                                    </a:cubicBezTo>
                                    <a:lnTo>
                                      <a:pt x="16733" y="24941"/>
                                    </a:lnTo>
                                    <a:close/>
                                    <a:moveTo>
                                      <a:pt x="11113" y="20373"/>
                                    </a:moveTo>
                                    <a:cubicBezTo>
                                      <a:pt x="14110" y="20373"/>
                                      <a:pt x="16108" y="18521"/>
                                      <a:pt x="16108" y="15681"/>
                                    </a:cubicBezTo>
                                    <a:lnTo>
                                      <a:pt x="16108" y="14446"/>
                                    </a:lnTo>
                                    <a:lnTo>
                                      <a:pt x="11738" y="14940"/>
                                    </a:lnTo>
                                    <a:cubicBezTo>
                                      <a:pt x="8991" y="15310"/>
                                      <a:pt x="7991" y="16051"/>
                                      <a:pt x="7991" y="17656"/>
                                    </a:cubicBezTo>
                                    <a:cubicBezTo>
                                      <a:pt x="7991" y="19262"/>
                                      <a:pt x="9115" y="20373"/>
                                      <a:pt x="11113" y="20373"/>
                                    </a:cubicBezTo>
                                    <a:close/>
                                  </a:path>
                                </a:pathLst>
                              </a:custGeom>
                              <a:solidFill>
                                <a:srgbClr val="2D2A26"/>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4" name="Freeform: Shape 284"/>
                            <wps:cNvSpPr/>
                            <wps:spPr>
                              <a:xfrm>
                                <a:off x="3305304" y="734037"/>
                                <a:ext cx="8366" cy="34695"/>
                              </a:xfrm>
                              <a:custGeom>
                                <a:avLst/>
                                <a:gdLst>
                                  <a:gd name="connsiteX0" fmla="*/ 8366 w 8366"/>
                                  <a:gd name="connsiteY0" fmla="*/ 0 h 34695"/>
                                  <a:gd name="connsiteX1" fmla="*/ 8366 w 8366"/>
                                  <a:gd name="connsiteY1" fmla="*/ 34695 h 34695"/>
                                  <a:gd name="connsiteX2" fmla="*/ 0 w 8366"/>
                                  <a:gd name="connsiteY2" fmla="*/ 34695 h 34695"/>
                                  <a:gd name="connsiteX3" fmla="*/ 0 w 8366"/>
                                  <a:gd name="connsiteY3" fmla="*/ 0 h 34695"/>
                                  <a:gd name="connsiteX4" fmla="*/ 8366 w 8366"/>
                                  <a:gd name="connsiteY4" fmla="*/ 0 h 346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366" h="34695">
                                    <a:moveTo>
                                      <a:pt x="8366" y="0"/>
                                    </a:moveTo>
                                    <a:lnTo>
                                      <a:pt x="8366" y="34695"/>
                                    </a:lnTo>
                                    <a:lnTo>
                                      <a:pt x="0" y="34695"/>
                                    </a:lnTo>
                                    <a:lnTo>
                                      <a:pt x="0" y="0"/>
                                    </a:lnTo>
                                    <a:lnTo>
                                      <a:pt x="8366" y="0"/>
                                    </a:lnTo>
                                    <a:close/>
                                  </a:path>
                                </a:pathLst>
                              </a:custGeom>
                              <a:solidFill>
                                <a:srgbClr val="2D2A26"/>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5" name="Freeform: Shape 285"/>
                            <wps:cNvSpPr/>
                            <wps:spPr>
                              <a:xfrm>
                                <a:off x="3062057" y="786266"/>
                                <a:ext cx="24849" cy="25443"/>
                              </a:xfrm>
                              <a:custGeom>
                                <a:avLst/>
                                <a:gdLst>
                                  <a:gd name="connsiteX0" fmla="*/ 3621 w 24849"/>
                                  <a:gd name="connsiteY0" fmla="*/ 21978 h 25443"/>
                                  <a:gd name="connsiteX1" fmla="*/ 0 w 24849"/>
                                  <a:gd name="connsiteY1" fmla="*/ 12718 h 25443"/>
                                  <a:gd name="connsiteX2" fmla="*/ 3621 w 24849"/>
                                  <a:gd name="connsiteY2" fmla="*/ 3457 h 25443"/>
                                  <a:gd name="connsiteX3" fmla="*/ 13236 w 24849"/>
                                  <a:gd name="connsiteY3" fmla="*/ 0 h 25443"/>
                                  <a:gd name="connsiteX4" fmla="*/ 24849 w 24849"/>
                                  <a:gd name="connsiteY4" fmla="*/ 9384 h 25443"/>
                                  <a:gd name="connsiteX5" fmla="*/ 17107 w 24849"/>
                                  <a:gd name="connsiteY5" fmla="*/ 9384 h 25443"/>
                                  <a:gd name="connsiteX6" fmla="*/ 13111 w 24849"/>
                                  <a:gd name="connsiteY6" fmla="*/ 5680 h 25443"/>
                                  <a:gd name="connsiteX7" fmla="*/ 8116 w 24849"/>
                                  <a:gd name="connsiteY7" fmla="*/ 12718 h 25443"/>
                                  <a:gd name="connsiteX8" fmla="*/ 13111 w 24849"/>
                                  <a:gd name="connsiteY8" fmla="*/ 19632 h 25443"/>
                                  <a:gd name="connsiteX9" fmla="*/ 17107 w 24849"/>
                                  <a:gd name="connsiteY9" fmla="*/ 15928 h 25443"/>
                                  <a:gd name="connsiteX10" fmla="*/ 24849 w 24849"/>
                                  <a:gd name="connsiteY10" fmla="*/ 15928 h 25443"/>
                                  <a:gd name="connsiteX11" fmla="*/ 13236 w 24849"/>
                                  <a:gd name="connsiteY11" fmla="*/ 25435 h 25443"/>
                                  <a:gd name="connsiteX12" fmla="*/ 3621 w 24849"/>
                                  <a:gd name="connsiteY12" fmla="*/ 21978 h 254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4849" h="25443">
                                    <a:moveTo>
                                      <a:pt x="3621" y="21978"/>
                                    </a:moveTo>
                                    <a:cubicBezTo>
                                      <a:pt x="1124" y="19632"/>
                                      <a:pt x="0" y="16545"/>
                                      <a:pt x="0" y="12718"/>
                                    </a:cubicBezTo>
                                    <a:cubicBezTo>
                                      <a:pt x="0" y="8890"/>
                                      <a:pt x="1249" y="5803"/>
                                      <a:pt x="3621" y="3457"/>
                                    </a:cubicBezTo>
                                    <a:cubicBezTo>
                                      <a:pt x="5994" y="1111"/>
                                      <a:pt x="9240" y="0"/>
                                      <a:pt x="13236" y="0"/>
                                    </a:cubicBezTo>
                                    <a:cubicBezTo>
                                      <a:pt x="19729" y="0"/>
                                      <a:pt x="24100" y="3581"/>
                                      <a:pt x="24849" y="9384"/>
                                    </a:cubicBezTo>
                                    <a:lnTo>
                                      <a:pt x="17107" y="9384"/>
                                    </a:lnTo>
                                    <a:cubicBezTo>
                                      <a:pt x="16733" y="7161"/>
                                      <a:pt x="15234" y="5680"/>
                                      <a:pt x="13111" y="5680"/>
                                    </a:cubicBezTo>
                                    <a:cubicBezTo>
                                      <a:pt x="9990" y="5680"/>
                                      <a:pt x="8116" y="8273"/>
                                      <a:pt x="8116" y="12718"/>
                                    </a:cubicBezTo>
                                    <a:cubicBezTo>
                                      <a:pt x="8116" y="17163"/>
                                      <a:pt x="9990" y="19632"/>
                                      <a:pt x="13111" y="19632"/>
                                    </a:cubicBezTo>
                                    <a:cubicBezTo>
                                      <a:pt x="15359" y="19632"/>
                                      <a:pt x="16733" y="18274"/>
                                      <a:pt x="17107" y="15928"/>
                                    </a:cubicBezTo>
                                    <a:lnTo>
                                      <a:pt x="24849" y="15928"/>
                                    </a:lnTo>
                                    <a:cubicBezTo>
                                      <a:pt x="24100" y="21731"/>
                                      <a:pt x="19729" y="25435"/>
                                      <a:pt x="13236" y="25435"/>
                                    </a:cubicBezTo>
                                    <a:cubicBezTo>
                                      <a:pt x="9240" y="25559"/>
                                      <a:pt x="5994" y="24324"/>
                                      <a:pt x="3621" y="21978"/>
                                    </a:cubicBezTo>
                                    <a:close/>
                                  </a:path>
                                </a:pathLst>
                              </a:custGeom>
                              <a:solidFill>
                                <a:srgbClr val="2D2A26"/>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6" name="Freeform: Shape 286"/>
                            <wps:cNvSpPr/>
                            <wps:spPr>
                              <a:xfrm>
                                <a:off x="3155959" y="786266"/>
                                <a:ext cx="24349" cy="25443"/>
                              </a:xfrm>
                              <a:custGeom>
                                <a:avLst/>
                                <a:gdLst>
                                  <a:gd name="connsiteX0" fmla="*/ 3621 w 24349"/>
                                  <a:gd name="connsiteY0" fmla="*/ 21978 h 25443"/>
                                  <a:gd name="connsiteX1" fmla="*/ 0 w 24349"/>
                                  <a:gd name="connsiteY1" fmla="*/ 12718 h 25443"/>
                                  <a:gd name="connsiteX2" fmla="*/ 3621 w 24349"/>
                                  <a:gd name="connsiteY2" fmla="*/ 3457 h 25443"/>
                                  <a:gd name="connsiteX3" fmla="*/ 12986 w 24349"/>
                                  <a:gd name="connsiteY3" fmla="*/ 0 h 25443"/>
                                  <a:gd name="connsiteX4" fmla="*/ 24350 w 24349"/>
                                  <a:gd name="connsiteY4" fmla="*/ 9384 h 25443"/>
                                  <a:gd name="connsiteX5" fmla="*/ 16857 w 24349"/>
                                  <a:gd name="connsiteY5" fmla="*/ 9384 h 25443"/>
                                  <a:gd name="connsiteX6" fmla="*/ 12986 w 24349"/>
                                  <a:gd name="connsiteY6" fmla="*/ 5680 h 25443"/>
                                  <a:gd name="connsiteX7" fmla="*/ 8116 w 24349"/>
                                  <a:gd name="connsiteY7" fmla="*/ 12718 h 25443"/>
                                  <a:gd name="connsiteX8" fmla="*/ 12986 w 24349"/>
                                  <a:gd name="connsiteY8" fmla="*/ 19632 h 25443"/>
                                  <a:gd name="connsiteX9" fmla="*/ 16857 w 24349"/>
                                  <a:gd name="connsiteY9" fmla="*/ 15928 h 25443"/>
                                  <a:gd name="connsiteX10" fmla="*/ 24350 w 24349"/>
                                  <a:gd name="connsiteY10" fmla="*/ 15928 h 25443"/>
                                  <a:gd name="connsiteX11" fmla="*/ 12986 w 24349"/>
                                  <a:gd name="connsiteY11" fmla="*/ 25435 h 25443"/>
                                  <a:gd name="connsiteX12" fmla="*/ 3621 w 24349"/>
                                  <a:gd name="connsiteY12" fmla="*/ 21978 h 254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4349" h="25443">
                                    <a:moveTo>
                                      <a:pt x="3621" y="21978"/>
                                    </a:moveTo>
                                    <a:cubicBezTo>
                                      <a:pt x="1249" y="19632"/>
                                      <a:pt x="0" y="16545"/>
                                      <a:pt x="0" y="12718"/>
                                    </a:cubicBezTo>
                                    <a:cubicBezTo>
                                      <a:pt x="0" y="8890"/>
                                      <a:pt x="1249" y="5803"/>
                                      <a:pt x="3621" y="3457"/>
                                    </a:cubicBezTo>
                                    <a:cubicBezTo>
                                      <a:pt x="5994" y="1111"/>
                                      <a:pt x="9115" y="0"/>
                                      <a:pt x="12986" y="0"/>
                                    </a:cubicBezTo>
                                    <a:cubicBezTo>
                                      <a:pt x="19355" y="0"/>
                                      <a:pt x="23600" y="3581"/>
                                      <a:pt x="24350" y="9384"/>
                                    </a:cubicBezTo>
                                    <a:lnTo>
                                      <a:pt x="16857" y="9384"/>
                                    </a:lnTo>
                                    <a:cubicBezTo>
                                      <a:pt x="16483" y="7161"/>
                                      <a:pt x="15109" y="5680"/>
                                      <a:pt x="12986" y="5680"/>
                                    </a:cubicBezTo>
                                    <a:cubicBezTo>
                                      <a:pt x="9989" y="5680"/>
                                      <a:pt x="8116" y="8273"/>
                                      <a:pt x="8116" y="12718"/>
                                    </a:cubicBezTo>
                                    <a:cubicBezTo>
                                      <a:pt x="8116" y="17163"/>
                                      <a:pt x="9865" y="19632"/>
                                      <a:pt x="12986" y="19632"/>
                                    </a:cubicBezTo>
                                    <a:cubicBezTo>
                                      <a:pt x="15109" y="19632"/>
                                      <a:pt x="16608" y="18274"/>
                                      <a:pt x="16857" y="15928"/>
                                    </a:cubicBezTo>
                                    <a:lnTo>
                                      <a:pt x="24350" y="15928"/>
                                    </a:lnTo>
                                    <a:cubicBezTo>
                                      <a:pt x="23600" y="21731"/>
                                      <a:pt x="19355" y="25435"/>
                                      <a:pt x="12986" y="25435"/>
                                    </a:cubicBezTo>
                                    <a:cubicBezTo>
                                      <a:pt x="9115" y="25559"/>
                                      <a:pt x="5869" y="24324"/>
                                      <a:pt x="3621" y="21978"/>
                                    </a:cubicBezTo>
                                    <a:close/>
                                  </a:path>
                                </a:pathLst>
                              </a:custGeom>
                              <a:solidFill>
                                <a:srgbClr val="2D2A26"/>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7" name="Freeform: Shape 287"/>
                            <wps:cNvSpPr/>
                            <wps:spPr>
                              <a:xfrm>
                                <a:off x="3250236" y="786266"/>
                                <a:ext cx="25723" cy="25435"/>
                              </a:xfrm>
                              <a:custGeom>
                                <a:avLst/>
                                <a:gdLst>
                                  <a:gd name="connsiteX0" fmla="*/ 22227 w 25723"/>
                                  <a:gd name="connsiteY0" fmla="*/ 3457 h 25435"/>
                                  <a:gd name="connsiteX1" fmla="*/ 25723 w 25723"/>
                                  <a:gd name="connsiteY1" fmla="*/ 12718 h 25435"/>
                                  <a:gd name="connsiteX2" fmla="*/ 22227 w 25723"/>
                                  <a:gd name="connsiteY2" fmla="*/ 21978 h 25435"/>
                                  <a:gd name="connsiteX3" fmla="*/ 12862 w 25723"/>
                                  <a:gd name="connsiteY3" fmla="*/ 25435 h 25435"/>
                                  <a:gd name="connsiteX4" fmla="*/ 3496 w 25723"/>
                                  <a:gd name="connsiteY4" fmla="*/ 21978 h 25435"/>
                                  <a:gd name="connsiteX5" fmla="*/ 0 w 25723"/>
                                  <a:gd name="connsiteY5" fmla="*/ 12718 h 25435"/>
                                  <a:gd name="connsiteX6" fmla="*/ 3496 w 25723"/>
                                  <a:gd name="connsiteY6" fmla="*/ 3457 h 25435"/>
                                  <a:gd name="connsiteX7" fmla="*/ 12862 w 25723"/>
                                  <a:gd name="connsiteY7" fmla="*/ 0 h 25435"/>
                                  <a:gd name="connsiteX8" fmla="*/ 22227 w 25723"/>
                                  <a:gd name="connsiteY8" fmla="*/ 3457 h 25435"/>
                                  <a:gd name="connsiteX9" fmla="*/ 7991 w 25723"/>
                                  <a:gd name="connsiteY9" fmla="*/ 12718 h 25435"/>
                                  <a:gd name="connsiteX10" fmla="*/ 12986 w 25723"/>
                                  <a:gd name="connsiteY10" fmla="*/ 19755 h 25435"/>
                                  <a:gd name="connsiteX11" fmla="*/ 17856 w 25723"/>
                                  <a:gd name="connsiteY11" fmla="*/ 12718 h 25435"/>
                                  <a:gd name="connsiteX12" fmla="*/ 12986 w 25723"/>
                                  <a:gd name="connsiteY12" fmla="*/ 5680 h 25435"/>
                                  <a:gd name="connsiteX13" fmla="*/ 7991 w 25723"/>
                                  <a:gd name="connsiteY13" fmla="*/ 12718 h 254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5723" h="25435">
                                    <a:moveTo>
                                      <a:pt x="22227" y="3457"/>
                                    </a:moveTo>
                                    <a:cubicBezTo>
                                      <a:pt x="24599" y="5803"/>
                                      <a:pt x="25723" y="8890"/>
                                      <a:pt x="25723" y="12718"/>
                                    </a:cubicBezTo>
                                    <a:cubicBezTo>
                                      <a:pt x="25723" y="16545"/>
                                      <a:pt x="24599" y="19632"/>
                                      <a:pt x="22227" y="21978"/>
                                    </a:cubicBezTo>
                                    <a:cubicBezTo>
                                      <a:pt x="19854" y="24324"/>
                                      <a:pt x="16733" y="25435"/>
                                      <a:pt x="12862" y="25435"/>
                                    </a:cubicBezTo>
                                    <a:cubicBezTo>
                                      <a:pt x="8991" y="25435"/>
                                      <a:pt x="5869" y="24324"/>
                                      <a:pt x="3496" y="21978"/>
                                    </a:cubicBezTo>
                                    <a:cubicBezTo>
                                      <a:pt x="1124" y="19632"/>
                                      <a:pt x="0" y="16545"/>
                                      <a:pt x="0" y="12718"/>
                                    </a:cubicBezTo>
                                    <a:cubicBezTo>
                                      <a:pt x="0" y="8890"/>
                                      <a:pt x="1124" y="5803"/>
                                      <a:pt x="3496" y="3457"/>
                                    </a:cubicBezTo>
                                    <a:cubicBezTo>
                                      <a:pt x="5869" y="1111"/>
                                      <a:pt x="8991" y="0"/>
                                      <a:pt x="12862" y="0"/>
                                    </a:cubicBezTo>
                                    <a:cubicBezTo>
                                      <a:pt x="16733" y="0"/>
                                      <a:pt x="19854" y="1111"/>
                                      <a:pt x="22227" y="3457"/>
                                    </a:cubicBezTo>
                                    <a:close/>
                                    <a:moveTo>
                                      <a:pt x="7991" y="12718"/>
                                    </a:moveTo>
                                    <a:cubicBezTo>
                                      <a:pt x="7991" y="17286"/>
                                      <a:pt x="9740" y="19755"/>
                                      <a:pt x="12986" y="19755"/>
                                    </a:cubicBezTo>
                                    <a:cubicBezTo>
                                      <a:pt x="16108" y="19755"/>
                                      <a:pt x="17856" y="17286"/>
                                      <a:pt x="17856" y="12718"/>
                                    </a:cubicBezTo>
                                    <a:cubicBezTo>
                                      <a:pt x="17856" y="8149"/>
                                      <a:pt x="16108" y="5680"/>
                                      <a:pt x="12986" y="5680"/>
                                    </a:cubicBezTo>
                                    <a:cubicBezTo>
                                      <a:pt x="9740" y="5680"/>
                                      <a:pt x="7991" y="8273"/>
                                      <a:pt x="7991" y="12718"/>
                                    </a:cubicBezTo>
                                    <a:close/>
                                  </a:path>
                                </a:pathLst>
                              </a:custGeom>
                              <a:solidFill>
                                <a:srgbClr val="2D2A26"/>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8" name="Freeform: Shape 288"/>
                            <wps:cNvSpPr/>
                            <wps:spPr>
                              <a:xfrm>
                                <a:off x="3331402" y="786266"/>
                                <a:ext cx="24349" cy="25443"/>
                              </a:xfrm>
                              <a:custGeom>
                                <a:avLst/>
                                <a:gdLst>
                                  <a:gd name="connsiteX0" fmla="*/ 3621 w 24349"/>
                                  <a:gd name="connsiteY0" fmla="*/ 21978 h 25443"/>
                                  <a:gd name="connsiteX1" fmla="*/ 0 w 24349"/>
                                  <a:gd name="connsiteY1" fmla="*/ 12718 h 25443"/>
                                  <a:gd name="connsiteX2" fmla="*/ 3621 w 24349"/>
                                  <a:gd name="connsiteY2" fmla="*/ 3457 h 25443"/>
                                  <a:gd name="connsiteX3" fmla="*/ 12986 w 24349"/>
                                  <a:gd name="connsiteY3" fmla="*/ 0 h 25443"/>
                                  <a:gd name="connsiteX4" fmla="*/ 24349 w 24349"/>
                                  <a:gd name="connsiteY4" fmla="*/ 9384 h 25443"/>
                                  <a:gd name="connsiteX5" fmla="*/ 16858 w 24349"/>
                                  <a:gd name="connsiteY5" fmla="*/ 9384 h 25443"/>
                                  <a:gd name="connsiteX6" fmla="*/ 12986 w 24349"/>
                                  <a:gd name="connsiteY6" fmla="*/ 5680 h 25443"/>
                                  <a:gd name="connsiteX7" fmla="*/ 8116 w 24349"/>
                                  <a:gd name="connsiteY7" fmla="*/ 12718 h 25443"/>
                                  <a:gd name="connsiteX8" fmla="*/ 12986 w 24349"/>
                                  <a:gd name="connsiteY8" fmla="*/ 19632 h 25443"/>
                                  <a:gd name="connsiteX9" fmla="*/ 16858 w 24349"/>
                                  <a:gd name="connsiteY9" fmla="*/ 15928 h 25443"/>
                                  <a:gd name="connsiteX10" fmla="*/ 24349 w 24349"/>
                                  <a:gd name="connsiteY10" fmla="*/ 15928 h 25443"/>
                                  <a:gd name="connsiteX11" fmla="*/ 12986 w 24349"/>
                                  <a:gd name="connsiteY11" fmla="*/ 25435 h 25443"/>
                                  <a:gd name="connsiteX12" fmla="*/ 3621 w 24349"/>
                                  <a:gd name="connsiteY12" fmla="*/ 21978 h 254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4349" h="25443">
                                    <a:moveTo>
                                      <a:pt x="3621" y="21978"/>
                                    </a:moveTo>
                                    <a:cubicBezTo>
                                      <a:pt x="1249" y="19632"/>
                                      <a:pt x="0" y="16545"/>
                                      <a:pt x="0" y="12718"/>
                                    </a:cubicBezTo>
                                    <a:cubicBezTo>
                                      <a:pt x="0" y="8890"/>
                                      <a:pt x="1249" y="5803"/>
                                      <a:pt x="3621" y="3457"/>
                                    </a:cubicBezTo>
                                    <a:cubicBezTo>
                                      <a:pt x="5994" y="1111"/>
                                      <a:pt x="9115" y="0"/>
                                      <a:pt x="12986" y="0"/>
                                    </a:cubicBezTo>
                                    <a:cubicBezTo>
                                      <a:pt x="19355" y="0"/>
                                      <a:pt x="23600" y="3581"/>
                                      <a:pt x="24349" y="9384"/>
                                    </a:cubicBezTo>
                                    <a:lnTo>
                                      <a:pt x="16858" y="9384"/>
                                    </a:lnTo>
                                    <a:cubicBezTo>
                                      <a:pt x="16483" y="7161"/>
                                      <a:pt x="15109" y="5680"/>
                                      <a:pt x="12986" y="5680"/>
                                    </a:cubicBezTo>
                                    <a:cubicBezTo>
                                      <a:pt x="9989" y="5680"/>
                                      <a:pt x="8116" y="8273"/>
                                      <a:pt x="8116" y="12718"/>
                                    </a:cubicBezTo>
                                    <a:cubicBezTo>
                                      <a:pt x="8116" y="17163"/>
                                      <a:pt x="9864" y="19632"/>
                                      <a:pt x="12986" y="19632"/>
                                    </a:cubicBezTo>
                                    <a:cubicBezTo>
                                      <a:pt x="15109" y="19632"/>
                                      <a:pt x="16608" y="18274"/>
                                      <a:pt x="16858" y="15928"/>
                                    </a:cubicBezTo>
                                    <a:lnTo>
                                      <a:pt x="24349" y="15928"/>
                                    </a:lnTo>
                                    <a:cubicBezTo>
                                      <a:pt x="23600" y="21731"/>
                                      <a:pt x="19355" y="25435"/>
                                      <a:pt x="12986" y="25435"/>
                                    </a:cubicBezTo>
                                    <a:cubicBezTo>
                                      <a:pt x="8991" y="25559"/>
                                      <a:pt x="5869" y="24324"/>
                                      <a:pt x="3621" y="21978"/>
                                    </a:cubicBezTo>
                                    <a:close/>
                                  </a:path>
                                </a:pathLst>
                              </a:custGeom>
                              <a:solidFill>
                                <a:srgbClr val="2D2A26"/>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9" name="Freeform: Shape 289"/>
                            <wps:cNvSpPr/>
                            <wps:spPr>
                              <a:xfrm>
                                <a:off x="3358498" y="776511"/>
                                <a:ext cx="8241" cy="34695"/>
                              </a:xfrm>
                              <a:custGeom>
                                <a:avLst/>
                                <a:gdLst>
                                  <a:gd name="connsiteX0" fmla="*/ 8241 w 8241"/>
                                  <a:gd name="connsiteY0" fmla="*/ 6914 h 34695"/>
                                  <a:gd name="connsiteX1" fmla="*/ 0 w 8241"/>
                                  <a:gd name="connsiteY1" fmla="*/ 6914 h 34695"/>
                                  <a:gd name="connsiteX2" fmla="*/ 0 w 8241"/>
                                  <a:gd name="connsiteY2" fmla="*/ 0 h 34695"/>
                                  <a:gd name="connsiteX3" fmla="*/ 8241 w 8241"/>
                                  <a:gd name="connsiteY3" fmla="*/ 0 h 34695"/>
                                  <a:gd name="connsiteX4" fmla="*/ 8241 w 8241"/>
                                  <a:gd name="connsiteY4" fmla="*/ 6914 h 34695"/>
                                  <a:gd name="connsiteX5" fmla="*/ 8116 w 8241"/>
                                  <a:gd name="connsiteY5" fmla="*/ 34695 h 34695"/>
                                  <a:gd name="connsiteX6" fmla="*/ 125 w 8241"/>
                                  <a:gd name="connsiteY6" fmla="*/ 34695 h 34695"/>
                                  <a:gd name="connsiteX7" fmla="*/ 125 w 8241"/>
                                  <a:gd name="connsiteY7" fmla="*/ 10248 h 34695"/>
                                  <a:gd name="connsiteX8" fmla="*/ 8116 w 8241"/>
                                  <a:gd name="connsiteY8" fmla="*/ 10248 h 34695"/>
                                  <a:gd name="connsiteX9" fmla="*/ 8116 w 8241"/>
                                  <a:gd name="connsiteY9" fmla="*/ 34695 h 346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8241" h="34695">
                                    <a:moveTo>
                                      <a:pt x="8241" y="6914"/>
                                    </a:moveTo>
                                    <a:lnTo>
                                      <a:pt x="0" y="6914"/>
                                    </a:lnTo>
                                    <a:lnTo>
                                      <a:pt x="0" y="0"/>
                                    </a:lnTo>
                                    <a:lnTo>
                                      <a:pt x="8241" y="0"/>
                                    </a:lnTo>
                                    <a:lnTo>
                                      <a:pt x="8241" y="6914"/>
                                    </a:lnTo>
                                    <a:close/>
                                    <a:moveTo>
                                      <a:pt x="8116" y="34695"/>
                                    </a:moveTo>
                                    <a:lnTo>
                                      <a:pt x="125" y="34695"/>
                                    </a:lnTo>
                                    <a:lnTo>
                                      <a:pt x="125" y="10248"/>
                                    </a:lnTo>
                                    <a:lnTo>
                                      <a:pt x="8116" y="10248"/>
                                    </a:lnTo>
                                    <a:lnTo>
                                      <a:pt x="8116" y="34695"/>
                                    </a:lnTo>
                                    <a:close/>
                                  </a:path>
                                </a:pathLst>
                              </a:custGeom>
                              <a:solidFill>
                                <a:srgbClr val="2D2A26"/>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0" name="Freeform: Shape 290"/>
                            <wps:cNvSpPr/>
                            <wps:spPr>
                              <a:xfrm>
                                <a:off x="3089903" y="776511"/>
                                <a:ext cx="8241" cy="34695"/>
                              </a:xfrm>
                              <a:custGeom>
                                <a:avLst/>
                                <a:gdLst>
                                  <a:gd name="connsiteX0" fmla="*/ 8241 w 8241"/>
                                  <a:gd name="connsiteY0" fmla="*/ 6914 h 34695"/>
                                  <a:gd name="connsiteX1" fmla="*/ 0 w 8241"/>
                                  <a:gd name="connsiteY1" fmla="*/ 6914 h 34695"/>
                                  <a:gd name="connsiteX2" fmla="*/ 0 w 8241"/>
                                  <a:gd name="connsiteY2" fmla="*/ 0 h 34695"/>
                                  <a:gd name="connsiteX3" fmla="*/ 8241 w 8241"/>
                                  <a:gd name="connsiteY3" fmla="*/ 0 h 34695"/>
                                  <a:gd name="connsiteX4" fmla="*/ 8241 w 8241"/>
                                  <a:gd name="connsiteY4" fmla="*/ 6914 h 34695"/>
                                  <a:gd name="connsiteX5" fmla="*/ 8117 w 8241"/>
                                  <a:gd name="connsiteY5" fmla="*/ 34695 h 34695"/>
                                  <a:gd name="connsiteX6" fmla="*/ 125 w 8241"/>
                                  <a:gd name="connsiteY6" fmla="*/ 34695 h 34695"/>
                                  <a:gd name="connsiteX7" fmla="*/ 125 w 8241"/>
                                  <a:gd name="connsiteY7" fmla="*/ 10248 h 34695"/>
                                  <a:gd name="connsiteX8" fmla="*/ 8117 w 8241"/>
                                  <a:gd name="connsiteY8" fmla="*/ 10248 h 34695"/>
                                  <a:gd name="connsiteX9" fmla="*/ 8117 w 8241"/>
                                  <a:gd name="connsiteY9" fmla="*/ 34695 h 346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8241" h="34695">
                                    <a:moveTo>
                                      <a:pt x="8241" y="6914"/>
                                    </a:moveTo>
                                    <a:lnTo>
                                      <a:pt x="0" y="6914"/>
                                    </a:lnTo>
                                    <a:lnTo>
                                      <a:pt x="0" y="0"/>
                                    </a:lnTo>
                                    <a:lnTo>
                                      <a:pt x="8241" y="0"/>
                                    </a:lnTo>
                                    <a:lnTo>
                                      <a:pt x="8241" y="6914"/>
                                    </a:lnTo>
                                    <a:close/>
                                    <a:moveTo>
                                      <a:pt x="8117" y="34695"/>
                                    </a:moveTo>
                                    <a:lnTo>
                                      <a:pt x="125" y="34695"/>
                                    </a:lnTo>
                                    <a:lnTo>
                                      <a:pt x="125" y="10248"/>
                                    </a:lnTo>
                                    <a:lnTo>
                                      <a:pt x="8117" y="10248"/>
                                    </a:lnTo>
                                    <a:lnTo>
                                      <a:pt x="8117" y="34695"/>
                                    </a:lnTo>
                                    <a:close/>
                                  </a:path>
                                </a:pathLst>
                              </a:custGeom>
                              <a:solidFill>
                                <a:srgbClr val="2D2A26"/>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1" name="Freeform: Shape 291"/>
                            <wps:cNvSpPr/>
                            <wps:spPr>
                              <a:xfrm>
                                <a:off x="3370486" y="776511"/>
                                <a:ext cx="7991" cy="34695"/>
                              </a:xfrm>
                              <a:custGeom>
                                <a:avLst/>
                                <a:gdLst>
                                  <a:gd name="connsiteX0" fmla="*/ 7991 w 7991"/>
                                  <a:gd name="connsiteY0" fmla="*/ 0 h 34695"/>
                                  <a:gd name="connsiteX1" fmla="*/ 7991 w 7991"/>
                                  <a:gd name="connsiteY1" fmla="*/ 34695 h 34695"/>
                                  <a:gd name="connsiteX2" fmla="*/ 0 w 7991"/>
                                  <a:gd name="connsiteY2" fmla="*/ 34695 h 34695"/>
                                  <a:gd name="connsiteX3" fmla="*/ 0 w 7991"/>
                                  <a:gd name="connsiteY3" fmla="*/ 0 h 34695"/>
                                  <a:gd name="connsiteX4" fmla="*/ 7991 w 7991"/>
                                  <a:gd name="connsiteY4" fmla="*/ 0 h 346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991" h="34695">
                                    <a:moveTo>
                                      <a:pt x="7991" y="0"/>
                                    </a:moveTo>
                                    <a:lnTo>
                                      <a:pt x="7991" y="34695"/>
                                    </a:lnTo>
                                    <a:lnTo>
                                      <a:pt x="0" y="34695"/>
                                    </a:lnTo>
                                    <a:lnTo>
                                      <a:pt x="0" y="0"/>
                                    </a:lnTo>
                                    <a:lnTo>
                                      <a:pt x="7991" y="0"/>
                                    </a:lnTo>
                                    <a:close/>
                                  </a:path>
                                </a:pathLst>
                              </a:custGeom>
                              <a:solidFill>
                                <a:srgbClr val="2D2A26"/>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2" name="Freeform: Shape 292"/>
                            <wps:cNvSpPr/>
                            <wps:spPr>
                              <a:xfrm>
                                <a:off x="3046573" y="743915"/>
                                <a:ext cx="23475" cy="25188"/>
                              </a:xfrm>
                              <a:custGeom>
                                <a:avLst/>
                                <a:gdLst>
                                  <a:gd name="connsiteX0" fmla="*/ 0 w 23475"/>
                                  <a:gd name="connsiteY0" fmla="*/ 494 h 25188"/>
                                  <a:gd name="connsiteX1" fmla="*/ 7992 w 23475"/>
                                  <a:gd name="connsiteY1" fmla="*/ 494 h 25188"/>
                                  <a:gd name="connsiteX2" fmla="*/ 7992 w 23475"/>
                                  <a:gd name="connsiteY2" fmla="*/ 4321 h 25188"/>
                                  <a:gd name="connsiteX3" fmla="*/ 14610 w 23475"/>
                                  <a:gd name="connsiteY3" fmla="*/ 0 h 25188"/>
                                  <a:gd name="connsiteX4" fmla="*/ 23476 w 23475"/>
                                  <a:gd name="connsiteY4" fmla="*/ 9384 h 25188"/>
                                  <a:gd name="connsiteX5" fmla="*/ 23476 w 23475"/>
                                  <a:gd name="connsiteY5" fmla="*/ 25065 h 25188"/>
                                  <a:gd name="connsiteX6" fmla="*/ 15359 w 23475"/>
                                  <a:gd name="connsiteY6" fmla="*/ 25065 h 25188"/>
                                  <a:gd name="connsiteX7" fmla="*/ 15359 w 23475"/>
                                  <a:gd name="connsiteY7" fmla="*/ 11359 h 25188"/>
                                  <a:gd name="connsiteX8" fmla="*/ 11988 w 23475"/>
                                  <a:gd name="connsiteY8" fmla="*/ 6297 h 25188"/>
                                  <a:gd name="connsiteX9" fmla="*/ 8117 w 23475"/>
                                  <a:gd name="connsiteY9" fmla="*/ 12100 h 25188"/>
                                  <a:gd name="connsiteX10" fmla="*/ 8117 w 23475"/>
                                  <a:gd name="connsiteY10" fmla="*/ 25188 h 25188"/>
                                  <a:gd name="connsiteX11" fmla="*/ 125 w 23475"/>
                                  <a:gd name="connsiteY11" fmla="*/ 25188 h 25188"/>
                                  <a:gd name="connsiteX12" fmla="*/ 125 w 23475"/>
                                  <a:gd name="connsiteY12" fmla="*/ 494 h 251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3475" h="25188">
                                    <a:moveTo>
                                      <a:pt x="0" y="494"/>
                                    </a:moveTo>
                                    <a:lnTo>
                                      <a:pt x="7992" y="494"/>
                                    </a:lnTo>
                                    <a:lnTo>
                                      <a:pt x="7992" y="4321"/>
                                    </a:lnTo>
                                    <a:cubicBezTo>
                                      <a:pt x="9240" y="1605"/>
                                      <a:pt x="11113" y="0"/>
                                      <a:pt x="14610" y="0"/>
                                    </a:cubicBezTo>
                                    <a:cubicBezTo>
                                      <a:pt x="20354" y="0"/>
                                      <a:pt x="23476" y="3457"/>
                                      <a:pt x="23476" y="9384"/>
                                    </a:cubicBezTo>
                                    <a:lnTo>
                                      <a:pt x="23476" y="25065"/>
                                    </a:lnTo>
                                    <a:lnTo>
                                      <a:pt x="15359" y="25065"/>
                                    </a:lnTo>
                                    <a:lnTo>
                                      <a:pt x="15359" y="11359"/>
                                    </a:lnTo>
                                    <a:cubicBezTo>
                                      <a:pt x="15359" y="8149"/>
                                      <a:pt x="14735" y="6297"/>
                                      <a:pt x="11988" y="6297"/>
                                    </a:cubicBezTo>
                                    <a:cubicBezTo>
                                      <a:pt x="9116" y="6297"/>
                                      <a:pt x="8117" y="8643"/>
                                      <a:pt x="8117" y="12100"/>
                                    </a:cubicBezTo>
                                    <a:lnTo>
                                      <a:pt x="8117" y="25188"/>
                                    </a:lnTo>
                                    <a:lnTo>
                                      <a:pt x="125" y="25188"/>
                                    </a:lnTo>
                                    <a:lnTo>
                                      <a:pt x="125" y="494"/>
                                    </a:lnTo>
                                    <a:close/>
                                  </a:path>
                                </a:pathLst>
                              </a:custGeom>
                              <a:solidFill>
                                <a:srgbClr val="2D2A26"/>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3" name="Freeform: Shape 293"/>
                            <wps:cNvSpPr/>
                            <wps:spPr>
                              <a:xfrm>
                                <a:off x="3029716" y="776635"/>
                                <a:ext cx="30093" cy="35068"/>
                              </a:xfrm>
                              <a:custGeom>
                                <a:avLst/>
                                <a:gdLst>
                                  <a:gd name="connsiteX0" fmla="*/ 0 w 30093"/>
                                  <a:gd name="connsiteY0" fmla="*/ 24077 h 35068"/>
                                  <a:gd name="connsiteX1" fmla="*/ 7992 w 30093"/>
                                  <a:gd name="connsiteY1" fmla="*/ 24077 h 35068"/>
                                  <a:gd name="connsiteX2" fmla="*/ 15609 w 30093"/>
                                  <a:gd name="connsiteY2" fmla="*/ 29263 h 35068"/>
                                  <a:gd name="connsiteX3" fmla="*/ 21852 w 30093"/>
                                  <a:gd name="connsiteY3" fmla="*/ 25065 h 35068"/>
                                  <a:gd name="connsiteX4" fmla="*/ 16733 w 30093"/>
                                  <a:gd name="connsiteY4" fmla="*/ 21361 h 35068"/>
                                  <a:gd name="connsiteX5" fmla="*/ 10614 w 30093"/>
                                  <a:gd name="connsiteY5" fmla="*/ 20249 h 35068"/>
                                  <a:gd name="connsiteX6" fmla="*/ 1124 w 30093"/>
                                  <a:gd name="connsiteY6" fmla="*/ 10619 h 35068"/>
                                  <a:gd name="connsiteX7" fmla="*/ 4995 w 30093"/>
                                  <a:gd name="connsiteY7" fmla="*/ 2963 h 35068"/>
                                  <a:gd name="connsiteX8" fmla="*/ 14860 w 30093"/>
                                  <a:gd name="connsiteY8" fmla="*/ 0 h 35068"/>
                                  <a:gd name="connsiteX9" fmla="*/ 29469 w 30093"/>
                                  <a:gd name="connsiteY9" fmla="*/ 10495 h 35068"/>
                                  <a:gd name="connsiteX10" fmla="*/ 21602 w 30093"/>
                                  <a:gd name="connsiteY10" fmla="*/ 10495 h 35068"/>
                                  <a:gd name="connsiteX11" fmla="*/ 14984 w 30093"/>
                                  <a:gd name="connsiteY11" fmla="*/ 5927 h 35068"/>
                                  <a:gd name="connsiteX12" fmla="*/ 9240 w 30093"/>
                                  <a:gd name="connsiteY12" fmla="*/ 10001 h 35068"/>
                                  <a:gd name="connsiteX13" fmla="*/ 14235 w 30093"/>
                                  <a:gd name="connsiteY13" fmla="*/ 13582 h 35068"/>
                                  <a:gd name="connsiteX14" fmla="*/ 20728 w 30093"/>
                                  <a:gd name="connsiteY14" fmla="*/ 14817 h 35068"/>
                                  <a:gd name="connsiteX15" fmla="*/ 30093 w 30093"/>
                                  <a:gd name="connsiteY15" fmla="*/ 24447 h 35068"/>
                                  <a:gd name="connsiteX16" fmla="*/ 26098 w 30093"/>
                                  <a:gd name="connsiteY16" fmla="*/ 32103 h 35068"/>
                                  <a:gd name="connsiteX17" fmla="*/ 15983 w 30093"/>
                                  <a:gd name="connsiteY17" fmla="*/ 35066 h 35068"/>
                                  <a:gd name="connsiteX18" fmla="*/ 0 w 30093"/>
                                  <a:gd name="connsiteY18" fmla="*/ 24077 h 350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0093" h="35068">
                                    <a:moveTo>
                                      <a:pt x="0" y="24077"/>
                                    </a:moveTo>
                                    <a:lnTo>
                                      <a:pt x="7992" y="24077"/>
                                    </a:lnTo>
                                    <a:cubicBezTo>
                                      <a:pt x="8366" y="27411"/>
                                      <a:pt x="11113" y="29263"/>
                                      <a:pt x="15609" y="29263"/>
                                    </a:cubicBezTo>
                                    <a:cubicBezTo>
                                      <a:pt x="19355" y="29263"/>
                                      <a:pt x="21852" y="27658"/>
                                      <a:pt x="21852" y="25065"/>
                                    </a:cubicBezTo>
                                    <a:cubicBezTo>
                                      <a:pt x="21852" y="22966"/>
                                      <a:pt x="20479" y="21978"/>
                                      <a:pt x="16733" y="21361"/>
                                    </a:cubicBezTo>
                                    <a:lnTo>
                                      <a:pt x="10614" y="20249"/>
                                    </a:lnTo>
                                    <a:cubicBezTo>
                                      <a:pt x="4246" y="19138"/>
                                      <a:pt x="1124" y="15928"/>
                                      <a:pt x="1124" y="10619"/>
                                    </a:cubicBezTo>
                                    <a:cubicBezTo>
                                      <a:pt x="1124" y="7532"/>
                                      <a:pt x="2373" y="4939"/>
                                      <a:pt x="4995" y="2963"/>
                                    </a:cubicBezTo>
                                    <a:cubicBezTo>
                                      <a:pt x="7492" y="988"/>
                                      <a:pt x="10864" y="0"/>
                                      <a:pt x="14860" y="0"/>
                                    </a:cubicBezTo>
                                    <a:cubicBezTo>
                                      <a:pt x="23600" y="0"/>
                                      <a:pt x="28720" y="3704"/>
                                      <a:pt x="29469" y="10495"/>
                                    </a:cubicBezTo>
                                    <a:lnTo>
                                      <a:pt x="21602" y="10495"/>
                                    </a:lnTo>
                                    <a:cubicBezTo>
                                      <a:pt x="21353" y="7655"/>
                                      <a:pt x="18855" y="5927"/>
                                      <a:pt x="14984" y="5927"/>
                                    </a:cubicBezTo>
                                    <a:cubicBezTo>
                                      <a:pt x="11613" y="5927"/>
                                      <a:pt x="9240" y="7532"/>
                                      <a:pt x="9240" y="10001"/>
                                    </a:cubicBezTo>
                                    <a:cubicBezTo>
                                      <a:pt x="9240" y="11977"/>
                                      <a:pt x="10114" y="12841"/>
                                      <a:pt x="14235" y="13582"/>
                                    </a:cubicBezTo>
                                    <a:lnTo>
                                      <a:pt x="20728" y="14817"/>
                                    </a:lnTo>
                                    <a:cubicBezTo>
                                      <a:pt x="26972" y="15928"/>
                                      <a:pt x="30093" y="19138"/>
                                      <a:pt x="30093" y="24447"/>
                                    </a:cubicBezTo>
                                    <a:cubicBezTo>
                                      <a:pt x="30093" y="27658"/>
                                      <a:pt x="28845" y="30127"/>
                                      <a:pt x="26098" y="32103"/>
                                    </a:cubicBezTo>
                                    <a:cubicBezTo>
                                      <a:pt x="23475" y="34078"/>
                                      <a:pt x="20104" y="35066"/>
                                      <a:pt x="15983" y="35066"/>
                                    </a:cubicBezTo>
                                    <a:cubicBezTo>
                                      <a:pt x="6493" y="35189"/>
                                      <a:pt x="749" y="31115"/>
                                      <a:pt x="0" y="24077"/>
                                    </a:cubicBezTo>
                                    <a:close/>
                                  </a:path>
                                </a:pathLst>
                              </a:custGeom>
                              <a:solidFill>
                                <a:srgbClr val="2D2A26"/>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4" name="Freeform: Shape 294"/>
                            <wps:cNvSpPr/>
                            <wps:spPr>
                              <a:xfrm>
                                <a:off x="3216521" y="776635"/>
                                <a:ext cx="31842" cy="35065"/>
                              </a:xfrm>
                              <a:custGeom>
                                <a:avLst/>
                                <a:gdLst>
                                  <a:gd name="connsiteX0" fmla="*/ 8491 w 31842"/>
                                  <a:gd name="connsiteY0" fmla="*/ 17533 h 35065"/>
                                  <a:gd name="connsiteX1" fmla="*/ 16858 w 31842"/>
                                  <a:gd name="connsiteY1" fmla="*/ 28769 h 35065"/>
                                  <a:gd name="connsiteX2" fmla="*/ 23725 w 31842"/>
                                  <a:gd name="connsiteY2" fmla="*/ 23089 h 35065"/>
                                  <a:gd name="connsiteX3" fmla="*/ 31842 w 31842"/>
                                  <a:gd name="connsiteY3" fmla="*/ 23089 h 35065"/>
                                  <a:gd name="connsiteX4" fmla="*/ 16858 w 31842"/>
                                  <a:gd name="connsiteY4" fmla="*/ 35066 h 35065"/>
                                  <a:gd name="connsiteX5" fmla="*/ 4620 w 31842"/>
                                  <a:gd name="connsiteY5" fmla="*/ 30250 h 35065"/>
                                  <a:gd name="connsiteX6" fmla="*/ 0 w 31842"/>
                                  <a:gd name="connsiteY6" fmla="*/ 17533 h 35065"/>
                                  <a:gd name="connsiteX7" fmla="*/ 4620 w 31842"/>
                                  <a:gd name="connsiteY7" fmla="*/ 4815 h 35065"/>
                                  <a:gd name="connsiteX8" fmla="*/ 16858 w 31842"/>
                                  <a:gd name="connsiteY8" fmla="*/ 0 h 35065"/>
                                  <a:gd name="connsiteX9" fmla="*/ 31842 w 31842"/>
                                  <a:gd name="connsiteY9" fmla="*/ 11977 h 35065"/>
                                  <a:gd name="connsiteX10" fmla="*/ 23725 w 31842"/>
                                  <a:gd name="connsiteY10" fmla="*/ 11977 h 35065"/>
                                  <a:gd name="connsiteX11" fmla="*/ 16858 w 31842"/>
                                  <a:gd name="connsiteY11" fmla="*/ 6297 h 35065"/>
                                  <a:gd name="connsiteX12" fmla="*/ 8491 w 31842"/>
                                  <a:gd name="connsiteY12" fmla="*/ 17533 h 350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1842" h="35065">
                                    <a:moveTo>
                                      <a:pt x="8491" y="17533"/>
                                    </a:moveTo>
                                    <a:cubicBezTo>
                                      <a:pt x="8491" y="24694"/>
                                      <a:pt x="11488" y="28769"/>
                                      <a:pt x="16858" y="28769"/>
                                    </a:cubicBezTo>
                                    <a:cubicBezTo>
                                      <a:pt x="20728" y="28769"/>
                                      <a:pt x="22976" y="26793"/>
                                      <a:pt x="23725" y="23089"/>
                                    </a:cubicBezTo>
                                    <a:lnTo>
                                      <a:pt x="31842" y="23089"/>
                                    </a:lnTo>
                                    <a:cubicBezTo>
                                      <a:pt x="30343" y="30744"/>
                                      <a:pt x="25099" y="35066"/>
                                      <a:pt x="16858" y="35066"/>
                                    </a:cubicBezTo>
                                    <a:cubicBezTo>
                                      <a:pt x="11738" y="35066"/>
                                      <a:pt x="7742" y="33461"/>
                                      <a:pt x="4620" y="30250"/>
                                    </a:cubicBezTo>
                                    <a:cubicBezTo>
                                      <a:pt x="1498" y="27040"/>
                                      <a:pt x="0" y="22842"/>
                                      <a:pt x="0" y="17533"/>
                                    </a:cubicBezTo>
                                    <a:cubicBezTo>
                                      <a:pt x="0" y="12224"/>
                                      <a:pt x="1498" y="8026"/>
                                      <a:pt x="4620" y="4815"/>
                                    </a:cubicBezTo>
                                    <a:cubicBezTo>
                                      <a:pt x="7742" y="1605"/>
                                      <a:pt x="11738" y="0"/>
                                      <a:pt x="16858" y="0"/>
                                    </a:cubicBezTo>
                                    <a:cubicBezTo>
                                      <a:pt x="25099" y="0"/>
                                      <a:pt x="30343" y="4321"/>
                                      <a:pt x="31842" y="11977"/>
                                    </a:cubicBezTo>
                                    <a:lnTo>
                                      <a:pt x="23725" y="11977"/>
                                    </a:lnTo>
                                    <a:cubicBezTo>
                                      <a:pt x="22976" y="8273"/>
                                      <a:pt x="20728" y="6297"/>
                                      <a:pt x="16858" y="6297"/>
                                    </a:cubicBezTo>
                                    <a:cubicBezTo>
                                      <a:pt x="11613" y="6297"/>
                                      <a:pt x="8491" y="10372"/>
                                      <a:pt x="8491" y="17533"/>
                                    </a:cubicBezTo>
                                    <a:close/>
                                  </a:path>
                                </a:pathLst>
                              </a:custGeom>
                              <a:solidFill>
                                <a:srgbClr val="2D2A26"/>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5" name="Freeform: Shape 295"/>
                            <wps:cNvSpPr/>
                            <wps:spPr>
                              <a:xfrm>
                                <a:off x="3305553" y="786266"/>
                                <a:ext cx="23100" cy="24941"/>
                              </a:xfrm>
                              <a:custGeom>
                                <a:avLst/>
                                <a:gdLst>
                                  <a:gd name="connsiteX0" fmla="*/ 14360 w 23100"/>
                                  <a:gd name="connsiteY0" fmla="*/ 0 h 24941"/>
                                  <a:gd name="connsiteX1" fmla="*/ 7867 w 23100"/>
                                  <a:gd name="connsiteY1" fmla="*/ 4321 h 24941"/>
                                  <a:gd name="connsiteX2" fmla="*/ 7867 w 23100"/>
                                  <a:gd name="connsiteY2" fmla="*/ 494 h 24941"/>
                                  <a:gd name="connsiteX3" fmla="*/ 0 w 23100"/>
                                  <a:gd name="connsiteY3" fmla="*/ 494 h 24941"/>
                                  <a:gd name="connsiteX4" fmla="*/ 0 w 23100"/>
                                  <a:gd name="connsiteY4" fmla="*/ 24941 h 24941"/>
                                  <a:gd name="connsiteX5" fmla="*/ 7991 w 23100"/>
                                  <a:gd name="connsiteY5" fmla="*/ 24941 h 24941"/>
                                  <a:gd name="connsiteX6" fmla="*/ 7991 w 23100"/>
                                  <a:gd name="connsiteY6" fmla="*/ 10989 h 24941"/>
                                  <a:gd name="connsiteX7" fmla="*/ 11613 w 23100"/>
                                  <a:gd name="connsiteY7" fmla="*/ 6050 h 24941"/>
                                  <a:gd name="connsiteX8" fmla="*/ 15109 w 23100"/>
                                  <a:gd name="connsiteY8" fmla="*/ 10619 h 24941"/>
                                  <a:gd name="connsiteX9" fmla="*/ 15109 w 23100"/>
                                  <a:gd name="connsiteY9" fmla="*/ 24941 h 24941"/>
                                  <a:gd name="connsiteX10" fmla="*/ 23101 w 23100"/>
                                  <a:gd name="connsiteY10" fmla="*/ 24941 h 24941"/>
                                  <a:gd name="connsiteX11" fmla="*/ 23101 w 23100"/>
                                  <a:gd name="connsiteY11" fmla="*/ 9260 h 24941"/>
                                  <a:gd name="connsiteX12" fmla="*/ 14360 w 23100"/>
                                  <a:gd name="connsiteY12" fmla="*/ 0 h 249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3100" h="24941">
                                    <a:moveTo>
                                      <a:pt x="14360" y="0"/>
                                    </a:moveTo>
                                    <a:cubicBezTo>
                                      <a:pt x="10989" y="0"/>
                                      <a:pt x="9116" y="1729"/>
                                      <a:pt x="7867" y="4321"/>
                                    </a:cubicBezTo>
                                    <a:lnTo>
                                      <a:pt x="7867" y="494"/>
                                    </a:lnTo>
                                    <a:lnTo>
                                      <a:pt x="0" y="494"/>
                                    </a:lnTo>
                                    <a:lnTo>
                                      <a:pt x="0" y="24941"/>
                                    </a:lnTo>
                                    <a:lnTo>
                                      <a:pt x="7991" y="24941"/>
                                    </a:lnTo>
                                    <a:lnTo>
                                      <a:pt x="7991" y="10989"/>
                                    </a:lnTo>
                                    <a:cubicBezTo>
                                      <a:pt x="7991" y="7779"/>
                                      <a:pt x="9240" y="6050"/>
                                      <a:pt x="11613" y="6050"/>
                                    </a:cubicBezTo>
                                    <a:cubicBezTo>
                                      <a:pt x="13985" y="6050"/>
                                      <a:pt x="15109" y="7532"/>
                                      <a:pt x="15109" y="10619"/>
                                    </a:cubicBezTo>
                                    <a:lnTo>
                                      <a:pt x="15109" y="24941"/>
                                    </a:lnTo>
                                    <a:lnTo>
                                      <a:pt x="23101" y="24941"/>
                                    </a:lnTo>
                                    <a:lnTo>
                                      <a:pt x="23101" y="9260"/>
                                    </a:lnTo>
                                    <a:cubicBezTo>
                                      <a:pt x="23101" y="3457"/>
                                      <a:pt x="19979" y="0"/>
                                      <a:pt x="14360" y="0"/>
                                    </a:cubicBezTo>
                                    <a:close/>
                                  </a:path>
                                </a:pathLst>
                              </a:custGeom>
                              <a:solidFill>
                                <a:srgbClr val="2D2A26"/>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6" name="Freeform: Shape 296"/>
                            <wps:cNvSpPr/>
                            <wps:spPr>
                              <a:xfrm>
                                <a:off x="3129861" y="786266"/>
                                <a:ext cx="23100" cy="24941"/>
                              </a:xfrm>
                              <a:custGeom>
                                <a:avLst/>
                                <a:gdLst>
                                  <a:gd name="connsiteX0" fmla="*/ 14360 w 23100"/>
                                  <a:gd name="connsiteY0" fmla="*/ 0 h 24941"/>
                                  <a:gd name="connsiteX1" fmla="*/ 7867 w 23100"/>
                                  <a:gd name="connsiteY1" fmla="*/ 4321 h 24941"/>
                                  <a:gd name="connsiteX2" fmla="*/ 7867 w 23100"/>
                                  <a:gd name="connsiteY2" fmla="*/ 494 h 24941"/>
                                  <a:gd name="connsiteX3" fmla="*/ 0 w 23100"/>
                                  <a:gd name="connsiteY3" fmla="*/ 494 h 24941"/>
                                  <a:gd name="connsiteX4" fmla="*/ 0 w 23100"/>
                                  <a:gd name="connsiteY4" fmla="*/ 24941 h 24941"/>
                                  <a:gd name="connsiteX5" fmla="*/ 7992 w 23100"/>
                                  <a:gd name="connsiteY5" fmla="*/ 24941 h 24941"/>
                                  <a:gd name="connsiteX6" fmla="*/ 7992 w 23100"/>
                                  <a:gd name="connsiteY6" fmla="*/ 10989 h 24941"/>
                                  <a:gd name="connsiteX7" fmla="*/ 11613 w 23100"/>
                                  <a:gd name="connsiteY7" fmla="*/ 6050 h 24941"/>
                                  <a:gd name="connsiteX8" fmla="*/ 15109 w 23100"/>
                                  <a:gd name="connsiteY8" fmla="*/ 10619 h 24941"/>
                                  <a:gd name="connsiteX9" fmla="*/ 15109 w 23100"/>
                                  <a:gd name="connsiteY9" fmla="*/ 24941 h 24941"/>
                                  <a:gd name="connsiteX10" fmla="*/ 23101 w 23100"/>
                                  <a:gd name="connsiteY10" fmla="*/ 24941 h 24941"/>
                                  <a:gd name="connsiteX11" fmla="*/ 23101 w 23100"/>
                                  <a:gd name="connsiteY11" fmla="*/ 9260 h 24941"/>
                                  <a:gd name="connsiteX12" fmla="*/ 14360 w 23100"/>
                                  <a:gd name="connsiteY12" fmla="*/ 0 h 249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3100" h="24941">
                                    <a:moveTo>
                                      <a:pt x="14360" y="0"/>
                                    </a:moveTo>
                                    <a:cubicBezTo>
                                      <a:pt x="10989" y="0"/>
                                      <a:pt x="9116" y="1729"/>
                                      <a:pt x="7867" y="4321"/>
                                    </a:cubicBezTo>
                                    <a:lnTo>
                                      <a:pt x="7867" y="494"/>
                                    </a:lnTo>
                                    <a:lnTo>
                                      <a:pt x="0" y="494"/>
                                    </a:lnTo>
                                    <a:lnTo>
                                      <a:pt x="0" y="24941"/>
                                    </a:lnTo>
                                    <a:lnTo>
                                      <a:pt x="7992" y="24941"/>
                                    </a:lnTo>
                                    <a:lnTo>
                                      <a:pt x="7992" y="10989"/>
                                    </a:lnTo>
                                    <a:cubicBezTo>
                                      <a:pt x="7992" y="7779"/>
                                      <a:pt x="9240" y="6050"/>
                                      <a:pt x="11613" y="6050"/>
                                    </a:cubicBezTo>
                                    <a:cubicBezTo>
                                      <a:pt x="13986" y="6050"/>
                                      <a:pt x="15109" y="7532"/>
                                      <a:pt x="15109" y="10619"/>
                                    </a:cubicBezTo>
                                    <a:lnTo>
                                      <a:pt x="15109" y="24941"/>
                                    </a:lnTo>
                                    <a:lnTo>
                                      <a:pt x="23101" y="24941"/>
                                    </a:lnTo>
                                    <a:lnTo>
                                      <a:pt x="23101" y="9260"/>
                                    </a:lnTo>
                                    <a:cubicBezTo>
                                      <a:pt x="23101" y="3457"/>
                                      <a:pt x="20104" y="0"/>
                                      <a:pt x="14360" y="0"/>
                                    </a:cubicBezTo>
                                    <a:close/>
                                  </a:path>
                                </a:pathLst>
                              </a:custGeom>
                              <a:solidFill>
                                <a:srgbClr val="2D2A26"/>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7" name="Freeform: Shape 297"/>
                            <wps:cNvSpPr/>
                            <wps:spPr>
                              <a:xfrm>
                                <a:off x="3138727" y="743668"/>
                                <a:ext cx="23100" cy="24941"/>
                              </a:xfrm>
                              <a:custGeom>
                                <a:avLst/>
                                <a:gdLst>
                                  <a:gd name="connsiteX0" fmla="*/ 14360 w 23100"/>
                                  <a:gd name="connsiteY0" fmla="*/ 0 h 24941"/>
                                  <a:gd name="connsiteX1" fmla="*/ 7867 w 23100"/>
                                  <a:gd name="connsiteY1" fmla="*/ 4322 h 24941"/>
                                  <a:gd name="connsiteX2" fmla="*/ 7867 w 23100"/>
                                  <a:gd name="connsiteY2" fmla="*/ 494 h 24941"/>
                                  <a:gd name="connsiteX3" fmla="*/ 0 w 23100"/>
                                  <a:gd name="connsiteY3" fmla="*/ 494 h 24941"/>
                                  <a:gd name="connsiteX4" fmla="*/ 0 w 23100"/>
                                  <a:gd name="connsiteY4" fmla="*/ 24941 h 24941"/>
                                  <a:gd name="connsiteX5" fmla="*/ 7992 w 23100"/>
                                  <a:gd name="connsiteY5" fmla="*/ 24941 h 24941"/>
                                  <a:gd name="connsiteX6" fmla="*/ 7992 w 23100"/>
                                  <a:gd name="connsiteY6" fmla="*/ 10989 h 24941"/>
                                  <a:gd name="connsiteX7" fmla="*/ 11613 w 23100"/>
                                  <a:gd name="connsiteY7" fmla="*/ 6050 h 24941"/>
                                  <a:gd name="connsiteX8" fmla="*/ 15109 w 23100"/>
                                  <a:gd name="connsiteY8" fmla="*/ 10619 h 24941"/>
                                  <a:gd name="connsiteX9" fmla="*/ 15109 w 23100"/>
                                  <a:gd name="connsiteY9" fmla="*/ 24818 h 24941"/>
                                  <a:gd name="connsiteX10" fmla="*/ 23101 w 23100"/>
                                  <a:gd name="connsiteY10" fmla="*/ 24818 h 24941"/>
                                  <a:gd name="connsiteX11" fmla="*/ 23101 w 23100"/>
                                  <a:gd name="connsiteY11" fmla="*/ 9137 h 24941"/>
                                  <a:gd name="connsiteX12" fmla="*/ 14360 w 23100"/>
                                  <a:gd name="connsiteY12" fmla="*/ 0 h 249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3100" h="24941">
                                    <a:moveTo>
                                      <a:pt x="14360" y="0"/>
                                    </a:moveTo>
                                    <a:cubicBezTo>
                                      <a:pt x="10989" y="0"/>
                                      <a:pt x="9115" y="1729"/>
                                      <a:pt x="7867" y="4322"/>
                                    </a:cubicBezTo>
                                    <a:lnTo>
                                      <a:pt x="7867" y="494"/>
                                    </a:lnTo>
                                    <a:lnTo>
                                      <a:pt x="0" y="494"/>
                                    </a:lnTo>
                                    <a:lnTo>
                                      <a:pt x="0" y="24941"/>
                                    </a:lnTo>
                                    <a:lnTo>
                                      <a:pt x="7992" y="24941"/>
                                    </a:lnTo>
                                    <a:lnTo>
                                      <a:pt x="7992" y="10989"/>
                                    </a:lnTo>
                                    <a:cubicBezTo>
                                      <a:pt x="7992" y="7779"/>
                                      <a:pt x="9240" y="6050"/>
                                      <a:pt x="11613" y="6050"/>
                                    </a:cubicBezTo>
                                    <a:cubicBezTo>
                                      <a:pt x="13985" y="6050"/>
                                      <a:pt x="15109" y="7532"/>
                                      <a:pt x="15109" y="10619"/>
                                    </a:cubicBezTo>
                                    <a:lnTo>
                                      <a:pt x="15109" y="24818"/>
                                    </a:lnTo>
                                    <a:lnTo>
                                      <a:pt x="23101" y="24818"/>
                                    </a:lnTo>
                                    <a:lnTo>
                                      <a:pt x="23101" y="9137"/>
                                    </a:lnTo>
                                    <a:cubicBezTo>
                                      <a:pt x="22976" y="3581"/>
                                      <a:pt x="19979" y="0"/>
                                      <a:pt x="14360" y="0"/>
                                    </a:cubicBezTo>
                                    <a:close/>
                                  </a:path>
                                </a:pathLst>
                              </a:custGeom>
                              <a:solidFill>
                                <a:srgbClr val="2D2A26"/>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8" name="Freeform: Shape 298"/>
                            <wps:cNvSpPr/>
                            <wps:spPr>
                              <a:xfrm>
                                <a:off x="3251360" y="743668"/>
                                <a:ext cx="23100" cy="24941"/>
                              </a:xfrm>
                              <a:custGeom>
                                <a:avLst/>
                                <a:gdLst>
                                  <a:gd name="connsiteX0" fmla="*/ 14360 w 23100"/>
                                  <a:gd name="connsiteY0" fmla="*/ 0 h 24941"/>
                                  <a:gd name="connsiteX1" fmla="*/ 7867 w 23100"/>
                                  <a:gd name="connsiteY1" fmla="*/ 4322 h 24941"/>
                                  <a:gd name="connsiteX2" fmla="*/ 7867 w 23100"/>
                                  <a:gd name="connsiteY2" fmla="*/ 494 h 24941"/>
                                  <a:gd name="connsiteX3" fmla="*/ 0 w 23100"/>
                                  <a:gd name="connsiteY3" fmla="*/ 494 h 24941"/>
                                  <a:gd name="connsiteX4" fmla="*/ 0 w 23100"/>
                                  <a:gd name="connsiteY4" fmla="*/ 24941 h 24941"/>
                                  <a:gd name="connsiteX5" fmla="*/ 7991 w 23100"/>
                                  <a:gd name="connsiteY5" fmla="*/ 24941 h 24941"/>
                                  <a:gd name="connsiteX6" fmla="*/ 7991 w 23100"/>
                                  <a:gd name="connsiteY6" fmla="*/ 10989 h 24941"/>
                                  <a:gd name="connsiteX7" fmla="*/ 11613 w 23100"/>
                                  <a:gd name="connsiteY7" fmla="*/ 6050 h 24941"/>
                                  <a:gd name="connsiteX8" fmla="*/ 15109 w 23100"/>
                                  <a:gd name="connsiteY8" fmla="*/ 10619 h 24941"/>
                                  <a:gd name="connsiteX9" fmla="*/ 15109 w 23100"/>
                                  <a:gd name="connsiteY9" fmla="*/ 24818 h 24941"/>
                                  <a:gd name="connsiteX10" fmla="*/ 23101 w 23100"/>
                                  <a:gd name="connsiteY10" fmla="*/ 24818 h 24941"/>
                                  <a:gd name="connsiteX11" fmla="*/ 23101 w 23100"/>
                                  <a:gd name="connsiteY11" fmla="*/ 9137 h 24941"/>
                                  <a:gd name="connsiteX12" fmla="*/ 14360 w 23100"/>
                                  <a:gd name="connsiteY12" fmla="*/ 0 h 249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3100" h="24941">
                                    <a:moveTo>
                                      <a:pt x="14360" y="0"/>
                                    </a:moveTo>
                                    <a:cubicBezTo>
                                      <a:pt x="10989" y="0"/>
                                      <a:pt x="9115" y="1729"/>
                                      <a:pt x="7867" y="4322"/>
                                    </a:cubicBezTo>
                                    <a:lnTo>
                                      <a:pt x="7867" y="494"/>
                                    </a:lnTo>
                                    <a:lnTo>
                                      <a:pt x="0" y="494"/>
                                    </a:lnTo>
                                    <a:lnTo>
                                      <a:pt x="0" y="24941"/>
                                    </a:lnTo>
                                    <a:lnTo>
                                      <a:pt x="7991" y="24941"/>
                                    </a:lnTo>
                                    <a:lnTo>
                                      <a:pt x="7991" y="10989"/>
                                    </a:lnTo>
                                    <a:cubicBezTo>
                                      <a:pt x="7991" y="7779"/>
                                      <a:pt x="9240" y="6050"/>
                                      <a:pt x="11613" y="6050"/>
                                    </a:cubicBezTo>
                                    <a:cubicBezTo>
                                      <a:pt x="13985" y="6050"/>
                                      <a:pt x="15109" y="7532"/>
                                      <a:pt x="15109" y="10619"/>
                                    </a:cubicBezTo>
                                    <a:lnTo>
                                      <a:pt x="15109" y="24818"/>
                                    </a:lnTo>
                                    <a:lnTo>
                                      <a:pt x="23101" y="24818"/>
                                    </a:lnTo>
                                    <a:lnTo>
                                      <a:pt x="23101" y="9137"/>
                                    </a:lnTo>
                                    <a:cubicBezTo>
                                      <a:pt x="22976" y="3581"/>
                                      <a:pt x="19979" y="0"/>
                                      <a:pt x="14360" y="0"/>
                                    </a:cubicBezTo>
                                    <a:close/>
                                  </a:path>
                                </a:pathLst>
                              </a:custGeom>
                              <a:solidFill>
                                <a:srgbClr val="2D2A26"/>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9" name="Freeform: Shape 299"/>
                            <wps:cNvSpPr/>
                            <wps:spPr>
                              <a:xfrm>
                                <a:off x="3278831" y="786759"/>
                                <a:ext cx="22601" cy="25188"/>
                              </a:xfrm>
                              <a:custGeom>
                                <a:avLst/>
                                <a:gdLst>
                                  <a:gd name="connsiteX0" fmla="*/ 14610 w 22601"/>
                                  <a:gd name="connsiteY0" fmla="*/ 0 h 25188"/>
                                  <a:gd name="connsiteX1" fmla="*/ 14610 w 22601"/>
                                  <a:gd name="connsiteY1" fmla="*/ 14323 h 25188"/>
                                  <a:gd name="connsiteX2" fmla="*/ 11239 w 22601"/>
                                  <a:gd name="connsiteY2" fmla="*/ 18891 h 25188"/>
                                  <a:gd name="connsiteX3" fmla="*/ 7992 w 22601"/>
                                  <a:gd name="connsiteY3" fmla="*/ 14693 h 25188"/>
                                  <a:gd name="connsiteX4" fmla="*/ 7992 w 22601"/>
                                  <a:gd name="connsiteY4" fmla="*/ 123 h 25188"/>
                                  <a:gd name="connsiteX5" fmla="*/ 0 w 22601"/>
                                  <a:gd name="connsiteY5" fmla="*/ 123 h 25188"/>
                                  <a:gd name="connsiteX6" fmla="*/ 0 w 22601"/>
                                  <a:gd name="connsiteY6" fmla="*/ 15804 h 25188"/>
                                  <a:gd name="connsiteX7" fmla="*/ 8366 w 22601"/>
                                  <a:gd name="connsiteY7" fmla="*/ 25188 h 25188"/>
                                  <a:gd name="connsiteX8" fmla="*/ 14735 w 22601"/>
                                  <a:gd name="connsiteY8" fmla="*/ 20867 h 25188"/>
                                  <a:gd name="connsiteX9" fmla="*/ 14735 w 22601"/>
                                  <a:gd name="connsiteY9" fmla="*/ 24694 h 25188"/>
                                  <a:gd name="connsiteX10" fmla="*/ 22602 w 22601"/>
                                  <a:gd name="connsiteY10" fmla="*/ 24694 h 25188"/>
                                  <a:gd name="connsiteX11" fmla="*/ 22602 w 22601"/>
                                  <a:gd name="connsiteY11" fmla="*/ 247 h 25188"/>
                                  <a:gd name="connsiteX12" fmla="*/ 14610 w 22601"/>
                                  <a:gd name="connsiteY12" fmla="*/ 247 h 251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601" h="25188">
                                    <a:moveTo>
                                      <a:pt x="14610" y="0"/>
                                    </a:moveTo>
                                    <a:lnTo>
                                      <a:pt x="14610" y="14323"/>
                                    </a:lnTo>
                                    <a:cubicBezTo>
                                      <a:pt x="14610" y="17286"/>
                                      <a:pt x="13361" y="18891"/>
                                      <a:pt x="11239" y="18891"/>
                                    </a:cubicBezTo>
                                    <a:cubicBezTo>
                                      <a:pt x="8991" y="18891"/>
                                      <a:pt x="7992" y="17533"/>
                                      <a:pt x="7992" y="14693"/>
                                    </a:cubicBezTo>
                                    <a:lnTo>
                                      <a:pt x="7992" y="123"/>
                                    </a:lnTo>
                                    <a:lnTo>
                                      <a:pt x="0" y="123"/>
                                    </a:lnTo>
                                    <a:lnTo>
                                      <a:pt x="0" y="15804"/>
                                    </a:lnTo>
                                    <a:cubicBezTo>
                                      <a:pt x="0" y="21731"/>
                                      <a:pt x="2997" y="25188"/>
                                      <a:pt x="8366" y="25188"/>
                                    </a:cubicBezTo>
                                    <a:cubicBezTo>
                                      <a:pt x="11613" y="25188"/>
                                      <a:pt x="13486" y="23583"/>
                                      <a:pt x="14735" y="20867"/>
                                    </a:cubicBezTo>
                                    <a:lnTo>
                                      <a:pt x="14735" y="24694"/>
                                    </a:lnTo>
                                    <a:lnTo>
                                      <a:pt x="22602" y="24694"/>
                                    </a:lnTo>
                                    <a:lnTo>
                                      <a:pt x="22602" y="247"/>
                                    </a:lnTo>
                                    <a:lnTo>
                                      <a:pt x="14610" y="247"/>
                                    </a:lnTo>
                                    <a:close/>
                                  </a:path>
                                </a:pathLst>
                              </a:custGeom>
                              <a:solidFill>
                                <a:srgbClr val="2D2A26"/>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300" name="Graphic 1"/>
                          <wpg:cNvGrpSpPr/>
                          <wpg:grpSpPr>
                            <a:xfrm>
                              <a:off x="3017479" y="384119"/>
                              <a:ext cx="297315" cy="293861"/>
                              <a:chOff x="3017479" y="384119"/>
                              <a:chExt cx="297315" cy="293861"/>
                            </a:xfrm>
                            <a:solidFill>
                              <a:srgbClr val="2D2A26"/>
                            </a:solidFill>
                          </wpg:grpSpPr>
                          <wps:wsp>
                            <wps:cNvPr id="301" name="Freeform: Shape 301"/>
                            <wps:cNvSpPr/>
                            <wps:spPr>
                              <a:xfrm>
                                <a:off x="3143472" y="508702"/>
                                <a:ext cx="45202" cy="44696"/>
                              </a:xfrm>
                              <a:custGeom>
                                <a:avLst/>
                                <a:gdLst>
                                  <a:gd name="connsiteX0" fmla="*/ 0 w 45202"/>
                                  <a:gd name="connsiteY0" fmla="*/ 22348 h 44696"/>
                                  <a:gd name="connsiteX1" fmla="*/ 22601 w 45202"/>
                                  <a:gd name="connsiteY1" fmla="*/ 44697 h 44696"/>
                                  <a:gd name="connsiteX2" fmla="*/ 45203 w 45202"/>
                                  <a:gd name="connsiteY2" fmla="*/ 22348 h 44696"/>
                                  <a:gd name="connsiteX3" fmla="*/ 22601 w 45202"/>
                                  <a:gd name="connsiteY3" fmla="*/ 0 h 44696"/>
                                  <a:gd name="connsiteX4" fmla="*/ 0 w 45202"/>
                                  <a:gd name="connsiteY4" fmla="*/ 22348 h 446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5202" h="44696">
                                    <a:moveTo>
                                      <a:pt x="0" y="22348"/>
                                    </a:moveTo>
                                    <a:cubicBezTo>
                                      <a:pt x="0" y="34695"/>
                                      <a:pt x="10114" y="44697"/>
                                      <a:pt x="22601" y="44697"/>
                                    </a:cubicBezTo>
                                    <a:cubicBezTo>
                                      <a:pt x="35088" y="44697"/>
                                      <a:pt x="45203" y="34695"/>
                                      <a:pt x="45203" y="22348"/>
                                    </a:cubicBezTo>
                                    <a:cubicBezTo>
                                      <a:pt x="45203" y="10001"/>
                                      <a:pt x="35088" y="0"/>
                                      <a:pt x="22601" y="0"/>
                                    </a:cubicBezTo>
                                    <a:cubicBezTo>
                                      <a:pt x="10114" y="0"/>
                                      <a:pt x="0" y="10001"/>
                                      <a:pt x="0" y="22348"/>
                                    </a:cubicBezTo>
                                    <a:close/>
                                  </a:path>
                                </a:pathLst>
                              </a:custGeom>
                              <a:solidFill>
                                <a:srgbClr val="2D2A26"/>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2" name="Freeform: Shape 302"/>
                            <wps:cNvSpPr/>
                            <wps:spPr>
                              <a:xfrm>
                                <a:off x="3112130" y="562659"/>
                                <a:ext cx="45203" cy="44696"/>
                              </a:xfrm>
                              <a:custGeom>
                                <a:avLst/>
                                <a:gdLst>
                                  <a:gd name="connsiteX0" fmla="*/ 45203 w 45203"/>
                                  <a:gd name="connsiteY0" fmla="*/ 22348 h 44696"/>
                                  <a:gd name="connsiteX1" fmla="*/ 22601 w 45203"/>
                                  <a:gd name="connsiteY1" fmla="*/ 0 h 44696"/>
                                  <a:gd name="connsiteX2" fmla="*/ 0 w 45203"/>
                                  <a:gd name="connsiteY2" fmla="*/ 22348 h 44696"/>
                                  <a:gd name="connsiteX3" fmla="*/ 22601 w 45203"/>
                                  <a:gd name="connsiteY3" fmla="*/ 44697 h 44696"/>
                                  <a:gd name="connsiteX4" fmla="*/ 45203 w 45203"/>
                                  <a:gd name="connsiteY4" fmla="*/ 22348 h 446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5203" h="44696">
                                    <a:moveTo>
                                      <a:pt x="45203" y="22348"/>
                                    </a:moveTo>
                                    <a:cubicBezTo>
                                      <a:pt x="45203" y="10001"/>
                                      <a:pt x="35088" y="0"/>
                                      <a:pt x="22601" y="0"/>
                                    </a:cubicBezTo>
                                    <a:cubicBezTo>
                                      <a:pt x="10114" y="0"/>
                                      <a:pt x="0" y="10001"/>
                                      <a:pt x="0" y="22348"/>
                                    </a:cubicBezTo>
                                    <a:cubicBezTo>
                                      <a:pt x="0" y="34695"/>
                                      <a:pt x="10114" y="44697"/>
                                      <a:pt x="22601" y="44697"/>
                                    </a:cubicBezTo>
                                    <a:cubicBezTo>
                                      <a:pt x="34964" y="44697"/>
                                      <a:pt x="45203" y="34695"/>
                                      <a:pt x="45203" y="22348"/>
                                    </a:cubicBezTo>
                                    <a:close/>
                                  </a:path>
                                </a:pathLst>
                              </a:custGeom>
                              <a:solidFill>
                                <a:srgbClr val="2D2A26"/>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3" name="Freeform: Shape 303"/>
                            <wps:cNvSpPr/>
                            <wps:spPr>
                              <a:xfrm>
                                <a:off x="3175064" y="562659"/>
                                <a:ext cx="45203" cy="44696"/>
                              </a:xfrm>
                              <a:custGeom>
                                <a:avLst/>
                                <a:gdLst>
                                  <a:gd name="connsiteX0" fmla="*/ 45203 w 45203"/>
                                  <a:gd name="connsiteY0" fmla="*/ 22348 h 44696"/>
                                  <a:gd name="connsiteX1" fmla="*/ 22601 w 45203"/>
                                  <a:gd name="connsiteY1" fmla="*/ 0 h 44696"/>
                                  <a:gd name="connsiteX2" fmla="*/ 0 w 45203"/>
                                  <a:gd name="connsiteY2" fmla="*/ 22348 h 44696"/>
                                  <a:gd name="connsiteX3" fmla="*/ 22601 w 45203"/>
                                  <a:gd name="connsiteY3" fmla="*/ 44697 h 44696"/>
                                  <a:gd name="connsiteX4" fmla="*/ 45203 w 45203"/>
                                  <a:gd name="connsiteY4" fmla="*/ 22348 h 446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5203" h="44696">
                                    <a:moveTo>
                                      <a:pt x="45203" y="22348"/>
                                    </a:moveTo>
                                    <a:cubicBezTo>
                                      <a:pt x="45203" y="10001"/>
                                      <a:pt x="35088" y="0"/>
                                      <a:pt x="22601" y="0"/>
                                    </a:cubicBezTo>
                                    <a:cubicBezTo>
                                      <a:pt x="10114" y="0"/>
                                      <a:pt x="0" y="10001"/>
                                      <a:pt x="0" y="22348"/>
                                    </a:cubicBezTo>
                                    <a:cubicBezTo>
                                      <a:pt x="0" y="34695"/>
                                      <a:pt x="10114" y="44697"/>
                                      <a:pt x="22601" y="44697"/>
                                    </a:cubicBezTo>
                                    <a:cubicBezTo>
                                      <a:pt x="35088" y="44697"/>
                                      <a:pt x="45203" y="34695"/>
                                      <a:pt x="45203" y="22348"/>
                                    </a:cubicBezTo>
                                    <a:close/>
                                  </a:path>
                                </a:pathLst>
                              </a:custGeom>
                              <a:solidFill>
                                <a:srgbClr val="2D2A26"/>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4" name="Freeform: Shape 304"/>
                            <wps:cNvSpPr/>
                            <wps:spPr>
                              <a:xfrm>
                                <a:off x="3034336" y="570931"/>
                                <a:ext cx="45203" cy="44696"/>
                              </a:xfrm>
                              <a:custGeom>
                                <a:avLst/>
                                <a:gdLst>
                                  <a:gd name="connsiteX0" fmla="*/ 22601 w 45203"/>
                                  <a:gd name="connsiteY0" fmla="*/ 0 h 44696"/>
                                  <a:gd name="connsiteX1" fmla="*/ 0 w 45203"/>
                                  <a:gd name="connsiteY1" fmla="*/ 22348 h 44696"/>
                                  <a:gd name="connsiteX2" fmla="*/ 22601 w 45203"/>
                                  <a:gd name="connsiteY2" fmla="*/ 44697 h 44696"/>
                                  <a:gd name="connsiteX3" fmla="*/ 45203 w 45203"/>
                                  <a:gd name="connsiteY3" fmla="*/ 22348 h 44696"/>
                                  <a:gd name="connsiteX4" fmla="*/ 22601 w 45203"/>
                                  <a:gd name="connsiteY4" fmla="*/ 0 h 446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5203" h="44696">
                                    <a:moveTo>
                                      <a:pt x="22601" y="0"/>
                                    </a:moveTo>
                                    <a:cubicBezTo>
                                      <a:pt x="10114" y="0"/>
                                      <a:pt x="0" y="10001"/>
                                      <a:pt x="0" y="22348"/>
                                    </a:cubicBezTo>
                                    <a:cubicBezTo>
                                      <a:pt x="0" y="34695"/>
                                      <a:pt x="10114" y="44697"/>
                                      <a:pt x="22601" y="44697"/>
                                    </a:cubicBezTo>
                                    <a:cubicBezTo>
                                      <a:pt x="35088" y="44697"/>
                                      <a:pt x="45203" y="34695"/>
                                      <a:pt x="45203" y="22348"/>
                                    </a:cubicBezTo>
                                    <a:cubicBezTo>
                                      <a:pt x="45328" y="10125"/>
                                      <a:pt x="35088" y="0"/>
                                      <a:pt x="22601" y="0"/>
                                    </a:cubicBezTo>
                                    <a:close/>
                                  </a:path>
                                </a:pathLst>
                              </a:custGeom>
                              <a:solidFill>
                                <a:srgbClr val="2D2A26"/>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5" name="Freeform: Shape 305"/>
                            <wps:cNvSpPr/>
                            <wps:spPr>
                              <a:xfrm>
                                <a:off x="3252733" y="570931"/>
                                <a:ext cx="45202" cy="44696"/>
                              </a:xfrm>
                              <a:custGeom>
                                <a:avLst/>
                                <a:gdLst>
                                  <a:gd name="connsiteX0" fmla="*/ 22601 w 45202"/>
                                  <a:gd name="connsiteY0" fmla="*/ 0 h 44696"/>
                                  <a:gd name="connsiteX1" fmla="*/ 0 w 45202"/>
                                  <a:gd name="connsiteY1" fmla="*/ 22348 h 44696"/>
                                  <a:gd name="connsiteX2" fmla="*/ 22601 w 45202"/>
                                  <a:gd name="connsiteY2" fmla="*/ 44697 h 44696"/>
                                  <a:gd name="connsiteX3" fmla="*/ 45203 w 45202"/>
                                  <a:gd name="connsiteY3" fmla="*/ 22348 h 44696"/>
                                  <a:gd name="connsiteX4" fmla="*/ 22601 w 45202"/>
                                  <a:gd name="connsiteY4" fmla="*/ 0 h 446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5202" h="44696">
                                    <a:moveTo>
                                      <a:pt x="22601" y="0"/>
                                    </a:moveTo>
                                    <a:cubicBezTo>
                                      <a:pt x="10114" y="0"/>
                                      <a:pt x="0" y="10001"/>
                                      <a:pt x="0" y="22348"/>
                                    </a:cubicBezTo>
                                    <a:cubicBezTo>
                                      <a:pt x="0" y="34695"/>
                                      <a:pt x="10114" y="44697"/>
                                      <a:pt x="22601" y="44697"/>
                                    </a:cubicBezTo>
                                    <a:cubicBezTo>
                                      <a:pt x="35088" y="44697"/>
                                      <a:pt x="45203" y="34695"/>
                                      <a:pt x="45203" y="22348"/>
                                    </a:cubicBezTo>
                                    <a:cubicBezTo>
                                      <a:pt x="45203" y="10125"/>
                                      <a:pt x="35088" y="0"/>
                                      <a:pt x="22601" y="0"/>
                                    </a:cubicBezTo>
                                    <a:close/>
                                  </a:path>
                                </a:pathLst>
                              </a:custGeom>
                              <a:solidFill>
                                <a:srgbClr val="2D2A26"/>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6" name="Freeform: Shape 306"/>
                            <wps:cNvSpPr/>
                            <wps:spPr>
                              <a:xfrm>
                                <a:off x="3252732" y="446472"/>
                                <a:ext cx="45203" cy="44696"/>
                              </a:xfrm>
                              <a:custGeom>
                                <a:avLst/>
                                <a:gdLst>
                                  <a:gd name="connsiteX0" fmla="*/ 22603 w 45203"/>
                                  <a:gd name="connsiteY0" fmla="*/ 44697 h 44696"/>
                                  <a:gd name="connsiteX1" fmla="*/ 45204 w 45203"/>
                                  <a:gd name="connsiteY1" fmla="*/ 22348 h 44696"/>
                                  <a:gd name="connsiteX2" fmla="*/ 22603 w 45203"/>
                                  <a:gd name="connsiteY2" fmla="*/ 0 h 44696"/>
                                  <a:gd name="connsiteX3" fmla="*/ 1 w 45203"/>
                                  <a:gd name="connsiteY3" fmla="*/ 22348 h 44696"/>
                                  <a:gd name="connsiteX4" fmla="*/ 22603 w 45203"/>
                                  <a:gd name="connsiteY4" fmla="*/ 44697 h 446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5203" h="44696">
                                    <a:moveTo>
                                      <a:pt x="22603" y="44697"/>
                                    </a:moveTo>
                                    <a:cubicBezTo>
                                      <a:pt x="35090" y="44697"/>
                                      <a:pt x="45204" y="34695"/>
                                      <a:pt x="45204" y="22348"/>
                                    </a:cubicBezTo>
                                    <a:cubicBezTo>
                                      <a:pt x="45204" y="10001"/>
                                      <a:pt x="35090" y="0"/>
                                      <a:pt x="22603" y="0"/>
                                    </a:cubicBezTo>
                                    <a:cubicBezTo>
                                      <a:pt x="10116" y="0"/>
                                      <a:pt x="1" y="10001"/>
                                      <a:pt x="1" y="22348"/>
                                    </a:cubicBezTo>
                                    <a:cubicBezTo>
                                      <a:pt x="-123" y="34572"/>
                                      <a:pt x="10116" y="44697"/>
                                      <a:pt x="22603" y="44697"/>
                                    </a:cubicBezTo>
                                    <a:close/>
                                  </a:path>
                                </a:pathLst>
                              </a:custGeom>
                              <a:solidFill>
                                <a:srgbClr val="2D2A26"/>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7" name="Freeform: Shape 307"/>
                            <wps:cNvSpPr/>
                            <wps:spPr>
                              <a:xfrm>
                                <a:off x="3175064" y="454745"/>
                                <a:ext cx="45203" cy="44696"/>
                              </a:xfrm>
                              <a:custGeom>
                                <a:avLst/>
                                <a:gdLst>
                                  <a:gd name="connsiteX0" fmla="*/ 45203 w 45203"/>
                                  <a:gd name="connsiteY0" fmla="*/ 22348 h 44696"/>
                                  <a:gd name="connsiteX1" fmla="*/ 22601 w 45203"/>
                                  <a:gd name="connsiteY1" fmla="*/ 0 h 44696"/>
                                  <a:gd name="connsiteX2" fmla="*/ 0 w 45203"/>
                                  <a:gd name="connsiteY2" fmla="*/ 22348 h 44696"/>
                                  <a:gd name="connsiteX3" fmla="*/ 22601 w 45203"/>
                                  <a:gd name="connsiteY3" fmla="*/ 44697 h 44696"/>
                                  <a:gd name="connsiteX4" fmla="*/ 45203 w 45203"/>
                                  <a:gd name="connsiteY4" fmla="*/ 22348 h 446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5203" h="44696">
                                    <a:moveTo>
                                      <a:pt x="45203" y="22348"/>
                                    </a:moveTo>
                                    <a:cubicBezTo>
                                      <a:pt x="45203" y="10001"/>
                                      <a:pt x="35088" y="0"/>
                                      <a:pt x="22601" y="0"/>
                                    </a:cubicBezTo>
                                    <a:cubicBezTo>
                                      <a:pt x="10114" y="0"/>
                                      <a:pt x="0" y="10001"/>
                                      <a:pt x="0" y="22348"/>
                                    </a:cubicBezTo>
                                    <a:cubicBezTo>
                                      <a:pt x="0" y="34695"/>
                                      <a:pt x="10114" y="44697"/>
                                      <a:pt x="22601" y="44697"/>
                                    </a:cubicBezTo>
                                    <a:cubicBezTo>
                                      <a:pt x="35088" y="44697"/>
                                      <a:pt x="45203" y="34695"/>
                                      <a:pt x="45203" y="22348"/>
                                    </a:cubicBezTo>
                                    <a:close/>
                                  </a:path>
                                </a:pathLst>
                              </a:custGeom>
                              <a:solidFill>
                                <a:srgbClr val="2D2A26"/>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8" name="Freeform: Shape 308"/>
                            <wps:cNvSpPr/>
                            <wps:spPr>
                              <a:xfrm>
                                <a:off x="3112005" y="454745"/>
                                <a:ext cx="45202" cy="44696"/>
                              </a:xfrm>
                              <a:custGeom>
                                <a:avLst/>
                                <a:gdLst>
                                  <a:gd name="connsiteX0" fmla="*/ 0 w 45202"/>
                                  <a:gd name="connsiteY0" fmla="*/ 22348 h 44696"/>
                                  <a:gd name="connsiteX1" fmla="*/ 22601 w 45202"/>
                                  <a:gd name="connsiteY1" fmla="*/ 44697 h 44696"/>
                                  <a:gd name="connsiteX2" fmla="*/ 45203 w 45202"/>
                                  <a:gd name="connsiteY2" fmla="*/ 22348 h 44696"/>
                                  <a:gd name="connsiteX3" fmla="*/ 22601 w 45202"/>
                                  <a:gd name="connsiteY3" fmla="*/ 0 h 44696"/>
                                  <a:gd name="connsiteX4" fmla="*/ 0 w 45202"/>
                                  <a:gd name="connsiteY4" fmla="*/ 22348 h 446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5202" h="44696">
                                    <a:moveTo>
                                      <a:pt x="0" y="22348"/>
                                    </a:moveTo>
                                    <a:cubicBezTo>
                                      <a:pt x="0" y="34695"/>
                                      <a:pt x="10114" y="44697"/>
                                      <a:pt x="22601" y="44697"/>
                                    </a:cubicBezTo>
                                    <a:cubicBezTo>
                                      <a:pt x="35088" y="44697"/>
                                      <a:pt x="45203" y="34695"/>
                                      <a:pt x="45203" y="22348"/>
                                    </a:cubicBezTo>
                                    <a:cubicBezTo>
                                      <a:pt x="45203" y="10001"/>
                                      <a:pt x="35088" y="0"/>
                                      <a:pt x="22601" y="0"/>
                                    </a:cubicBezTo>
                                    <a:cubicBezTo>
                                      <a:pt x="10114" y="0"/>
                                      <a:pt x="0" y="10001"/>
                                      <a:pt x="0" y="22348"/>
                                    </a:cubicBezTo>
                                    <a:close/>
                                  </a:path>
                                </a:pathLst>
                              </a:custGeom>
                              <a:solidFill>
                                <a:srgbClr val="2D2A26"/>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9" name="Freeform: Shape 309"/>
                            <wps:cNvSpPr/>
                            <wps:spPr>
                              <a:xfrm>
                                <a:off x="3034336" y="446349"/>
                                <a:ext cx="45203" cy="44696"/>
                              </a:xfrm>
                              <a:custGeom>
                                <a:avLst/>
                                <a:gdLst>
                                  <a:gd name="connsiteX0" fmla="*/ 22601 w 45203"/>
                                  <a:gd name="connsiteY0" fmla="*/ 0 h 44696"/>
                                  <a:gd name="connsiteX1" fmla="*/ 0 w 45203"/>
                                  <a:gd name="connsiteY1" fmla="*/ 22348 h 44696"/>
                                  <a:gd name="connsiteX2" fmla="*/ 22601 w 45203"/>
                                  <a:gd name="connsiteY2" fmla="*/ 44697 h 44696"/>
                                  <a:gd name="connsiteX3" fmla="*/ 45203 w 45203"/>
                                  <a:gd name="connsiteY3" fmla="*/ 22348 h 44696"/>
                                  <a:gd name="connsiteX4" fmla="*/ 22601 w 45203"/>
                                  <a:gd name="connsiteY4" fmla="*/ 0 h 446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5203" h="44696">
                                    <a:moveTo>
                                      <a:pt x="22601" y="0"/>
                                    </a:moveTo>
                                    <a:cubicBezTo>
                                      <a:pt x="10114" y="0"/>
                                      <a:pt x="0" y="10001"/>
                                      <a:pt x="0" y="22348"/>
                                    </a:cubicBezTo>
                                    <a:cubicBezTo>
                                      <a:pt x="0" y="34695"/>
                                      <a:pt x="10114" y="44697"/>
                                      <a:pt x="22601" y="44697"/>
                                    </a:cubicBezTo>
                                    <a:cubicBezTo>
                                      <a:pt x="35088" y="44697"/>
                                      <a:pt x="45203" y="34695"/>
                                      <a:pt x="45203" y="22348"/>
                                    </a:cubicBezTo>
                                    <a:cubicBezTo>
                                      <a:pt x="45328" y="10001"/>
                                      <a:pt x="35088" y="0"/>
                                      <a:pt x="22601" y="0"/>
                                    </a:cubicBezTo>
                                    <a:close/>
                                  </a:path>
                                </a:pathLst>
                              </a:custGeom>
                              <a:solidFill>
                                <a:srgbClr val="2D2A26"/>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0" name="Freeform: Shape 310"/>
                            <wps:cNvSpPr/>
                            <wps:spPr>
                              <a:xfrm>
                                <a:off x="3143596" y="384119"/>
                                <a:ext cx="45203" cy="44696"/>
                              </a:xfrm>
                              <a:custGeom>
                                <a:avLst/>
                                <a:gdLst>
                                  <a:gd name="connsiteX0" fmla="*/ 22603 w 45203"/>
                                  <a:gd name="connsiteY0" fmla="*/ 44697 h 44696"/>
                                  <a:gd name="connsiteX1" fmla="*/ 45204 w 45203"/>
                                  <a:gd name="connsiteY1" fmla="*/ 22348 h 44696"/>
                                  <a:gd name="connsiteX2" fmla="*/ 22603 w 45203"/>
                                  <a:gd name="connsiteY2" fmla="*/ 0 h 44696"/>
                                  <a:gd name="connsiteX3" fmla="*/ 1 w 45203"/>
                                  <a:gd name="connsiteY3" fmla="*/ 22348 h 44696"/>
                                  <a:gd name="connsiteX4" fmla="*/ 22603 w 45203"/>
                                  <a:gd name="connsiteY4" fmla="*/ 44697 h 446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5203" h="44696">
                                    <a:moveTo>
                                      <a:pt x="22603" y="44697"/>
                                    </a:moveTo>
                                    <a:cubicBezTo>
                                      <a:pt x="35090" y="44697"/>
                                      <a:pt x="45204" y="34695"/>
                                      <a:pt x="45204" y="22348"/>
                                    </a:cubicBezTo>
                                    <a:cubicBezTo>
                                      <a:pt x="45204" y="10001"/>
                                      <a:pt x="35090" y="0"/>
                                      <a:pt x="22603" y="0"/>
                                    </a:cubicBezTo>
                                    <a:cubicBezTo>
                                      <a:pt x="10116" y="0"/>
                                      <a:pt x="1" y="10001"/>
                                      <a:pt x="1" y="22348"/>
                                    </a:cubicBezTo>
                                    <a:cubicBezTo>
                                      <a:pt x="-124" y="34695"/>
                                      <a:pt x="9991" y="44697"/>
                                      <a:pt x="22603" y="44697"/>
                                    </a:cubicBezTo>
                                    <a:close/>
                                  </a:path>
                                </a:pathLst>
                              </a:custGeom>
                              <a:solidFill>
                                <a:srgbClr val="2D2A26"/>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1" name="Freeform: Shape 311"/>
                            <wps:cNvSpPr/>
                            <wps:spPr>
                              <a:xfrm>
                                <a:off x="3143597" y="633284"/>
                                <a:ext cx="45202" cy="44696"/>
                              </a:xfrm>
                              <a:custGeom>
                                <a:avLst/>
                                <a:gdLst>
                                  <a:gd name="connsiteX0" fmla="*/ 22601 w 45202"/>
                                  <a:gd name="connsiteY0" fmla="*/ 0 h 44696"/>
                                  <a:gd name="connsiteX1" fmla="*/ 0 w 45202"/>
                                  <a:gd name="connsiteY1" fmla="*/ 22348 h 44696"/>
                                  <a:gd name="connsiteX2" fmla="*/ 22601 w 45202"/>
                                  <a:gd name="connsiteY2" fmla="*/ 44697 h 44696"/>
                                  <a:gd name="connsiteX3" fmla="*/ 45203 w 45202"/>
                                  <a:gd name="connsiteY3" fmla="*/ 22348 h 44696"/>
                                  <a:gd name="connsiteX4" fmla="*/ 22601 w 45202"/>
                                  <a:gd name="connsiteY4" fmla="*/ 0 h 446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5202" h="44696">
                                    <a:moveTo>
                                      <a:pt x="22601" y="0"/>
                                    </a:moveTo>
                                    <a:cubicBezTo>
                                      <a:pt x="10114" y="0"/>
                                      <a:pt x="0" y="10001"/>
                                      <a:pt x="0" y="22348"/>
                                    </a:cubicBezTo>
                                    <a:cubicBezTo>
                                      <a:pt x="0" y="34695"/>
                                      <a:pt x="10114" y="44697"/>
                                      <a:pt x="22601" y="44697"/>
                                    </a:cubicBezTo>
                                    <a:cubicBezTo>
                                      <a:pt x="35088" y="44697"/>
                                      <a:pt x="45203" y="34695"/>
                                      <a:pt x="45203" y="22348"/>
                                    </a:cubicBezTo>
                                    <a:cubicBezTo>
                                      <a:pt x="45203" y="10001"/>
                                      <a:pt x="35088" y="0"/>
                                      <a:pt x="22601" y="0"/>
                                    </a:cubicBezTo>
                                    <a:close/>
                                  </a:path>
                                </a:pathLst>
                              </a:custGeom>
                              <a:solidFill>
                                <a:srgbClr val="2D2A26"/>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2" name="Freeform: Shape 312"/>
                            <wps:cNvSpPr/>
                            <wps:spPr>
                              <a:xfrm>
                                <a:off x="3206532" y="508702"/>
                                <a:ext cx="45202" cy="44696"/>
                              </a:xfrm>
                              <a:custGeom>
                                <a:avLst/>
                                <a:gdLst>
                                  <a:gd name="connsiteX0" fmla="*/ 22601 w 45202"/>
                                  <a:gd name="connsiteY0" fmla="*/ 0 h 44696"/>
                                  <a:gd name="connsiteX1" fmla="*/ 0 w 45202"/>
                                  <a:gd name="connsiteY1" fmla="*/ 22348 h 44696"/>
                                  <a:gd name="connsiteX2" fmla="*/ 22601 w 45202"/>
                                  <a:gd name="connsiteY2" fmla="*/ 44697 h 44696"/>
                                  <a:gd name="connsiteX3" fmla="*/ 45203 w 45202"/>
                                  <a:gd name="connsiteY3" fmla="*/ 22348 h 44696"/>
                                  <a:gd name="connsiteX4" fmla="*/ 22601 w 45202"/>
                                  <a:gd name="connsiteY4" fmla="*/ 0 h 446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5202" h="44696">
                                    <a:moveTo>
                                      <a:pt x="22601" y="0"/>
                                    </a:moveTo>
                                    <a:cubicBezTo>
                                      <a:pt x="10114" y="0"/>
                                      <a:pt x="0" y="10001"/>
                                      <a:pt x="0" y="22348"/>
                                    </a:cubicBezTo>
                                    <a:cubicBezTo>
                                      <a:pt x="0" y="34695"/>
                                      <a:pt x="10114" y="44697"/>
                                      <a:pt x="22601" y="44697"/>
                                    </a:cubicBezTo>
                                    <a:cubicBezTo>
                                      <a:pt x="35088" y="44697"/>
                                      <a:pt x="45203" y="34695"/>
                                      <a:pt x="45203" y="22348"/>
                                    </a:cubicBezTo>
                                    <a:cubicBezTo>
                                      <a:pt x="45203" y="10001"/>
                                      <a:pt x="35088" y="0"/>
                                      <a:pt x="22601" y="0"/>
                                    </a:cubicBezTo>
                                    <a:close/>
                                  </a:path>
                                </a:pathLst>
                              </a:custGeom>
                              <a:solidFill>
                                <a:srgbClr val="2D2A26"/>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3" name="Freeform: Shape 313"/>
                            <wps:cNvSpPr/>
                            <wps:spPr>
                              <a:xfrm>
                                <a:off x="3206532" y="400664"/>
                                <a:ext cx="45203" cy="44696"/>
                              </a:xfrm>
                              <a:custGeom>
                                <a:avLst/>
                                <a:gdLst>
                                  <a:gd name="connsiteX0" fmla="*/ 22601 w 45203"/>
                                  <a:gd name="connsiteY0" fmla="*/ 0 h 44696"/>
                                  <a:gd name="connsiteX1" fmla="*/ 0 w 45203"/>
                                  <a:gd name="connsiteY1" fmla="*/ 22348 h 44696"/>
                                  <a:gd name="connsiteX2" fmla="*/ 22601 w 45203"/>
                                  <a:gd name="connsiteY2" fmla="*/ 44697 h 44696"/>
                                  <a:gd name="connsiteX3" fmla="*/ 45203 w 45203"/>
                                  <a:gd name="connsiteY3" fmla="*/ 22348 h 44696"/>
                                  <a:gd name="connsiteX4" fmla="*/ 22601 w 45203"/>
                                  <a:gd name="connsiteY4" fmla="*/ 0 h 446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5203" h="44696">
                                    <a:moveTo>
                                      <a:pt x="22601" y="0"/>
                                    </a:moveTo>
                                    <a:cubicBezTo>
                                      <a:pt x="10114" y="0"/>
                                      <a:pt x="0" y="10001"/>
                                      <a:pt x="0" y="22348"/>
                                    </a:cubicBezTo>
                                    <a:cubicBezTo>
                                      <a:pt x="0" y="34695"/>
                                      <a:pt x="10114" y="44697"/>
                                      <a:pt x="22601" y="44697"/>
                                    </a:cubicBezTo>
                                    <a:cubicBezTo>
                                      <a:pt x="35088" y="44697"/>
                                      <a:pt x="45203" y="34695"/>
                                      <a:pt x="45203" y="22348"/>
                                    </a:cubicBezTo>
                                    <a:cubicBezTo>
                                      <a:pt x="45328" y="10125"/>
                                      <a:pt x="35088" y="0"/>
                                      <a:pt x="22601" y="0"/>
                                    </a:cubicBezTo>
                                    <a:close/>
                                  </a:path>
                                </a:pathLst>
                              </a:custGeom>
                              <a:solidFill>
                                <a:srgbClr val="2D2A26"/>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4" name="Freeform: Shape 314"/>
                            <wps:cNvSpPr/>
                            <wps:spPr>
                              <a:xfrm>
                                <a:off x="3080538" y="508702"/>
                                <a:ext cx="45203" cy="44696"/>
                              </a:xfrm>
                              <a:custGeom>
                                <a:avLst/>
                                <a:gdLst>
                                  <a:gd name="connsiteX0" fmla="*/ 22601 w 45203"/>
                                  <a:gd name="connsiteY0" fmla="*/ 44697 h 44696"/>
                                  <a:gd name="connsiteX1" fmla="*/ 45203 w 45203"/>
                                  <a:gd name="connsiteY1" fmla="*/ 22348 h 44696"/>
                                  <a:gd name="connsiteX2" fmla="*/ 22601 w 45203"/>
                                  <a:gd name="connsiteY2" fmla="*/ 0 h 44696"/>
                                  <a:gd name="connsiteX3" fmla="*/ 0 w 45203"/>
                                  <a:gd name="connsiteY3" fmla="*/ 22348 h 44696"/>
                                  <a:gd name="connsiteX4" fmla="*/ 22601 w 45203"/>
                                  <a:gd name="connsiteY4" fmla="*/ 44697 h 446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5203" h="44696">
                                    <a:moveTo>
                                      <a:pt x="22601" y="44697"/>
                                    </a:moveTo>
                                    <a:cubicBezTo>
                                      <a:pt x="35088" y="44697"/>
                                      <a:pt x="45203" y="34695"/>
                                      <a:pt x="45203" y="22348"/>
                                    </a:cubicBezTo>
                                    <a:cubicBezTo>
                                      <a:pt x="45203" y="10001"/>
                                      <a:pt x="35088" y="0"/>
                                      <a:pt x="22601" y="0"/>
                                    </a:cubicBezTo>
                                    <a:cubicBezTo>
                                      <a:pt x="10114" y="0"/>
                                      <a:pt x="0" y="10001"/>
                                      <a:pt x="0" y="22348"/>
                                    </a:cubicBezTo>
                                    <a:cubicBezTo>
                                      <a:pt x="0" y="34695"/>
                                      <a:pt x="10114" y="44697"/>
                                      <a:pt x="22601" y="44697"/>
                                    </a:cubicBezTo>
                                    <a:close/>
                                  </a:path>
                                </a:pathLst>
                              </a:custGeom>
                              <a:solidFill>
                                <a:srgbClr val="2D2A26"/>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5" name="Freeform: Shape 315"/>
                            <wps:cNvSpPr/>
                            <wps:spPr>
                              <a:xfrm>
                                <a:off x="3080537" y="400788"/>
                                <a:ext cx="45204" cy="44696"/>
                              </a:xfrm>
                              <a:custGeom>
                                <a:avLst/>
                                <a:gdLst>
                                  <a:gd name="connsiteX0" fmla="*/ 22603 w 45204"/>
                                  <a:gd name="connsiteY0" fmla="*/ 44697 h 44696"/>
                                  <a:gd name="connsiteX1" fmla="*/ 45204 w 45204"/>
                                  <a:gd name="connsiteY1" fmla="*/ 22348 h 44696"/>
                                  <a:gd name="connsiteX2" fmla="*/ 22603 w 45204"/>
                                  <a:gd name="connsiteY2" fmla="*/ 0 h 44696"/>
                                  <a:gd name="connsiteX3" fmla="*/ 1 w 45204"/>
                                  <a:gd name="connsiteY3" fmla="*/ 22348 h 44696"/>
                                  <a:gd name="connsiteX4" fmla="*/ 22603 w 45204"/>
                                  <a:gd name="connsiteY4" fmla="*/ 44697 h 446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5204" h="44696">
                                    <a:moveTo>
                                      <a:pt x="22603" y="44697"/>
                                    </a:moveTo>
                                    <a:cubicBezTo>
                                      <a:pt x="35090" y="44697"/>
                                      <a:pt x="45204" y="34695"/>
                                      <a:pt x="45204" y="22348"/>
                                    </a:cubicBezTo>
                                    <a:cubicBezTo>
                                      <a:pt x="45204" y="10001"/>
                                      <a:pt x="35090" y="0"/>
                                      <a:pt x="22603" y="0"/>
                                    </a:cubicBezTo>
                                    <a:cubicBezTo>
                                      <a:pt x="10116" y="0"/>
                                      <a:pt x="1" y="10001"/>
                                      <a:pt x="1" y="22348"/>
                                    </a:cubicBezTo>
                                    <a:cubicBezTo>
                                      <a:pt x="-124" y="34695"/>
                                      <a:pt x="10116" y="44697"/>
                                      <a:pt x="22603" y="44697"/>
                                    </a:cubicBezTo>
                                    <a:close/>
                                  </a:path>
                                </a:pathLst>
                              </a:custGeom>
                              <a:solidFill>
                                <a:srgbClr val="2D2A26"/>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6" name="Freeform: Shape 316"/>
                            <wps:cNvSpPr/>
                            <wps:spPr>
                              <a:xfrm>
                                <a:off x="3206532" y="616616"/>
                                <a:ext cx="45203" cy="44696"/>
                              </a:xfrm>
                              <a:custGeom>
                                <a:avLst/>
                                <a:gdLst>
                                  <a:gd name="connsiteX0" fmla="*/ 22601 w 45203"/>
                                  <a:gd name="connsiteY0" fmla="*/ 0 h 44696"/>
                                  <a:gd name="connsiteX1" fmla="*/ 0 w 45203"/>
                                  <a:gd name="connsiteY1" fmla="*/ 22348 h 44696"/>
                                  <a:gd name="connsiteX2" fmla="*/ 22601 w 45203"/>
                                  <a:gd name="connsiteY2" fmla="*/ 44697 h 44696"/>
                                  <a:gd name="connsiteX3" fmla="*/ 45203 w 45203"/>
                                  <a:gd name="connsiteY3" fmla="*/ 22348 h 44696"/>
                                  <a:gd name="connsiteX4" fmla="*/ 22601 w 45203"/>
                                  <a:gd name="connsiteY4" fmla="*/ 0 h 446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5203" h="44696">
                                    <a:moveTo>
                                      <a:pt x="22601" y="0"/>
                                    </a:moveTo>
                                    <a:cubicBezTo>
                                      <a:pt x="10114" y="0"/>
                                      <a:pt x="0" y="10001"/>
                                      <a:pt x="0" y="22348"/>
                                    </a:cubicBezTo>
                                    <a:cubicBezTo>
                                      <a:pt x="0" y="34695"/>
                                      <a:pt x="10114" y="44697"/>
                                      <a:pt x="22601" y="44697"/>
                                    </a:cubicBezTo>
                                    <a:cubicBezTo>
                                      <a:pt x="35088" y="44697"/>
                                      <a:pt x="45203" y="34695"/>
                                      <a:pt x="45203" y="22348"/>
                                    </a:cubicBezTo>
                                    <a:cubicBezTo>
                                      <a:pt x="45328" y="10001"/>
                                      <a:pt x="35088" y="0"/>
                                      <a:pt x="22601" y="0"/>
                                    </a:cubicBezTo>
                                    <a:close/>
                                  </a:path>
                                </a:pathLst>
                              </a:custGeom>
                              <a:solidFill>
                                <a:srgbClr val="2D2A26"/>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7" name="Freeform: Shape 317"/>
                            <wps:cNvSpPr/>
                            <wps:spPr>
                              <a:xfrm>
                                <a:off x="3080538" y="616616"/>
                                <a:ext cx="45203" cy="44696"/>
                              </a:xfrm>
                              <a:custGeom>
                                <a:avLst/>
                                <a:gdLst>
                                  <a:gd name="connsiteX0" fmla="*/ 22601 w 45203"/>
                                  <a:gd name="connsiteY0" fmla="*/ 0 h 44696"/>
                                  <a:gd name="connsiteX1" fmla="*/ 0 w 45203"/>
                                  <a:gd name="connsiteY1" fmla="*/ 22348 h 44696"/>
                                  <a:gd name="connsiteX2" fmla="*/ 22601 w 45203"/>
                                  <a:gd name="connsiteY2" fmla="*/ 44697 h 44696"/>
                                  <a:gd name="connsiteX3" fmla="*/ 45203 w 45203"/>
                                  <a:gd name="connsiteY3" fmla="*/ 22348 h 44696"/>
                                  <a:gd name="connsiteX4" fmla="*/ 22601 w 45203"/>
                                  <a:gd name="connsiteY4" fmla="*/ 0 h 446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5203" h="44696">
                                    <a:moveTo>
                                      <a:pt x="22601" y="0"/>
                                    </a:moveTo>
                                    <a:cubicBezTo>
                                      <a:pt x="10114" y="0"/>
                                      <a:pt x="0" y="10001"/>
                                      <a:pt x="0" y="22348"/>
                                    </a:cubicBezTo>
                                    <a:cubicBezTo>
                                      <a:pt x="0" y="34695"/>
                                      <a:pt x="10114" y="44697"/>
                                      <a:pt x="22601" y="44697"/>
                                    </a:cubicBezTo>
                                    <a:cubicBezTo>
                                      <a:pt x="35088" y="44697"/>
                                      <a:pt x="45203" y="34695"/>
                                      <a:pt x="45203" y="22348"/>
                                    </a:cubicBezTo>
                                    <a:cubicBezTo>
                                      <a:pt x="45203" y="10001"/>
                                      <a:pt x="35088" y="0"/>
                                      <a:pt x="22601" y="0"/>
                                    </a:cubicBezTo>
                                    <a:close/>
                                  </a:path>
                                </a:pathLst>
                              </a:custGeom>
                              <a:solidFill>
                                <a:srgbClr val="2D2A26"/>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8" name="Freeform: Shape 318"/>
                            <wps:cNvSpPr/>
                            <wps:spPr>
                              <a:xfrm>
                                <a:off x="3017479" y="508702"/>
                                <a:ext cx="45203" cy="44696"/>
                              </a:xfrm>
                              <a:custGeom>
                                <a:avLst/>
                                <a:gdLst>
                                  <a:gd name="connsiteX0" fmla="*/ 45203 w 45203"/>
                                  <a:gd name="connsiteY0" fmla="*/ 22348 h 44696"/>
                                  <a:gd name="connsiteX1" fmla="*/ 22602 w 45203"/>
                                  <a:gd name="connsiteY1" fmla="*/ 0 h 44696"/>
                                  <a:gd name="connsiteX2" fmla="*/ 0 w 45203"/>
                                  <a:gd name="connsiteY2" fmla="*/ 22348 h 44696"/>
                                  <a:gd name="connsiteX3" fmla="*/ 22602 w 45203"/>
                                  <a:gd name="connsiteY3" fmla="*/ 44697 h 44696"/>
                                  <a:gd name="connsiteX4" fmla="*/ 45203 w 45203"/>
                                  <a:gd name="connsiteY4" fmla="*/ 22348 h 446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5203" h="44696">
                                    <a:moveTo>
                                      <a:pt x="45203" y="22348"/>
                                    </a:moveTo>
                                    <a:cubicBezTo>
                                      <a:pt x="45203" y="10001"/>
                                      <a:pt x="35089" y="0"/>
                                      <a:pt x="22602" y="0"/>
                                    </a:cubicBezTo>
                                    <a:cubicBezTo>
                                      <a:pt x="10115" y="0"/>
                                      <a:pt x="0" y="10001"/>
                                      <a:pt x="0" y="22348"/>
                                    </a:cubicBezTo>
                                    <a:cubicBezTo>
                                      <a:pt x="0" y="34695"/>
                                      <a:pt x="10115" y="44697"/>
                                      <a:pt x="22602" y="44697"/>
                                    </a:cubicBezTo>
                                    <a:cubicBezTo>
                                      <a:pt x="35089" y="44697"/>
                                      <a:pt x="45203" y="34695"/>
                                      <a:pt x="45203" y="22348"/>
                                    </a:cubicBezTo>
                                    <a:close/>
                                  </a:path>
                                </a:pathLst>
                              </a:custGeom>
                              <a:solidFill>
                                <a:srgbClr val="2D2A26"/>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9" name="Freeform: Shape 319"/>
                            <wps:cNvSpPr/>
                            <wps:spPr>
                              <a:xfrm>
                                <a:off x="3269591" y="508702"/>
                                <a:ext cx="45202" cy="44696"/>
                              </a:xfrm>
                              <a:custGeom>
                                <a:avLst/>
                                <a:gdLst>
                                  <a:gd name="connsiteX0" fmla="*/ 22601 w 45202"/>
                                  <a:gd name="connsiteY0" fmla="*/ 0 h 44696"/>
                                  <a:gd name="connsiteX1" fmla="*/ 0 w 45202"/>
                                  <a:gd name="connsiteY1" fmla="*/ 22348 h 44696"/>
                                  <a:gd name="connsiteX2" fmla="*/ 22601 w 45202"/>
                                  <a:gd name="connsiteY2" fmla="*/ 44697 h 44696"/>
                                  <a:gd name="connsiteX3" fmla="*/ 45203 w 45202"/>
                                  <a:gd name="connsiteY3" fmla="*/ 22348 h 44696"/>
                                  <a:gd name="connsiteX4" fmla="*/ 22601 w 45202"/>
                                  <a:gd name="connsiteY4" fmla="*/ 0 h 446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5202" h="44696">
                                    <a:moveTo>
                                      <a:pt x="22601" y="0"/>
                                    </a:moveTo>
                                    <a:cubicBezTo>
                                      <a:pt x="10114" y="0"/>
                                      <a:pt x="0" y="10001"/>
                                      <a:pt x="0" y="22348"/>
                                    </a:cubicBezTo>
                                    <a:cubicBezTo>
                                      <a:pt x="0" y="34695"/>
                                      <a:pt x="10114" y="44697"/>
                                      <a:pt x="22601" y="44697"/>
                                    </a:cubicBezTo>
                                    <a:cubicBezTo>
                                      <a:pt x="35088" y="44697"/>
                                      <a:pt x="45203" y="34695"/>
                                      <a:pt x="45203" y="22348"/>
                                    </a:cubicBezTo>
                                    <a:cubicBezTo>
                                      <a:pt x="45203" y="10001"/>
                                      <a:pt x="35088" y="0"/>
                                      <a:pt x="22601" y="0"/>
                                    </a:cubicBezTo>
                                    <a:close/>
                                  </a:path>
                                </a:pathLst>
                              </a:custGeom>
                              <a:solidFill>
                                <a:srgbClr val="2D2A26"/>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320" name="Graphic 1"/>
                        <wpg:cNvGrpSpPr/>
                        <wpg:grpSpPr>
                          <a:xfrm>
                            <a:off x="2183348" y="397331"/>
                            <a:ext cx="488749" cy="413505"/>
                            <a:chOff x="2183348" y="397331"/>
                            <a:chExt cx="488749" cy="413505"/>
                          </a:xfrm>
                          <a:solidFill>
                            <a:srgbClr val="00AEEF"/>
                          </a:solidFill>
                        </wpg:grpSpPr>
                        <wps:wsp>
                          <wps:cNvPr id="321" name="Freeform: Shape 321"/>
                          <wps:cNvSpPr/>
                          <wps:spPr>
                            <a:xfrm>
                              <a:off x="2183473" y="681932"/>
                              <a:ext cx="488240" cy="3827"/>
                            </a:xfrm>
                            <a:custGeom>
                              <a:avLst/>
                              <a:gdLst>
                                <a:gd name="connsiteX0" fmla="*/ 0 w 488240"/>
                                <a:gd name="connsiteY0" fmla="*/ 0 h 3827"/>
                                <a:gd name="connsiteX1" fmla="*/ 488241 w 488240"/>
                                <a:gd name="connsiteY1" fmla="*/ 0 h 3827"/>
                                <a:gd name="connsiteX2" fmla="*/ 488241 w 488240"/>
                                <a:gd name="connsiteY2" fmla="*/ 3828 h 3827"/>
                                <a:gd name="connsiteX3" fmla="*/ 0 w 488240"/>
                                <a:gd name="connsiteY3" fmla="*/ 3828 h 3827"/>
                              </a:gdLst>
                              <a:ahLst/>
                              <a:cxnLst>
                                <a:cxn ang="0">
                                  <a:pos x="connsiteX0" y="connsiteY0"/>
                                </a:cxn>
                                <a:cxn ang="0">
                                  <a:pos x="connsiteX1" y="connsiteY1"/>
                                </a:cxn>
                                <a:cxn ang="0">
                                  <a:pos x="connsiteX2" y="connsiteY2"/>
                                </a:cxn>
                                <a:cxn ang="0">
                                  <a:pos x="connsiteX3" y="connsiteY3"/>
                                </a:cxn>
                              </a:cxnLst>
                              <a:rect l="l" t="t" r="r" b="b"/>
                              <a:pathLst>
                                <a:path w="488240" h="3827">
                                  <a:moveTo>
                                    <a:pt x="0" y="0"/>
                                  </a:moveTo>
                                  <a:lnTo>
                                    <a:pt x="488241" y="0"/>
                                  </a:lnTo>
                                  <a:lnTo>
                                    <a:pt x="488241" y="3828"/>
                                  </a:lnTo>
                                  <a:lnTo>
                                    <a:pt x="0" y="3828"/>
                                  </a:lnTo>
                                  <a:close/>
                                </a:path>
                              </a:pathLst>
                            </a:custGeom>
                            <a:solidFill>
                              <a:srgbClr val="00AEEF"/>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2" name="Freeform: Shape 322"/>
                          <wps:cNvSpPr/>
                          <wps:spPr>
                            <a:xfrm>
                              <a:off x="2183473" y="721690"/>
                              <a:ext cx="23850" cy="31361"/>
                            </a:xfrm>
                            <a:custGeom>
                              <a:avLst/>
                              <a:gdLst>
                                <a:gd name="connsiteX0" fmla="*/ 23850 w 23850"/>
                                <a:gd name="connsiteY0" fmla="*/ 0 h 31361"/>
                                <a:gd name="connsiteX1" fmla="*/ 23850 w 23850"/>
                                <a:gd name="connsiteY1" fmla="*/ 20373 h 31361"/>
                                <a:gd name="connsiteX2" fmla="*/ 22976 w 23850"/>
                                <a:gd name="connsiteY2" fmla="*/ 25065 h 31361"/>
                                <a:gd name="connsiteX3" fmla="*/ 20479 w 23850"/>
                                <a:gd name="connsiteY3" fmla="*/ 28522 h 31361"/>
                                <a:gd name="connsiteX4" fmla="*/ 16733 w 23850"/>
                                <a:gd name="connsiteY4" fmla="*/ 30621 h 31361"/>
                                <a:gd name="connsiteX5" fmla="*/ 11988 w 23850"/>
                                <a:gd name="connsiteY5" fmla="*/ 31362 h 31361"/>
                                <a:gd name="connsiteX6" fmla="*/ 7117 w 23850"/>
                                <a:gd name="connsiteY6" fmla="*/ 30621 h 31361"/>
                                <a:gd name="connsiteX7" fmla="*/ 3372 w 23850"/>
                                <a:gd name="connsiteY7" fmla="*/ 28522 h 31361"/>
                                <a:gd name="connsiteX8" fmla="*/ 874 w 23850"/>
                                <a:gd name="connsiteY8" fmla="*/ 25065 h 31361"/>
                                <a:gd name="connsiteX9" fmla="*/ 0 w 23850"/>
                                <a:gd name="connsiteY9" fmla="*/ 20373 h 31361"/>
                                <a:gd name="connsiteX10" fmla="*/ 0 w 23850"/>
                                <a:gd name="connsiteY10" fmla="*/ 0 h 31361"/>
                                <a:gd name="connsiteX11" fmla="*/ 6368 w 23850"/>
                                <a:gd name="connsiteY11" fmla="*/ 0 h 31361"/>
                                <a:gd name="connsiteX12" fmla="*/ 6368 w 23850"/>
                                <a:gd name="connsiteY12" fmla="*/ 20373 h 31361"/>
                                <a:gd name="connsiteX13" fmla="*/ 7867 w 23850"/>
                                <a:gd name="connsiteY13" fmla="*/ 24818 h 31361"/>
                                <a:gd name="connsiteX14" fmla="*/ 11988 w 23850"/>
                                <a:gd name="connsiteY14" fmla="*/ 26176 h 31361"/>
                                <a:gd name="connsiteX15" fmla="*/ 16108 w 23850"/>
                                <a:gd name="connsiteY15" fmla="*/ 24818 h 31361"/>
                                <a:gd name="connsiteX16" fmla="*/ 17607 w 23850"/>
                                <a:gd name="connsiteY16" fmla="*/ 20373 h 31361"/>
                                <a:gd name="connsiteX17" fmla="*/ 17607 w 23850"/>
                                <a:gd name="connsiteY17" fmla="*/ 0 h 31361"/>
                                <a:gd name="connsiteX18" fmla="*/ 23850 w 23850"/>
                                <a:gd name="connsiteY18" fmla="*/ 0 h 313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3850" h="31361">
                                  <a:moveTo>
                                    <a:pt x="23850" y="0"/>
                                  </a:moveTo>
                                  <a:lnTo>
                                    <a:pt x="23850" y="20373"/>
                                  </a:lnTo>
                                  <a:cubicBezTo>
                                    <a:pt x="23850" y="22101"/>
                                    <a:pt x="23600" y="23706"/>
                                    <a:pt x="22976" y="25065"/>
                                  </a:cubicBezTo>
                                  <a:cubicBezTo>
                                    <a:pt x="22352" y="26423"/>
                                    <a:pt x="21602" y="27534"/>
                                    <a:pt x="20479" y="28522"/>
                                  </a:cubicBezTo>
                                  <a:cubicBezTo>
                                    <a:pt x="19355" y="29386"/>
                                    <a:pt x="18106" y="30127"/>
                                    <a:pt x="16733" y="30621"/>
                                  </a:cubicBezTo>
                                  <a:cubicBezTo>
                                    <a:pt x="15234" y="31115"/>
                                    <a:pt x="13611" y="31362"/>
                                    <a:pt x="11988" y="31362"/>
                                  </a:cubicBezTo>
                                  <a:cubicBezTo>
                                    <a:pt x="10239" y="31362"/>
                                    <a:pt x="8616" y="31115"/>
                                    <a:pt x="7117" y="30621"/>
                                  </a:cubicBezTo>
                                  <a:cubicBezTo>
                                    <a:pt x="5619" y="30127"/>
                                    <a:pt x="4371" y="29510"/>
                                    <a:pt x="3372" y="28522"/>
                                  </a:cubicBezTo>
                                  <a:cubicBezTo>
                                    <a:pt x="2373" y="27658"/>
                                    <a:pt x="1498" y="26423"/>
                                    <a:pt x="874" y="25065"/>
                                  </a:cubicBezTo>
                                  <a:cubicBezTo>
                                    <a:pt x="250" y="23706"/>
                                    <a:pt x="0" y="22101"/>
                                    <a:pt x="0" y="20373"/>
                                  </a:cubicBezTo>
                                  <a:lnTo>
                                    <a:pt x="0" y="0"/>
                                  </a:lnTo>
                                  <a:lnTo>
                                    <a:pt x="6368" y="0"/>
                                  </a:lnTo>
                                  <a:lnTo>
                                    <a:pt x="6368" y="20373"/>
                                  </a:lnTo>
                                  <a:cubicBezTo>
                                    <a:pt x="6368" y="22348"/>
                                    <a:pt x="6868" y="23830"/>
                                    <a:pt x="7867" y="24818"/>
                                  </a:cubicBezTo>
                                  <a:cubicBezTo>
                                    <a:pt x="8866" y="25682"/>
                                    <a:pt x="10239" y="26176"/>
                                    <a:pt x="11988" y="26176"/>
                                  </a:cubicBezTo>
                                  <a:cubicBezTo>
                                    <a:pt x="13736" y="26176"/>
                                    <a:pt x="15109" y="25682"/>
                                    <a:pt x="16108" y="24818"/>
                                  </a:cubicBezTo>
                                  <a:cubicBezTo>
                                    <a:pt x="17107" y="23953"/>
                                    <a:pt x="17607" y="22472"/>
                                    <a:pt x="17607" y="20373"/>
                                  </a:cubicBezTo>
                                  <a:lnTo>
                                    <a:pt x="17607" y="0"/>
                                  </a:lnTo>
                                  <a:lnTo>
                                    <a:pt x="23850" y="0"/>
                                  </a:lnTo>
                                  <a:close/>
                                </a:path>
                              </a:pathLst>
                            </a:custGeom>
                            <a:solidFill>
                              <a:srgbClr val="00AEEF"/>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3" name="Freeform: Shape 323"/>
                          <wps:cNvSpPr/>
                          <wps:spPr>
                            <a:xfrm>
                              <a:off x="2211819" y="729098"/>
                              <a:ext cx="20228" cy="23459"/>
                            </a:xfrm>
                            <a:custGeom>
                              <a:avLst/>
                              <a:gdLst>
                                <a:gd name="connsiteX0" fmla="*/ 6118 w 20228"/>
                                <a:gd name="connsiteY0" fmla="*/ 494 h 23459"/>
                                <a:gd name="connsiteX1" fmla="*/ 6368 w 20228"/>
                                <a:gd name="connsiteY1" fmla="*/ 3087 h 23459"/>
                                <a:gd name="connsiteX2" fmla="*/ 9240 w 20228"/>
                                <a:gd name="connsiteY2" fmla="*/ 864 h 23459"/>
                                <a:gd name="connsiteX3" fmla="*/ 12986 w 20228"/>
                                <a:gd name="connsiteY3" fmla="*/ 0 h 23459"/>
                                <a:gd name="connsiteX4" fmla="*/ 15983 w 20228"/>
                                <a:gd name="connsiteY4" fmla="*/ 494 h 23459"/>
                                <a:gd name="connsiteX5" fmla="*/ 18231 w 20228"/>
                                <a:gd name="connsiteY5" fmla="*/ 1976 h 23459"/>
                                <a:gd name="connsiteX6" fmla="*/ 19729 w 20228"/>
                                <a:gd name="connsiteY6" fmla="*/ 4692 h 23459"/>
                                <a:gd name="connsiteX7" fmla="*/ 20229 w 20228"/>
                                <a:gd name="connsiteY7" fmla="*/ 8766 h 23459"/>
                                <a:gd name="connsiteX8" fmla="*/ 20229 w 20228"/>
                                <a:gd name="connsiteY8" fmla="*/ 23336 h 23459"/>
                                <a:gd name="connsiteX9" fmla="*/ 13985 w 20228"/>
                                <a:gd name="connsiteY9" fmla="*/ 23336 h 23459"/>
                                <a:gd name="connsiteX10" fmla="*/ 13985 w 20228"/>
                                <a:gd name="connsiteY10" fmla="*/ 8766 h 23459"/>
                                <a:gd name="connsiteX11" fmla="*/ 13736 w 20228"/>
                                <a:gd name="connsiteY11" fmla="*/ 6914 h 23459"/>
                                <a:gd name="connsiteX12" fmla="*/ 12986 w 20228"/>
                                <a:gd name="connsiteY12" fmla="*/ 5803 h 23459"/>
                                <a:gd name="connsiteX13" fmla="*/ 11863 w 20228"/>
                                <a:gd name="connsiteY13" fmla="*/ 5186 h 23459"/>
                                <a:gd name="connsiteX14" fmla="*/ 10239 w 20228"/>
                                <a:gd name="connsiteY14" fmla="*/ 5062 h 23459"/>
                                <a:gd name="connsiteX15" fmla="*/ 7867 w 20228"/>
                                <a:gd name="connsiteY15" fmla="*/ 5680 h 23459"/>
                                <a:gd name="connsiteX16" fmla="*/ 6243 w 20228"/>
                                <a:gd name="connsiteY16" fmla="*/ 7285 h 23459"/>
                                <a:gd name="connsiteX17" fmla="*/ 6243 w 20228"/>
                                <a:gd name="connsiteY17" fmla="*/ 23460 h 23459"/>
                                <a:gd name="connsiteX18" fmla="*/ 0 w 20228"/>
                                <a:gd name="connsiteY18" fmla="*/ 23460 h 23459"/>
                                <a:gd name="connsiteX19" fmla="*/ 0 w 20228"/>
                                <a:gd name="connsiteY19" fmla="*/ 494 h 23459"/>
                                <a:gd name="connsiteX20" fmla="*/ 6118 w 20228"/>
                                <a:gd name="connsiteY20" fmla="*/ 494 h 234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0228" h="23459">
                                  <a:moveTo>
                                    <a:pt x="6118" y="494"/>
                                  </a:moveTo>
                                  <a:lnTo>
                                    <a:pt x="6368" y="3087"/>
                                  </a:lnTo>
                                  <a:cubicBezTo>
                                    <a:pt x="7117" y="2099"/>
                                    <a:pt x="8116" y="1358"/>
                                    <a:pt x="9240" y="864"/>
                                  </a:cubicBezTo>
                                  <a:cubicBezTo>
                                    <a:pt x="10364" y="370"/>
                                    <a:pt x="11613" y="0"/>
                                    <a:pt x="12986" y="0"/>
                                  </a:cubicBezTo>
                                  <a:cubicBezTo>
                                    <a:pt x="14110" y="0"/>
                                    <a:pt x="15109" y="123"/>
                                    <a:pt x="15983" y="494"/>
                                  </a:cubicBezTo>
                                  <a:cubicBezTo>
                                    <a:pt x="16857" y="741"/>
                                    <a:pt x="17607" y="1235"/>
                                    <a:pt x="18231" y="1976"/>
                                  </a:cubicBezTo>
                                  <a:cubicBezTo>
                                    <a:pt x="18855" y="2716"/>
                                    <a:pt x="19355" y="3581"/>
                                    <a:pt x="19729" y="4692"/>
                                  </a:cubicBezTo>
                                  <a:cubicBezTo>
                                    <a:pt x="20104" y="5803"/>
                                    <a:pt x="20229" y="7161"/>
                                    <a:pt x="20229" y="8766"/>
                                  </a:cubicBezTo>
                                  <a:lnTo>
                                    <a:pt x="20229" y="23336"/>
                                  </a:lnTo>
                                  <a:lnTo>
                                    <a:pt x="13985" y="23336"/>
                                  </a:lnTo>
                                  <a:lnTo>
                                    <a:pt x="13985" y="8766"/>
                                  </a:lnTo>
                                  <a:cubicBezTo>
                                    <a:pt x="13985" y="8026"/>
                                    <a:pt x="13861" y="7408"/>
                                    <a:pt x="13736" y="6914"/>
                                  </a:cubicBezTo>
                                  <a:cubicBezTo>
                                    <a:pt x="13611" y="6421"/>
                                    <a:pt x="13361" y="6050"/>
                                    <a:pt x="12986" y="5803"/>
                                  </a:cubicBezTo>
                                  <a:cubicBezTo>
                                    <a:pt x="12612" y="5556"/>
                                    <a:pt x="12237" y="5309"/>
                                    <a:pt x="11863" y="5186"/>
                                  </a:cubicBezTo>
                                  <a:cubicBezTo>
                                    <a:pt x="11363" y="5062"/>
                                    <a:pt x="10864" y="5062"/>
                                    <a:pt x="10239" y="5062"/>
                                  </a:cubicBezTo>
                                  <a:cubicBezTo>
                                    <a:pt x="9365" y="5062"/>
                                    <a:pt x="8491" y="5309"/>
                                    <a:pt x="7867" y="5680"/>
                                  </a:cubicBezTo>
                                  <a:cubicBezTo>
                                    <a:pt x="7242" y="6050"/>
                                    <a:pt x="6743" y="6667"/>
                                    <a:pt x="6243" y="7285"/>
                                  </a:cubicBezTo>
                                  <a:lnTo>
                                    <a:pt x="6243" y="23460"/>
                                  </a:lnTo>
                                  <a:lnTo>
                                    <a:pt x="0" y="23460"/>
                                  </a:lnTo>
                                  <a:lnTo>
                                    <a:pt x="0" y="494"/>
                                  </a:lnTo>
                                  <a:lnTo>
                                    <a:pt x="6118" y="494"/>
                                  </a:lnTo>
                                  <a:close/>
                                </a:path>
                              </a:pathLst>
                            </a:custGeom>
                            <a:solidFill>
                              <a:srgbClr val="00AEEF"/>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4" name="Freeform: Shape 324"/>
                          <wps:cNvSpPr/>
                          <wps:spPr>
                            <a:xfrm>
                              <a:off x="2236793" y="720579"/>
                              <a:ext cx="6867" cy="31855"/>
                            </a:xfrm>
                            <a:custGeom>
                              <a:avLst/>
                              <a:gdLst>
                                <a:gd name="connsiteX0" fmla="*/ 0 w 6867"/>
                                <a:gd name="connsiteY0" fmla="*/ 3087 h 31855"/>
                                <a:gd name="connsiteX1" fmla="*/ 874 w 6867"/>
                                <a:gd name="connsiteY1" fmla="*/ 864 h 31855"/>
                                <a:gd name="connsiteX2" fmla="*/ 3371 w 6867"/>
                                <a:gd name="connsiteY2" fmla="*/ 0 h 31855"/>
                                <a:gd name="connsiteX3" fmla="*/ 4745 w 6867"/>
                                <a:gd name="connsiteY3" fmla="*/ 247 h 31855"/>
                                <a:gd name="connsiteX4" fmla="*/ 5869 w 6867"/>
                                <a:gd name="connsiteY4" fmla="*/ 864 h 31855"/>
                                <a:gd name="connsiteX5" fmla="*/ 6618 w 6867"/>
                                <a:gd name="connsiteY5" fmla="*/ 1852 h 31855"/>
                                <a:gd name="connsiteX6" fmla="*/ 6868 w 6867"/>
                                <a:gd name="connsiteY6" fmla="*/ 3087 h 31855"/>
                                <a:gd name="connsiteX7" fmla="*/ 6618 w 6867"/>
                                <a:gd name="connsiteY7" fmla="*/ 4321 h 31855"/>
                                <a:gd name="connsiteX8" fmla="*/ 5869 w 6867"/>
                                <a:gd name="connsiteY8" fmla="*/ 5309 h 31855"/>
                                <a:gd name="connsiteX9" fmla="*/ 4745 w 6867"/>
                                <a:gd name="connsiteY9" fmla="*/ 5927 h 31855"/>
                                <a:gd name="connsiteX10" fmla="*/ 3371 w 6867"/>
                                <a:gd name="connsiteY10" fmla="*/ 6174 h 31855"/>
                                <a:gd name="connsiteX11" fmla="*/ 1873 w 6867"/>
                                <a:gd name="connsiteY11" fmla="*/ 5927 h 31855"/>
                                <a:gd name="connsiteX12" fmla="*/ 749 w 6867"/>
                                <a:gd name="connsiteY12" fmla="*/ 5309 h 31855"/>
                                <a:gd name="connsiteX13" fmla="*/ 0 w 6867"/>
                                <a:gd name="connsiteY13" fmla="*/ 4321 h 31855"/>
                                <a:gd name="connsiteX14" fmla="*/ 0 w 6867"/>
                                <a:gd name="connsiteY14" fmla="*/ 3087 h 31855"/>
                                <a:gd name="connsiteX15" fmla="*/ 6493 w 6867"/>
                                <a:gd name="connsiteY15" fmla="*/ 31856 h 31855"/>
                                <a:gd name="connsiteX16" fmla="*/ 250 w 6867"/>
                                <a:gd name="connsiteY16" fmla="*/ 31856 h 31855"/>
                                <a:gd name="connsiteX17" fmla="*/ 250 w 6867"/>
                                <a:gd name="connsiteY17" fmla="*/ 8890 h 31855"/>
                                <a:gd name="connsiteX18" fmla="*/ 6493 w 6867"/>
                                <a:gd name="connsiteY18" fmla="*/ 8890 h 31855"/>
                                <a:gd name="connsiteX19" fmla="*/ 6493 w 6867"/>
                                <a:gd name="connsiteY19" fmla="*/ 31856 h 318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6867" h="31855">
                                  <a:moveTo>
                                    <a:pt x="0" y="3087"/>
                                  </a:moveTo>
                                  <a:cubicBezTo>
                                    <a:pt x="0" y="2222"/>
                                    <a:pt x="375" y="1482"/>
                                    <a:pt x="874" y="864"/>
                                  </a:cubicBezTo>
                                  <a:cubicBezTo>
                                    <a:pt x="1498" y="247"/>
                                    <a:pt x="2373" y="0"/>
                                    <a:pt x="3371" y="0"/>
                                  </a:cubicBezTo>
                                  <a:cubicBezTo>
                                    <a:pt x="3871" y="0"/>
                                    <a:pt x="4370" y="123"/>
                                    <a:pt x="4745" y="247"/>
                                  </a:cubicBezTo>
                                  <a:cubicBezTo>
                                    <a:pt x="5245" y="370"/>
                                    <a:pt x="5494" y="617"/>
                                    <a:pt x="5869" y="864"/>
                                  </a:cubicBezTo>
                                  <a:cubicBezTo>
                                    <a:pt x="6118" y="1111"/>
                                    <a:pt x="6368" y="1482"/>
                                    <a:pt x="6618" y="1852"/>
                                  </a:cubicBezTo>
                                  <a:cubicBezTo>
                                    <a:pt x="6743" y="2222"/>
                                    <a:pt x="6868" y="2593"/>
                                    <a:pt x="6868" y="3087"/>
                                  </a:cubicBezTo>
                                  <a:cubicBezTo>
                                    <a:pt x="6868" y="3581"/>
                                    <a:pt x="6743" y="3951"/>
                                    <a:pt x="6618" y="4321"/>
                                  </a:cubicBezTo>
                                  <a:cubicBezTo>
                                    <a:pt x="6493" y="4692"/>
                                    <a:pt x="6243" y="5062"/>
                                    <a:pt x="5869" y="5309"/>
                                  </a:cubicBezTo>
                                  <a:cubicBezTo>
                                    <a:pt x="5619" y="5556"/>
                                    <a:pt x="5245" y="5803"/>
                                    <a:pt x="4745" y="5927"/>
                                  </a:cubicBezTo>
                                  <a:cubicBezTo>
                                    <a:pt x="4370" y="6050"/>
                                    <a:pt x="3871" y="6174"/>
                                    <a:pt x="3371" y="6174"/>
                                  </a:cubicBezTo>
                                  <a:cubicBezTo>
                                    <a:pt x="2872" y="6174"/>
                                    <a:pt x="2373" y="6050"/>
                                    <a:pt x="1873" y="5927"/>
                                  </a:cubicBezTo>
                                  <a:cubicBezTo>
                                    <a:pt x="1498" y="5803"/>
                                    <a:pt x="1124" y="5556"/>
                                    <a:pt x="749" y="5309"/>
                                  </a:cubicBezTo>
                                  <a:cubicBezTo>
                                    <a:pt x="499" y="5062"/>
                                    <a:pt x="250" y="4692"/>
                                    <a:pt x="0" y="4321"/>
                                  </a:cubicBezTo>
                                  <a:cubicBezTo>
                                    <a:pt x="0" y="3951"/>
                                    <a:pt x="0" y="3457"/>
                                    <a:pt x="0" y="3087"/>
                                  </a:cubicBezTo>
                                  <a:moveTo>
                                    <a:pt x="6493" y="31856"/>
                                  </a:moveTo>
                                  <a:lnTo>
                                    <a:pt x="250" y="31856"/>
                                  </a:lnTo>
                                  <a:lnTo>
                                    <a:pt x="250" y="8890"/>
                                  </a:lnTo>
                                  <a:lnTo>
                                    <a:pt x="6493" y="8890"/>
                                  </a:lnTo>
                                  <a:lnTo>
                                    <a:pt x="6493" y="31856"/>
                                  </a:lnTo>
                                  <a:close/>
                                </a:path>
                              </a:pathLst>
                            </a:custGeom>
                            <a:solidFill>
                              <a:srgbClr val="00AEEF"/>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5" name="Freeform: Shape 325"/>
                          <wps:cNvSpPr/>
                          <wps:spPr>
                            <a:xfrm>
                              <a:off x="2246158" y="723912"/>
                              <a:ext cx="13860" cy="29139"/>
                            </a:xfrm>
                            <a:custGeom>
                              <a:avLst/>
                              <a:gdLst>
                                <a:gd name="connsiteX0" fmla="*/ 9740 w 13860"/>
                                <a:gd name="connsiteY0" fmla="*/ 0 h 29139"/>
                                <a:gd name="connsiteX1" fmla="*/ 9740 w 13860"/>
                                <a:gd name="connsiteY1" fmla="*/ 5680 h 29139"/>
                                <a:gd name="connsiteX2" fmla="*/ 13736 w 13860"/>
                                <a:gd name="connsiteY2" fmla="*/ 5680 h 29139"/>
                                <a:gd name="connsiteX3" fmla="*/ 13736 w 13860"/>
                                <a:gd name="connsiteY3" fmla="*/ 10125 h 29139"/>
                                <a:gd name="connsiteX4" fmla="*/ 9740 w 13860"/>
                                <a:gd name="connsiteY4" fmla="*/ 10125 h 29139"/>
                                <a:gd name="connsiteX5" fmla="*/ 9740 w 13860"/>
                                <a:gd name="connsiteY5" fmla="*/ 21608 h 29139"/>
                                <a:gd name="connsiteX6" fmla="*/ 9865 w 13860"/>
                                <a:gd name="connsiteY6" fmla="*/ 22842 h 29139"/>
                                <a:gd name="connsiteX7" fmla="*/ 10364 w 13860"/>
                                <a:gd name="connsiteY7" fmla="*/ 23583 h 29139"/>
                                <a:gd name="connsiteX8" fmla="*/ 11113 w 13860"/>
                                <a:gd name="connsiteY8" fmla="*/ 23953 h 29139"/>
                                <a:gd name="connsiteX9" fmla="*/ 12112 w 13860"/>
                                <a:gd name="connsiteY9" fmla="*/ 24077 h 29139"/>
                                <a:gd name="connsiteX10" fmla="*/ 13111 w 13860"/>
                                <a:gd name="connsiteY10" fmla="*/ 24077 h 29139"/>
                                <a:gd name="connsiteX11" fmla="*/ 13861 w 13860"/>
                                <a:gd name="connsiteY11" fmla="*/ 23953 h 29139"/>
                                <a:gd name="connsiteX12" fmla="*/ 13861 w 13860"/>
                                <a:gd name="connsiteY12" fmla="*/ 28645 h 29139"/>
                                <a:gd name="connsiteX13" fmla="*/ 12237 w 13860"/>
                                <a:gd name="connsiteY13" fmla="*/ 29016 h 29139"/>
                                <a:gd name="connsiteX14" fmla="*/ 10114 w 13860"/>
                                <a:gd name="connsiteY14" fmla="*/ 29139 h 29139"/>
                                <a:gd name="connsiteX15" fmla="*/ 7367 w 13860"/>
                                <a:gd name="connsiteY15" fmla="*/ 28769 h 29139"/>
                                <a:gd name="connsiteX16" fmla="*/ 5245 w 13860"/>
                                <a:gd name="connsiteY16" fmla="*/ 27534 h 29139"/>
                                <a:gd name="connsiteX17" fmla="*/ 3871 w 13860"/>
                                <a:gd name="connsiteY17" fmla="*/ 25435 h 29139"/>
                                <a:gd name="connsiteX18" fmla="*/ 3371 w 13860"/>
                                <a:gd name="connsiteY18" fmla="*/ 22348 h 29139"/>
                                <a:gd name="connsiteX19" fmla="*/ 3371 w 13860"/>
                                <a:gd name="connsiteY19" fmla="*/ 10248 h 29139"/>
                                <a:gd name="connsiteX20" fmla="*/ 0 w 13860"/>
                                <a:gd name="connsiteY20" fmla="*/ 10248 h 29139"/>
                                <a:gd name="connsiteX21" fmla="*/ 0 w 13860"/>
                                <a:gd name="connsiteY21" fmla="*/ 5803 h 29139"/>
                                <a:gd name="connsiteX22" fmla="*/ 3371 w 13860"/>
                                <a:gd name="connsiteY22" fmla="*/ 5803 h 29139"/>
                                <a:gd name="connsiteX23" fmla="*/ 3371 w 13860"/>
                                <a:gd name="connsiteY23" fmla="*/ 123 h 29139"/>
                                <a:gd name="connsiteX24" fmla="*/ 9740 w 13860"/>
                                <a:gd name="connsiteY24" fmla="*/ 123 h 291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13860" h="29139">
                                  <a:moveTo>
                                    <a:pt x="9740" y="0"/>
                                  </a:moveTo>
                                  <a:lnTo>
                                    <a:pt x="9740" y="5680"/>
                                  </a:lnTo>
                                  <a:lnTo>
                                    <a:pt x="13736" y="5680"/>
                                  </a:lnTo>
                                  <a:lnTo>
                                    <a:pt x="13736" y="10125"/>
                                  </a:lnTo>
                                  <a:lnTo>
                                    <a:pt x="9740" y="10125"/>
                                  </a:lnTo>
                                  <a:lnTo>
                                    <a:pt x="9740" y="21608"/>
                                  </a:lnTo>
                                  <a:cubicBezTo>
                                    <a:pt x="9740" y="22101"/>
                                    <a:pt x="9740" y="22472"/>
                                    <a:pt x="9865" y="22842"/>
                                  </a:cubicBezTo>
                                  <a:cubicBezTo>
                                    <a:pt x="9989" y="23213"/>
                                    <a:pt x="10114" y="23336"/>
                                    <a:pt x="10364" y="23583"/>
                                  </a:cubicBezTo>
                                  <a:cubicBezTo>
                                    <a:pt x="10614" y="23706"/>
                                    <a:pt x="10864" y="23830"/>
                                    <a:pt x="11113" y="23953"/>
                                  </a:cubicBezTo>
                                  <a:cubicBezTo>
                                    <a:pt x="11363" y="23953"/>
                                    <a:pt x="11738" y="24077"/>
                                    <a:pt x="12112" y="24077"/>
                                  </a:cubicBezTo>
                                  <a:cubicBezTo>
                                    <a:pt x="12487" y="24077"/>
                                    <a:pt x="12862" y="24077"/>
                                    <a:pt x="13111" y="24077"/>
                                  </a:cubicBezTo>
                                  <a:cubicBezTo>
                                    <a:pt x="13361" y="24077"/>
                                    <a:pt x="13736" y="23953"/>
                                    <a:pt x="13861" y="23953"/>
                                  </a:cubicBezTo>
                                  <a:lnTo>
                                    <a:pt x="13861" y="28645"/>
                                  </a:lnTo>
                                  <a:cubicBezTo>
                                    <a:pt x="13361" y="28769"/>
                                    <a:pt x="12737" y="28892"/>
                                    <a:pt x="12237" y="29016"/>
                                  </a:cubicBezTo>
                                  <a:cubicBezTo>
                                    <a:pt x="11613" y="29139"/>
                                    <a:pt x="10988" y="29139"/>
                                    <a:pt x="10114" y="29139"/>
                                  </a:cubicBezTo>
                                  <a:cubicBezTo>
                                    <a:pt x="9115" y="29139"/>
                                    <a:pt x="8241" y="29016"/>
                                    <a:pt x="7367" y="28769"/>
                                  </a:cubicBezTo>
                                  <a:cubicBezTo>
                                    <a:pt x="6493" y="28522"/>
                                    <a:pt x="5869" y="28151"/>
                                    <a:pt x="5245" y="27534"/>
                                  </a:cubicBezTo>
                                  <a:cubicBezTo>
                                    <a:pt x="4620" y="27040"/>
                                    <a:pt x="4246" y="26299"/>
                                    <a:pt x="3871" y="25435"/>
                                  </a:cubicBezTo>
                                  <a:cubicBezTo>
                                    <a:pt x="3496" y="24571"/>
                                    <a:pt x="3371" y="23583"/>
                                    <a:pt x="3371" y="22348"/>
                                  </a:cubicBezTo>
                                  <a:lnTo>
                                    <a:pt x="3371" y="10248"/>
                                  </a:lnTo>
                                  <a:lnTo>
                                    <a:pt x="0" y="10248"/>
                                  </a:lnTo>
                                  <a:lnTo>
                                    <a:pt x="0" y="5803"/>
                                  </a:lnTo>
                                  <a:lnTo>
                                    <a:pt x="3371" y="5803"/>
                                  </a:lnTo>
                                  <a:lnTo>
                                    <a:pt x="3371" y="123"/>
                                  </a:lnTo>
                                  <a:lnTo>
                                    <a:pt x="9740" y="123"/>
                                  </a:lnTo>
                                  <a:close/>
                                </a:path>
                              </a:pathLst>
                            </a:custGeom>
                            <a:solidFill>
                              <a:srgbClr val="00AEEF"/>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6" name="Freeform: Shape 326"/>
                          <wps:cNvSpPr/>
                          <wps:spPr>
                            <a:xfrm>
                              <a:off x="2262391" y="729098"/>
                              <a:ext cx="20978" cy="23829"/>
                            </a:xfrm>
                            <a:custGeom>
                              <a:avLst/>
                              <a:gdLst>
                                <a:gd name="connsiteX0" fmla="*/ 11488 w 20978"/>
                                <a:gd name="connsiteY0" fmla="*/ 23830 h 23829"/>
                                <a:gd name="connsiteX1" fmla="*/ 6618 w 20978"/>
                                <a:gd name="connsiteY1" fmla="*/ 22966 h 23829"/>
                                <a:gd name="connsiteX2" fmla="*/ 2997 w 20978"/>
                                <a:gd name="connsiteY2" fmla="*/ 20620 h 23829"/>
                                <a:gd name="connsiteX3" fmla="*/ 749 w 20978"/>
                                <a:gd name="connsiteY3" fmla="*/ 17039 h 23829"/>
                                <a:gd name="connsiteX4" fmla="*/ 0 w 20978"/>
                                <a:gd name="connsiteY4" fmla="*/ 12718 h 23829"/>
                                <a:gd name="connsiteX5" fmla="*/ 0 w 20978"/>
                                <a:gd name="connsiteY5" fmla="*/ 11853 h 23829"/>
                                <a:gd name="connsiteX6" fmla="*/ 749 w 20978"/>
                                <a:gd name="connsiteY6" fmla="*/ 7038 h 23829"/>
                                <a:gd name="connsiteX7" fmla="*/ 2872 w 20978"/>
                                <a:gd name="connsiteY7" fmla="*/ 3334 h 23829"/>
                                <a:gd name="connsiteX8" fmla="*/ 6243 w 20978"/>
                                <a:gd name="connsiteY8" fmla="*/ 864 h 23829"/>
                                <a:gd name="connsiteX9" fmla="*/ 10739 w 20978"/>
                                <a:gd name="connsiteY9" fmla="*/ 0 h 23829"/>
                                <a:gd name="connsiteX10" fmla="*/ 15109 w 20978"/>
                                <a:gd name="connsiteY10" fmla="*/ 864 h 23829"/>
                                <a:gd name="connsiteX11" fmla="*/ 18356 w 20978"/>
                                <a:gd name="connsiteY11" fmla="*/ 3210 h 23829"/>
                                <a:gd name="connsiteX12" fmla="*/ 20354 w 20978"/>
                                <a:gd name="connsiteY12" fmla="*/ 6791 h 23829"/>
                                <a:gd name="connsiteX13" fmla="*/ 20978 w 20978"/>
                                <a:gd name="connsiteY13" fmla="*/ 11359 h 23829"/>
                                <a:gd name="connsiteX14" fmla="*/ 20978 w 20978"/>
                                <a:gd name="connsiteY14" fmla="*/ 13952 h 23829"/>
                                <a:gd name="connsiteX15" fmla="*/ 6243 w 20978"/>
                                <a:gd name="connsiteY15" fmla="*/ 13952 h 23829"/>
                                <a:gd name="connsiteX16" fmla="*/ 6868 w 20978"/>
                                <a:gd name="connsiteY16" fmla="*/ 15928 h 23829"/>
                                <a:gd name="connsiteX17" fmla="*/ 7992 w 20978"/>
                                <a:gd name="connsiteY17" fmla="*/ 17533 h 23829"/>
                                <a:gd name="connsiteX18" fmla="*/ 9615 w 20978"/>
                                <a:gd name="connsiteY18" fmla="*/ 18521 h 23829"/>
                                <a:gd name="connsiteX19" fmla="*/ 11738 w 20978"/>
                                <a:gd name="connsiteY19" fmla="*/ 18891 h 23829"/>
                                <a:gd name="connsiteX20" fmla="*/ 14860 w 20978"/>
                                <a:gd name="connsiteY20" fmla="*/ 18274 h 23829"/>
                                <a:gd name="connsiteX21" fmla="*/ 17357 w 20978"/>
                                <a:gd name="connsiteY21" fmla="*/ 16298 h 23829"/>
                                <a:gd name="connsiteX22" fmla="*/ 20354 w 20978"/>
                                <a:gd name="connsiteY22" fmla="*/ 19632 h 23829"/>
                                <a:gd name="connsiteX23" fmla="*/ 18980 w 20978"/>
                                <a:gd name="connsiteY23" fmla="*/ 21114 h 23829"/>
                                <a:gd name="connsiteX24" fmla="*/ 16982 w 20978"/>
                                <a:gd name="connsiteY24" fmla="*/ 22472 h 23829"/>
                                <a:gd name="connsiteX25" fmla="*/ 14485 w 20978"/>
                                <a:gd name="connsiteY25" fmla="*/ 23460 h 23829"/>
                                <a:gd name="connsiteX26" fmla="*/ 11488 w 20978"/>
                                <a:gd name="connsiteY26" fmla="*/ 23830 h 23829"/>
                                <a:gd name="connsiteX27" fmla="*/ 10864 w 20978"/>
                                <a:gd name="connsiteY27" fmla="*/ 4939 h 23829"/>
                                <a:gd name="connsiteX28" fmla="*/ 9116 w 20978"/>
                                <a:gd name="connsiteY28" fmla="*/ 5309 h 23829"/>
                                <a:gd name="connsiteX29" fmla="*/ 7742 w 20978"/>
                                <a:gd name="connsiteY29" fmla="*/ 6297 h 23829"/>
                                <a:gd name="connsiteX30" fmla="*/ 6868 w 20978"/>
                                <a:gd name="connsiteY30" fmla="*/ 7779 h 23829"/>
                                <a:gd name="connsiteX31" fmla="*/ 6368 w 20978"/>
                                <a:gd name="connsiteY31" fmla="*/ 9754 h 23829"/>
                                <a:gd name="connsiteX32" fmla="*/ 14985 w 20978"/>
                                <a:gd name="connsiteY32" fmla="*/ 9754 h 23829"/>
                                <a:gd name="connsiteX33" fmla="*/ 14985 w 20978"/>
                                <a:gd name="connsiteY33" fmla="*/ 9260 h 23829"/>
                                <a:gd name="connsiteX34" fmla="*/ 14735 w 20978"/>
                                <a:gd name="connsiteY34" fmla="*/ 7532 h 23829"/>
                                <a:gd name="connsiteX35" fmla="*/ 13986 w 20978"/>
                                <a:gd name="connsiteY35" fmla="*/ 6174 h 23829"/>
                                <a:gd name="connsiteX36" fmla="*/ 12737 w 20978"/>
                                <a:gd name="connsiteY36" fmla="*/ 5309 h 23829"/>
                                <a:gd name="connsiteX37" fmla="*/ 10864 w 20978"/>
                                <a:gd name="connsiteY37" fmla="*/ 4939 h 238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20978" h="23829">
                                  <a:moveTo>
                                    <a:pt x="11488" y="23830"/>
                                  </a:moveTo>
                                  <a:cubicBezTo>
                                    <a:pt x="9740" y="23830"/>
                                    <a:pt x="8117" y="23583"/>
                                    <a:pt x="6618" y="22966"/>
                                  </a:cubicBezTo>
                                  <a:cubicBezTo>
                                    <a:pt x="5245" y="22348"/>
                                    <a:pt x="3996" y="21608"/>
                                    <a:pt x="2997" y="20620"/>
                                  </a:cubicBezTo>
                                  <a:cubicBezTo>
                                    <a:pt x="1998" y="19632"/>
                                    <a:pt x="1249" y="18397"/>
                                    <a:pt x="749" y="17039"/>
                                  </a:cubicBezTo>
                                  <a:cubicBezTo>
                                    <a:pt x="250" y="15681"/>
                                    <a:pt x="0" y="14199"/>
                                    <a:pt x="0" y="12718"/>
                                  </a:cubicBezTo>
                                  <a:lnTo>
                                    <a:pt x="0" y="11853"/>
                                  </a:lnTo>
                                  <a:cubicBezTo>
                                    <a:pt x="0" y="10125"/>
                                    <a:pt x="250" y="8520"/>
                                    <a:pt x="749" y="7038"/>
                                  </a:cubicBezTo>
                                  <a:cubicBezTo>
                                    <a:pt x="1249" y="5556"/>
                                    <a:pt x="1998" y="4322"/>
                                    <a:pt x="2872" y="3334"/>
                                  </a:cubicBezTo>
                                  <a:cubicBezTo>
                                    <a:pt x="3746" y="2346"/>
                                    <a:pt x="4995" y="1482"/>
                                    <a:pt x="6243" y="864"/>
                                  </a:cubicBezTo>
                                  <a:cubicBezTo>
                                    <a:pt x="7617" y="247"/>
                                    <a:pt x="9116" y="0"/>
                                    <a:pt x="10739" y="0"/>
                                  </a:cubicBezTo>
                                  <a:cubicBezTo>
                                    <a:pt x="12362" y="0"/>
                                    <a:pt x="13861" y="247"/>
                                    <a:pt x="15109" y="864"/>
                                  </a:cubicBezTo>
                                  <a:cubicBezTo>
                                    <a:pt x="16358" y="1358"/>
                                    <a:pt x="17482" y="2222"/>
                                    <a:pt x="18356" y="3210"/>
                                  </a:cubicBezTo>
                                  <a:cubicBezTo>
                                    <a:pt x="19230" y="4198"/>
                                    <a:pt x="19854" y="5433"/>
                                    <a:pt x="20354" y="6791"/>
                                  </a:cubicBezTo>
                                  <a:cubicBezTo>
                                    <a:pt x="20853" y="8149"/>
                                    <a:pt x="20978" y="9754"/>
                                    <a:pt x="20978" y="11359"/>
                                  </a:cubicBezTo>
                                  <a:lnTo>
                                    <a:pt x="20978" y="13952"/>
                                  </a:lnTo>
                                  <a:lnTo>
                                    <a:pt x="6243" y="13952"/>
                                  </a:lnTo>
                                  <a:cubicBezTo>
                                    <a:pt x="6368" y="14693"/>
                                    <a:pt x="6493" y="15310"/>
                                    <a:pt x="6868" y="15928"/>
                                  </a:cubicBezTo>
                                  <a:cubicBezTo>
                                    <a:pt x="7118" y="16545"/>
                                    <a:pt x="7617" y="17039"/>
                                    <a:pt x="7992" y="17533"/>
                                  </a:cubicBezTo>
                                  <a:cubicBezTo>
                                    <a:pt x="8491" y="17903"/>
                                    <a:pt x="8991" y="18274"/>
                                    <a:pt x="9615" y="18521"/>
                                  </a:cubicBezTo>
                                  <a:cubicBezTo>
                                    <a:pt x="10239" y="18768"/>
                                    <a:pt x="10989" y="18891"/>
                                    <a:pt x="11738" y="18891"/>
                                  </a:cubicBezTo>
                                  <a:cubicBezTo>
                                    <a:pt x="12862" y="18891"/>
                                    <a:pt x="13861" y="18644"/>
                                    <a:pt x="14860" y="18274"/>
                                  </a:cubicBezTo>
                                  <a:cubicBezTo>
                                    <a:pt x="15859" y="17903"/>
                                    <a:pt x="16608" y="17163"/>
                                    <a:pt x="17357" y="16298"/>
                                  </a:cubicBezTo>
                                  <a:lnTo>
                                    <a:pt x="20354" y="19632"/>
                                  </a:lnTo>
                                  <a:cubicBezTo>
                                    <a:pt x="19979" y="20126"/>
                                    <a:pt x="19480" y="20620"/>
                                    <a:pt x="18980" y="21114"/>
                                  </a:cubicBezTo>
                                  <a:cubicBezTo>
                                    <a:pt x="18481" y="21608"/>
                                    <a:pt x="17732" y="22101"/>
                                    <a:pt x="16982" y="22472"/>
                                  </a:cubicBezTo>
                                  <a:cubicBezTo>
                                    <a:pt x="16233" y="22842"/>
                                    <a:pt x="15359" y="23213"/>
                                    <a:pt x="14485" y="23460"/>
                                  </a:cubicBezTo>
                                  <a:cubicBezTo>
                                    <a:pt x="13736" y="23707"/>
                                    <a:pt x="12612" y="23830"/>
                                    <a:pt x="11488" y="23830"/>
                                  </a:cubicBezTo>
                                  <a:moveTo>
                                    <a:pt x="10864" y="4939"/>
                                  </a:moveTo>
                                  <a:cubicBezTo>
                                    <a:pt x="10239" y="4939"/>
                                    <a:pt x="9615" y="5062"/>
                                    <a:pt x="9116" y="5309"/>
                                  </a:cubicBezTo>
                                  <a:cubicBezTo>
                                    <a:pt x="8616" y="5556"/>
                                    <a:pt x="8117" y="5803"/>
                                    <a:pt x="7742" y="6297"/>
                                  </a:cubicBezTo>
                                  <a:cubicBezTo>
                                    <a:pt x="7367" y="6667"/>
                                    <a:pt x="7118" y="7161"/>
                                    <a:pt x="6868" y="7779"/>
                                  </a:cubicBezTo>
                                  <a:cubicBezTo>
                                    <a:pt x="6618" y="8396"/>
                                    <a:pt x="6493" y="9013"/>
                                    <a:pt x="6368" y="9754"/>
                                  </a:cubicBezTo>
                                  <a:lnTo>
                                    <a:pt x="14985" y="9754"/>
                                  </a:lnTo>
                                  <a:lnTo>
                                    <a:pt x="14985" y="9260"/>
                                  </a:lnTo>
                                  <a:cubicBezTo>
                                    <a:pt x="14985" y="8643"/>
                                    <a:pt x="14860" y="8026"/>
                                    <a:pt x="14735" y="7532"/>
                                  </a:cubicBezTo>
                                  <a:cubicBezTo>
                                    <a:pt x="14610" y="7038"/>
                                    <a:pt x="14360" y="6544"/>
                                    <a:pt x="13986" y="6174"/>
                                  </a:cubicBezTo>
                                  <a:cubicBezTo>
                                    <a:pt x="13611" y="5803"/>
                                    <a:pt x="13236" y="5433"/>
                                    <a:pt x="12737" y="5309"/>
                                  </a:cubicBezTo>
                                  <a:cubicBezTo>
                                    <a:pt x="12112" y="5062"/>
                                    <a:pt x="11488" y="4939"/>
                                    <a:pt x="10864" y="4939"/>
                                  </a:cubicBezTo>
                                </a:path>
                              </a:pathLst>
                            </a:custGeom>
                            <a:solidFill>
                              <a:srgbClr val="00AEEF"/>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7" name="Freeform: Shape 327"/>
                          <wps:cNvSpPr/>
                          <wps:spPr>
                            <a:xfrm>
                              <a:off x="2285991" y="719838"/>
                              <a:ext cx="20853" cy="32966"/>
                            </a:xfrm>
                            <a:custGeom>
                              <a:avLst/>
                              <a:gdLst>
                                <a:gd name="connsiteX0" fmla="*/ 0 w 20853"/>
                                <a:gd name="connsiteY0" fmla="*/ 20990 h 32966"/>
                                <a:gd name="connsiteX1" fmla="*/ 624 w 20853"/>
                                <a:gd name="connsiteY1" fmla="*/ 16175 h 32966"/>
                                <a:gd name="connsiteX2" fmla="*/ 2372 w 20853"/>
                                <a:gd name="connsiteY2" fmla="*/ 12471 h 32966"/>
                                <a:gd name="connsiteX3" fmla="*/ 5245 w 20853"/>
                                <a:gd name="connsiteY3" fmla="*/ 10125 h 32966"/>
                                <a:gd name="connsiteX4" fmla="*/ 9115 w 20853"/>
                                <a:gd name="connsiteY4" fmla="*/ 9260 h 32966"/>
                                <a:gd name="connsiteX5" fmla="*/ 12237 w 20853"/>
                                <a:gd name="connsiteY5" fmla="*/ 9878 h 32966"/>
                                <a:gd name="connsiteX6" fmla="*/ 14610 w 20853"/>
                                <a:gd name="connsiteY6" fmla="*/ 11730 h 32966"/>
                                <a:gd name="connsiteX7" fmla="*/ 14610 w 20853"/>
                                <a:gd name="connsiteY7" fmla="*/ 0 h 32966"/>
                                <a:gd name="connsiteX8" fmla="*/ 20853 w 20853"/>
                                <a:gd name="connsiteY8" fmla="*/ 0 h 32966"/>
                                <a:gd name="connsiteX9" fmla="*/ 20853 w 20853"/>
                                <a:gd name="connsiteY9" fmla="*/ 32596 h 32966"/>
                                <a:gd name="connsiteX10" fmla="*/ 15234 w 20853"/>
                                <a:gd name="connsiteY10" fmla="*/ 32596 h 32966"/>
                                <a:gd name="connsiteX11" fmla="*/ 14984 w 20853"/>
                                <a:gd name="connsiteY11" fmla="*/ 30127 h 32966"/>
                                <a:gd name="connsiteX12" fmla="*/ 12487 w 20853"/>
                                <a:gd name="connsiteY12" fmla="*/ 32226 h 32966"/>
                                <a:gd name="connsiteX13" fmla="*/ 9115 w 20853"/>
                                <a:gd name="connsiteY13" fmla="*/ 32967 h 32966"/>
                                <a:gd name="connsiteX14" fmla="*/ 5245 w 20853"/>
                                <a:gd name="connsiteY14" fmla="*/ 32103 h 32966"/>
                                <a:gd name="connsiteX15" fmla="*/ 2372 w 20853"/>
                                <a:gd name="connsiteY15" fmla="*/ 29633 h 32966"/>
                                <a:gd name="connsiteX16" fmla="*/ 624 w 20853"/>
                                <a:gd name="connsiteY16" fmla="*/ 25929 h 32966"/>
                                <a:gd name="connsiteX17" fmla="*/ 0 w 20853"/>
                                <a:gd name="connsiteY17" fmla="*/ 21237 h 32966"/>
                                <a:gd name="connsiteX18" fmla="*/ 0 w 20853"/>
                                <a:gd name="connsiteY18" fmla="*/ 20990 h 32966"/>
                                <a:gd name="connsiteX19" fmla="*/ 6243 w 20853"/>
                                <a:gd name="connsiteY19" fmla="*/ 21484 h 32966"/>
                                <a:gd name="connsiteX20" fmla="*/ 6493 w 20853"/>
                                <a:gd name="connsiteY20" fmla="*/ 24077 h 32966"/>
                                <a:gd name="connsiteX21" fmla="*/ 7242 w 20853"/>
                                <a:gd name="connsiteY21" fmla="*/ 26176 h 32966"/>
                                <a:gd name="connsiteX22" fmla="*/ 8616 w 20853"/>
                                <a:gd name="connsiteY22" fmla="*/ 27534 h 32966"/>
                                <a:gd name="connsiteX23" fmla="*/ 10739 w 20853"/>
                                <a:gd name="connsiteY23" fmla="*/ 28028 h 32966"/>
                                <a:gd name="connsiteX24" fmla="*/ 13236 w 20853"/>
                                <a:gd name="connsiteY24" fmla="*/ 27411 h 32966"/>
                                <a:gd name="connsiteX25" fmla="*/ 14735 w 20853"/>
                                <a:gd name="connsiteY25" fmla="*/ 25682 h 32966"/>
                                <a:gd name="connsiteX26" fmla="*/ 14735 w 20853"/>
                                <a:gd name="connsiteY26" fmla="*/ 16669 h 32966"/>
                                <a:gd name="connsiteX27" fmla="*/ 13236 w 20853"/>
                                <a:gd name="connsiteY27" fmla="*/ 14940 h 32966"/>
                                <a:gd name="connsiteX28" fmla="*/ 10739 w 20853"/>
                                <a:gd name="connsiteY28" fmla="*/ 14323 h 32966"/>
                                <a:gd name="connsiteX29" fmla="*/ 8616 w 20853"/>
                                <a:gd name="connsiteY29" fmla="*/ 14817 h 32966"/>
                                <a:gd name="connsiteX30" fmla="*/ 7242 w 20853"/>
                                <a:gd name="connsiteY30" fmla="*/ 16298 h 32966"/>
                                <a:gd name="connsiteX31" fmla="*/ 6493 w 20853"/>
                                <a:gd name="connsiteY31" fmla="*/ 18397 h 32966"/>
                                <a:gd name="connsiteX32" fmla="*/ 6243 w 20853"/>
                                <a:gd name="connsiteY32" fmla="*/ 20990 h 32966"/>
                                <a:gd name="connsiteX33" fmla="*/ 6243 w 20853"/>
                                <a:gd name="connsiteY33" fmla="*/ 21484 h 329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20853" h="32966">
                                  <a:moveTo>
                                    <a:pt x="0" y="20990"/>
                                  </a:moveTo>
                                  <a:cubicBezTo>
                                    <a:pt x="0" y="19262"/>
                                    <a:pt x="250" y="17656"/>
                                    <a:pt x="624" y="16175"/>
                                  </a:cubicBezTo>
                                  <a:cubicBezTo>
                                    <a:pt x="999" y="14693"/>
                                    <a:pt x="1623" y="13458"/>
                                    <a:pt x="2372" y="12471"/>
                                  </a:cubicBezTo>
                                  <a:cubicBezTo>
                                    <a:pt x="3122" y="11483"/>
                                    <a:pt x="4121" y="10619"/>
                                    <a:pt x="5245" y="10125"/>
                                  </a:cubicBezTo>
                                  <a:cubicBezTo>
                                    <a:pt x="6368" y="9507"/>
                                    <a:pt x="7617" y="9260"/>
                                    <a:pt x="9115" y="9260"/>
                                  </a:cubicBezTo>
                                  <a:cubicBezTo>
                                    <a:pt x="10364" y="9260"/>
                                    <a:pt x="11363" y="9507"/>
                                    <a:pt x="12237" y="9878"/>
                                  </a:cubicBezTo>
                                  <a:cubicBezTo>
                                    <a:pt x="13111" y="10372"/>
                                    <a:pt x="13985" y="10989"/>
                                    <a:pt x="14610" y="11730"/>
                                  </a:cubicBezTo>
                                  <a:lnTo>
                                    <a:pt x="14610" y="0"/>
                                  </a:lnTo>
                                  <a:lnTo>
                                    <a:pt x="20853" y="0"/>
                                  </a:lnTo>
                                  <a:lnTo>
                                    <a:pt x="20853" y="32596"/>
                                  </a:lnTo>
                                  <a:lnTo>
                                    <a:pt x="15234" y="32596"/>
                                  </a:lnTo>
                                  <a:lnTo>
                                    <a:pt x="14984" y="30127"/>
                                  </a:lnTo>
                                  <a:cubicBezTo>
                                    <a:pt x="14235" y="30991"/>
                                    <a:pt x="13361" y="31732"/>
                                    <a:pt x="12487" y="32226"/>
                                  </a:cubicBezTo>
                                  <a:cubicBezTo>
                                    <a:pt x="11488" y="32720"/>
                                    <a:pt x="10364" y="32967"/>
                                    <a:pt x="9115" y="32967"/>
                                  </a:cubicBezTo>
                                  <a:cubicBezTo>
                                    <a:pt x="7742" y="32967"/>
                                    <a:pt x="6368" y="32720"/>
                                    <a:pt x="5245" y="32103"/>
                                  </a:cubicBezTo>
                                  <a:cubicBezTo>
                                    <a:pt x="4121" y="31485"/>
                                    <a:pt x="3122" y="30744"/>
                                    <a:pt x="2372" y="29633"/>
                                  </a:cubicBezTo>
                                  <a:cubicBezTo>
                                    <a:pt x="1623" y="28645"/>
                                    <a:pt x="999" y="27411"/>
                                    <a:pt x="624" y="25929"/>
                                  </a:cubicBezTo>
                                  <a:cubicBezTo>
                                    <a:pt x="250" y="24571"/>
                                    <a:pt x="0" y="22966"/>
                                    <a:pt x="0" y="21237"/>
                                  </a:cubicBezTo>
                                  <a:lnTo>
                                    <a:pt x="0" y="20990"/>
                                  </a:lnTo>
                                  <a:close/>
                                  <a:moveTo>
                                    <a:pt x="6243" y="21484"/>
                                  </a:moveTo>
                                  <a:cubicBezTo>
                                    <a:pt x="6243" y="22472"/>
                                    <a:pt x="6368" y="23336"/>
                                    <a:pt x="6493" y="24077"/>
                                  </a:cubicBezTo>
                                  <a:cubicBezTo>
                                    <a:pt x="6618" y="24941"/>
                                    <a:pt x="6868" y="25559"/>
                                    <a:pt x="7242" y="26176"/>
                                  </a:cubicBezTo>
                                  <a:cubicBezTo>
                                    <a:pt x="7617" y="26793"/>
                                    <a:pt x="7992" y="27287"/>
                                    <a:pt x="8616" y="27534"/>
                                  </a:cubicBezTo>
                                  <a:cubicBezTo>
                                    <a:pt x="9115" y="27905"/>
                                    <a:pt x="9865" y="28028"/>
                                    <a:pt x="10739" y="28028"/>
                                  </a:cubicBezTo>
                                  <a:cubicBezTo>
                                    <a:pt x="11738" y="28028"/>
                                    <a:pt x="12612" y="27781"/>
                                    <a:pt x="13236" y="27411"/>
                                  </a:cubicBezTo>
                                  <a:cubicBezTo>
                                    <a:pt x="13860" y="26917"/>
                                    <a:pt x="14485" y="26423"/>
                                    <a:pt x="14735" y="25682"/>
                                  </a:cubicBezTo>
                                  <a:lnTo>
                                    <a:pt x="14735" y="16669"/>
                                  </a:lnTo>
                                  <a:cubicBezTo>
                                    <a:pt x="14360" y="15928"/>
                                    <a:pt x="13860" y="15310"/>
                                    <a:pt x="13236" y="14940"/>
                                  </a:cubicBezTo>
                                  <a:cubicBezTo>
                                    <a:pt x="12612" y="14570"/>
                                    <a:pt x="11738" y="14323"/>
                                    <a:pt x="10739" y="14323"/>
                                  </a:cubicBezTo>
                                  <a:cubicBezTo>
                                    <a:pt x="9865" y="14323"/>
                                    <a:pt x="9240" y="14446"/>
                                    <a:pt x="8616" y="14817"/>
                                  </a:cubicBezTo>
                                  <a:cubicBezTo>
                                    <a:pt x="7992" y="15187"/>
                                    <a:pt x="7617" y="15681"/>
                                    <a:pt x="7242" y="16298"/>
                                  </a:cubicBezTo>
                                  <a:cubicBezTo>
                                    <a:pt x="6868" y="16916"/>
                                    <a:pt x="6618" y="17656"/>
                                    <a:pt x="6493" y="18397"/>
                                  </a:cubicBezTo>
                                  <a:cubicBezTo>
                                    <a:pt x="6368" y="19262"/>
                                    <a:pt x="6243" y="20126"/>
                                    <a:pt x="6243" y="20990"/>
                                  </a:cubicBezTo>
                                  <a:lnTo>
                                    <a:pt x="6243" y="21484"/>
                                  </a:lnTo>
                                  <a:close/>
                                </a:path>
                              </a:pathLst>
                            </a:custGeom>
                            <a:solidFill>
                              <a:srgbClr val="00AEEF"/>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8" name="Freeform: Shape 328"/>
                          <wps:cNvSpPr/>
                          <wps:spPr>
                            <a:xfrm>
                              <a:off x="2323078" y="721567"/>
                              <a:ext cx="25348" cy="30867"/>
                            </a:xfrm>
                            <a:custGeom>
                              <a:avLst/>
                              <a:gdLst>
                                <a:gd name="connsiteX0" fmla="*/ 25349 w 25348"/>
                                <a:gd name="connsiteY0" fmla="*/ 30868 h 30867"/>
                                <a:gd name="connsiteX1" fmla="*/ 18980 w 25348"/>
                                <a:gd name="connsiteY1" fmla="*/ 30868 h 30867"/>
                                <a:gd name="connsiteX2" fmla="*/ 6368 w 25348"/>
                                <a:gd name="connsiteY2" fmla="*/ 10619 h 30867"/>
                                <a:gd name="connsiteX3" fmla="*/ 6368 w 25348"/>
                                <a:gd name="connsiteY3" fmla="*/ 30868 h 30867"/>
                                <a:gd name="connsiteX4" fmla="*/ 0 w 25348"/>
                                <a:gd name="connsiteY4" fmla="*/ 30868 h 30867"/>
                                <a:gd name="connsiteX5" fmla="*/ 0 w 25348"/>
                                <a:gd name="connsiteY5" fmla="*/ 0 h 30867"/>
                                <a:gd name="connsiteX6" fmla="*/ 6368 w 25348"/>
                                <a:gd name="connsiteY6" fmla="*/ 0 h 30867"/>
                                <a:gd name="connsiteX7" fmla="*/ 18980 w 25348"/>
                                <a:gd name="connsiteY7" fmla="*/ 20373 h 30867"/>
                                <a:gd name="connsiteX8" fmla="*/ 18980 w 25348"/>
                                <a:gd name="connsiteY8" fmla="*/ 0 h 30867"/>
                                <a:gd name="connsiteX9" fmla="*/ 25349 w 25348"/>
                                <a:gd name="connsiteY9" fmla="*/ 0 h 308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348" h="30867">
                                  <a:moveTo>
                                    <a:pt x="25349" y="30868"/>
                                  </a:moveTo>
                                  <a:lnTo>
                                    <a:pt x="18980" y="30868"/>
                                  </a:lnTo>
                                  <a:lnTo>
                                    <a:pt x="6368" y="10619"/>
                                  </a:lnTo>
                                  <a:lnTo>
                                    <a:pt x="6368" y="30868"/>
                                  </a:lnTo>
                                  <a:lnTo>
                                    <a:pt x="0" y="30868"/>
                                  </a:lnTo>
                                  <a:lnTo>
                                    <a:pt x="0" y="0"/>
                                  </a:lnTo>
                                  <a:lnTo>
                                    <a:pt x="6368" y="0"/>
                                  </a:lnTo>
                                  <a:lnTo>
                                    <a:pt x="18980" y="20373"/>
                                  </a:lnTo>
                                  <a:lnTo>
                                    <a:pt x="18980" y="0"/>
                                  </a:lnTo>
                                  <a:lnTo>
                                    <a:pt x="25349" y="0"/>
                                  </a:lnTo>
                                  <a:close/>
                                </a:path>
                              </a:pathLst>
                            </a:custGeom>
                            <a:solidFill>
                              <a:srgbClr val="00AEEF"/>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9" name="Freeform: Shape 329"/>
                          <wps:cNvSpPr/>
                          <wps:spPr>
                            <a:xfrm>
                              <a:off x="2352672" y="728851"/>
                              <a:ext cx="20603" cy="23953"/>
                            </a:xfrm>
                            <a:custGeom>
                              <a:avLst/>
                              <a:gdLst>
                                <a:gd name="connsiteX0" fmla="*/ 14360 w 20603"/>
                                <a:gd name="connsiteY0" fmla="*/ 23583 h 23953"/>
                                <a:gd name="connsiteX1" fmla="*/ 13736 w 20603"/>
                                <a:gd name="connsiteY1" fmla="*/ 21484 h 23953"/>
                                <a:gd name="connsiteX2" fmla="*/ 11363 w 20603"/>
                                <a:gd name="connsiteY2" fmla="*/ 23213 h 23953"/>
                                <a:gd name="connsiteX3" fmla="*/ 7867 w 20603"/>
                                <a:gd name="connsiteY3" fmla="*/ 23953 h 23953"/>
                                <a:gd name="connsiteX4" fmla="*/ 4745 w 20603"/>
                                <a:gd name="connsiteY4" fmla="*/ 23460 h 23953"/>
                                <a:gd name="connsiteX5" fmla="*/ 2248 w 20603"/>
                                <a:gd name="connsiteY5" fmla="*/ 22101 h 23953"/>
                                <a:gd name="connsiteX6" fmla="*/ 624 w 20603"/>
                                <a:gd name="connsiteY6" fmla="*/ 19879 h 23953"/>
                                <a:gd name="connsiteX7" fmla="*/ 0 w 20603"/>
                                <a:gd name="connsiteY7" fmla="*/ 17163 h 23953"/>
                                <a:gd name="connsiteX8" fmla="*/ 624 w 20603"/>
                                <a:gd name="connsiteY8" fmla="*/ 13952 h 23953"/>
                                <a:gd name="connsiteX9" fmla="*/ 2622 w 20603"/>
                                <a:gd name="connsiteY9" fmla="*/ 11606 h 23953"/>
                                <a:gd name="connsiteX10" fmla="*/ 5994 w 20603"/>
                                <a:gd name="connsiteY10" fmla="*/ 10125 h 23953"/>
                                <a:gd name="connsiteX11" fmla="*/ 10614 w 20603"/>
                                <a:gd name="connsiteY11" fmla="*/ 9631 h 23953"/>
                                <a:gd name="connsiteX12" fmla="*/ 13361 w 20603"/>
                                <a:gd name="connsiteY12" fmla="*/ 9631 h 23953"/>
                                <a:gd name="connsiteX13" fmla="*/ 13361 w 20603"/>
                                <a:gd name="connsiteY13" fmla="*/ 8273 h 23953"/>
                                <a:gd name="connsiteX14" fmla="*/ 12487 w 20603"/>
                                <a:gd name="connsiteY14" fmla="*/ 5680 h 23953"/>
                                <a:gd name="connsiteX15" fmla="*/ 9865 w 20603"/>
                                <a:gd name="connsiteY15" fmla="*/ 4692 h 23953"/>
                                <a:gd name="connsiteX16" fmla="*/ 7367 w 20603"/>
                                <a:gd name="connsiteY16" fmla="*/ 5433 h 23953"/>
                                <a:gd name="connsiteX17" fmla="*/ 6493 w 20603"/>
                                <a:gd name="connsiteY17" fmla="*/ 7408 h 23953"/>
                                <a:gd name="connsiteX18" fmla="*/ 250 w 20603"/>
                                <a:gd name="connsiteY18" fmla="*/ 7408 h 23953"/>
                                <a:gd name="connsiteX19" fmla="*/ 999 w 20603"/>
                                <a:gd name="connsiteY19" fmla="*/ 4568 h 23953"/>
                                <a:gd name="connsiteX20" fmla="*/ 2997 w 20603"/>
                                <a:gd name="connsiteY20" fmla="*/ 2222 h 23953"/>
                                <a:gd name="connsiteX21" fmla="*/ 6118 w 20603"/>
                                <a:gd name="connsiteY21" fmla="*/ 617 h 23953"/>
                                <a:gd name="connsiteX22" fmla="*/ 10239 w 20603"/>
                                <a:gd name="connsiteY22" fmla="*/ 0 h 23953"/>
                                <a:gd name="connsiteX23" fmla="*/ 13985 w 20603"/>
                                <a:gd name="connsiteY23" fmla="*/ 494 h 23953"/>
                                <a:gd name="connsiteX24" fmla="*/ 16982 w 20603"/>
                                <a:gd name="connsiteY24" fmla="*/ 1976 h 23953"/>
                                <a:gd name="connsiteX25" fmla="*/ 18980 w 20603"/>
                                <a:gd name="connsiteY25" fmla="*/ 4445 h 23953"/>
                                <a:gd name="connsiteX26" fmla="*/ 19729 w 20603"/>
                                <a:gd name="connsiteY26" fmla="*/ 8026 h 23953"/>
                                <a:gd name="connsiteX27" fmla="*/ 19729 w 20603"/>
                                <a:gd name="connsiteY27" fmla="*/ 17656 h 23953"/>
                                <a:gd name="connsiteX28" fmla="*/ 19854 w 20603"/>
                                <a:gd name="connsiteY28" fmla="*/ 19385 h 23953"/>
                                <a:gd name="connsiteX29" fmla="*/ 19979 w 20603"/>
                                <a:gd name="connsiteY29" fmla="*/ 20743 h 23953"/>
                                <a:gd name="connsiteX30" fmla="*/ 20229 w 20603"/>
                                <a:gd name="connsiteY30" fmla="*/ 21854 h 23953"/>
                                <a:gd name="connsiteX31" fmla="*/ 20603 w 20603"/>
                                <a:gd name="connsiteY31" fmla="*/ 22842 h 23953"/>
                                <a:gd name="connsiteX32" fmla="*/ 20603 w 20603"/>
                                <a:gd name="connsiteY32" fmla="*/ 23213 h 23953"/>
                                <a:gd name="connsiteX33" fmla="*/ 14360 w 20603"/>
                                <a:gd name="connsiteY33" fmla="*/ 23213 h 23953"/>
                                <a:gd name="connsiteX34" fmla="*/ 9240 w 20603"/>
                                <a:gd name="connsiteY34" fmla="*/ 19385 h 23953"/>
                                <a:gd name="connsiteX35" fmla="*/ 10739 w 20603"/>
                                <a:gd name="connsiteY35" fmla="*/ 19138 h 23953"/>
                                <a:gd name="connsiteX36" fmla="*/ 11987 w 20603"/>
                                <a:gd name="connsiteY36" fmla="*/ 18644 h 23953"/>
                                <a:gd name="connsiteX37" fmla="*/ 12862 w 20603"/>
                                <a:gd name="connsiteY37" fmla="*/ 17903 h 23953"/>
                                <a:gd name="connsiteX38" fmla="*/ 13486 w 20603"/>
                                <a:gd name="connsiteY38" fmla="*/ 17039 h 23953"/>
                                <a:gd name="connsiteX39" fmla="*/ 13486 w 20603"/>
                                <a:gd name="connsiteY39" fmla="*/ 13211 h 23953"/>
                                <a:gd name="connsiteX40" fmla="*/ 10988 w 20603"/>
                                <a:gd name="connsiteY40" fmla="*/ 13211 h 23953"/>
                                <a:gd name="connsiteX41" fmla="*/ 8866 w 20603"/>
                                <a:gd name="connsiteY41" fmla="*/ 13458 h 23953"/>
                                <a:gd name="connsiteX42" fmla="*/ 7367 w 20603"/>
                                <a:gd name="connsiteY42" fmla="*/ 14199 h 23953"/>
                                <a:gd name="connsiteX43" fmla="*/ 6493 w 20603"/>
                                <a:gd name="connsiteY43" fmla="*/ 15310 h 23953"/>
                                <a:gd name="connsiteX44" fmla="*/ 6243 w 20603"/>
                                <a:gd name="connsiteY44" fmla="*/ 16669 h 23953"/>
                                <a:gd name="connsiteX45" fmla="*/ 7117 w 20603"/>
                                <a:gd name="connsiteY45" fmla="*/ 18521 h 23953"/>
                                <a:gd name="connsiteX46" fmla="*/ 9240 w 20603"/>
                                <a:gd name="connsiteY46" fmla="*/ 19385 h 239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20603" h="23953">
                                  <a:moveTo>
                                    <a:pt x="14360" y="23583"/>
                                  </a:moveTo>
                                  <a:cubicBezTo>
                                    <a:pt x="14110" y="23089"/>
                                    <a:pt x="13861" y="22348"/>
                                    <a:pt x="13736" y="21484"/>
                                  </a:cubicBezTo>
                                  <a:cubicBezTo>
                                    <a:pt x="13111" y="22225"/>
                                    <a:pt x="12362" y="22719"/>
                                    <a:pt x="11363" y="23213"/>
                                  </a:cubicBezTo>
                                  <a:cubicBezTo>
                                    <a:pt x="10364" y="23707"/>
                                    <a:pt x="9240" y="23953"/>
                                    <a:pt x="7867" y="23953"/>
                                  </a:cubicBezTo>
                                  <a:cubicBezTo>
                                    <a:pt x="6743" y="23953"/>
                                    <a:pt x="5744" y="23830"/>
                                    <a:pt x="4745" y="23460"/>
                                  </a:cubicBezTo>
                                  <a:cubicBezTo>
                                    <a:pt x="3746" y="23089"/>
                                    <a:pt x="2997" y="22595"/>
                                    <a:pt x="2248" y="22101"/>
                                  </a:cubicBezTo>
                                  <a:cubicBezTo>
                                    <a:pt x="1498" y="21484"/>
                                    <a:pt x="999" y="20743"/>
                                    <a:pt x="624" y="19879"/>
                                  </a:cubicBezTo>
                                  <a:cubicBezTo>
                                    <a:pt x="250" y="19015"/>
                                    <a:pt x="0" y="18150"/>
                                    <a:pt x="0" y="17163"/>
                                  </a:cubicBezTo>
                                  <a:cubicBezTo>
                                    <a:pt x="0" y="15928"/>
                                    <a:pt x="250" y="14940"/>
                                    <a:pt x="624" y="13952"/>
                                  </a:cubicBezTo>
                                  <a:cubicBezTo>
                                    <a:pt x="1124" y="13088"/>
                                    <a:pt x="1748" y="12224"/>
                                    <a:pt x="2622" y="11606"/>
                                  </a:cubicBezTo>
                                  <a:cubicBezTo>
                                    <a:pt x="3496" y="10989"/>
                                    <a:pt x="4620" y="10495"/>
                                    <a:pt x="5994" y="10125"/>
                                  </a:cubicBezTo>
                                  <a:cubicBezTo>
                                    <a:pt x="7367" y="9754"/>
                                    <a:pt x="8866" y="9631"/>
                                    <a:pt x="10614" y="9631"/>
                                  </a:cubicBezTo>
                                  <a:lnTo>
                                    <a:pt x="13361" y="9631"/>
                                  </a:lnTo>
                                  <a:lnTo>
                                    <a:pt x="13361" y="8273"/>
                                  </a:lnTo>
                                  <a:cubicBezTo>
                                    <a:pt x="13361" y="7161"/>
                                    <a:pt x="13111" y="6421"/>
                                    <a:pt x="12487" y="5680"/>
                                  </a:cubicBezTo>
                                  <a:cubicBezTo>
                                    <a:pt x="11987" y="5062"/>
                                    <a:pt x="11113" y="4692"/>
                                    <a:pt x="9865" y="4692"/>
                                  </a:cubicBezTo>
                                  <a:cubicBezTo>
                                    <a:pt x="8866" y="4692"/>
                                    <a:pt x="7992" y="4939"/>
                                    <a:pt x="7367" y="5433"/>
                                  </a:cubicBezTo>
                                  <a:cubicBezTo>
                                    <a:pt x="6743" y="5927"/>
                                    <a:pt x="6493" y="6544"/>
                                    <a:pt x="6493" y="7408"/>
                                  </a:cubicBezTo>
                                  <a:lnTo>
                                    <a:pt x="250" y="7408"/>
                                  </a:lnTo>
                                  <a:cubicBezTo>
                                    <a:pt x="250" y="6421"/>
                                    <a:pt x="499" y="5433"/>
                                    <a:pt x="999" y="4568"/>
                                  </a:cubicBezTo>
                                  <a:cubicBezTo>
                                    <a:pt x="1498" y="3704"/>
                                    <a:pt x="2123" y="2963"/>
                                    <a:pt x="2997" y="2222"/>
                                  </a:cubicBezTo>
                                  <a:cubicBezTo>
                                    <a:pt x="3871" y="1605"/>
                                    <a:pt x="4870" y="988"/>
                                    <a:pt x="6118" y="617"/>
                                  </a:cubicBezTo>
                                  <a:cubicBezTo>
                                    <a:pt x="7367" y="247"/>
                                    <a:pt x="8741" y="0"/>
                                    <a:pt x="10239" y="0"/>
                                  </a:cubicBezTo>
                                  <a:cubicBezTo>
                                    <a:pt x="11613" y="0"/>
                                    <a:pt x="12862" y="123"/>
                                    <a:pt x="13985" y="494"/>
                                  </a:cubicBezTo>
                                  <a:cubicBezTo>
                                    <a:pt x="15109" y="864"/>
                                    <a:pt x="16108" y="1358"/>
                                    <a:pt x="16982" y="1976"/>
                                  </a:cubicBezTo>
                                  <a:cubicBezTo>
                                    <a:pt x="17856" y="2593"/>
                                    <a:pt x="18481" y="3457"/>
                                    <a:pt x="18980" y="4445"/>
                                  </a:cubicBezTo>
                                  <a:cubicBezTo>
                                    <a:pt x="19480" y="5433"/>
                                    <a:pt x="19729" y="6667"/>
                                    <a:pt x="19729" y="8026"/>
                                  </a:cubicBezTo>
                                  <a:lnTo>
                                    <a:pt x="19729" y="17656"/>
                                  </a:lnTo>
                                  <a:cubicBezTo>
                                    <a:pt x="19729" y="18274"/>
                                    <a:pt x="19729" y="18891"/>
                                    <a:pt x="19854" y="19385"/>
                                  </a:cubicBezTo>
                                  <a:cubicBezTo>
                                    <a:pt x="19854" y="19879"/>
                                    <a:pt x="19979" y="20373"/>
                                    <a:pt x="19979" y="20743"/>
                                  </a:cubicBezTo>
                                  <a:cubicBezTo>
                                    <a:pt x="20104" y="21114"/>
                                    <a:pt x="20104" y="21484"/>
                                    <a:pt x="20229" y="21854"/>
                                  </a:cubicBezTo>
                                  <a:cubicBezTo>
                                    <a:pt x="20354" y="22225"/>
                                    <a:pt x="20479" y="22472"/>
                                    <a:pt x="20603" y="22842"/>
                                  </a:cubicBezTo>
                                  <a:lnTo>
                                    <a:pt x="20603" y="23213"/>
                                  </a:lnTo>
                                  <a:lnTo>
                                    <a:pt x="14360" y="23213"/>
                                  </a:lnTo>
                                  <a:close/>
                                  <a:moveTo>
                                    <a:pt x="9240" y="19385"/>
                                  </a:moveTo>
                                  <a:cubicBezTo>
                                    <a:pt x="9740" y="19385"/>
                                    <a:pt x="10239" y="19262"/>
                                    <a:pt x="10739" y="19138"/>
                                  </a:cubicBezTo>
                                  <a:cubicBezTo>
                                    <a:pt x="11238" y="19015"/>
                                    <a:pt x="11613" y="18891"/>
                                    <a:pt x="11987" y="18644"/>
                                  </a:cubicBezTo>
                                  <a:cubicBezTo>
                                    <a:pt x="12362" y="18397"/>
                                    <a:pt x="12612" y="18274"/>
                                    <a:pt x="12862" y="17903"/>
                                  </a:cubicBezTo>
                                  <a:cubicBezTo>
                                    <a:pt x="13111" y="17656"/>
                                    <a:pt x="13361" y="17409"/>
                                    <a:pt x="13486" y="17039"/>
                                  </a:cubicBezTo>
                                  <a:lnTo>
                                    <a:pt x="13486" y="13211"/>
                                  </a:lnTo>
                                  <a:lnTo>
                                    <a:pt x="10988" y="13211"/>
                                  </a:lnTo>
                                  <a:cubicBezTo>
                                    <a:pt x="10239" y="13211"/>
                                    <a:pt x="9490" y="13335"/>
                                    <a:pt x="8866" y="13458"/>
                                  </a:cubicBezTo>
                                  <a:cubicBezTo>
                                    <a:pt x="8241" y="13582"/>
                                    <a:pt x="7742" y="13952"/>
                                    <a:pt x="7367" y="14199"/>
                                  </a:cubicBezTo>
                                  <a:cubicBezTo>
                                    <a:pt x="6993" y="14570"/>
                                    <a:pt x="6743" y="14940"/>
                                    <a:pt x="6493" y="15310"/>
                                  </a:cubicBezTo>
                                  <a:cubicBezTo>
                                    <a:pt x="6368" y="15804"/>
                                    <a:pt x="6243" y="16175"/>
                                    <a:pt x="6243" y="16669"/>
                                  </a:cubicBezTo>
                                  <a:cubicBezTo>
                                    <a:pt x="6243" y="17409"/>
                                    <a:pt x="6493" y="18027"/>
                                    <a:pt x="7117" y="18521"/>
                                  </a:cubicBezTo>
                                  <a:cubicBezTo>
                                    <a:pt x="7617" y="19138"/>
                                    <a:pt x="8366" y="19385"/>
                                    <a:pt x="9240" y="19385"/>
                                  </a:cubicBezTo>
                                </a:path>
                              </a:pathLst>
                            </a:custGeom>
                            <a:solidFill>
                              <a:srgbClr val="00AEEF"/>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0" name="Freeform: Shape 330"/>
                          <wps:cNvSpPr/>
                          <wps:spPr>
                            <a:xfrm>
                              <a:off x="2374774" y="723912"/>
                              <a:ext cx="13985" cy="29139"/>
                            </a:xfrm>
                            <a:custGeom>
                              <a:avLst/>
                              <a:gdLst>
                                <a:gd name="connsiteX0" fmla="*/ 9865 w 13985"/>
                                <a:gd name="connsiteY0" fmla="*/ 0 h 29139"/>
                                <a:gd name="connsiteX1" fmla="*/ 9865 w 13985"/>
                                <a:gd name="connsiteY1" fmla="*/ 5680 h 29139"/>
                                <a:gd name="connsiteX2" fmla="*/ 13861 w 13985"/>
                                <a:gd name="connsiteY2" fmla="*/ 5680 h 29139"/>
                                <a:gd name="connsiteX3" fmla="*/ 13861 w 13985"/>
                                <a:gd name="connsiteY3" fmla="*/ 10125 h 29139"/>
                                <a:gd name="connsiteX4" fmla="*/ 9865 w 13985"/>
                                <a:gd name="connsiteY4" fmla="*/ 10125 h 29139"/>
                                <a:gd name="connsiteX5" fmla="*/ 9865 w 13985"/>
                                <a:gd name="connsiteY5" fmla="*/ 21608 h 29139"/>
                                <a:gd name="connsiteX6" fmla="*/ 9990 w 13985"/>
                                <a:gd name="connsiteY6" fmla="*/ 22842 h 29139"/>
                                <a:gd name="connsiteX7" fmla="*/ 10489 w 13985"/>
                                <a:gd name="connsiteY7" fmla="*/ 23583 h 29139"/>
                                <a:gd name="connsiteX8" fmla="*/ 11238 w 13985"/>
                                <a:gd name="connsiteY8" fmla="*/ 23953 h 29139"/>
                                <a:gd name="connsiteX9" fmla="*/ 12237 w 13985"/>
                                <a:gd name="connsiteY9" fmla="*/ 24077 h 29139"/>
                                <a:gd name="connsiteX10" fmla="*/ 13236 w 13985"/>
                                <a:gd name="connsiteY10" fmla="*/ 24077 h 29139"/>
                                <a:gd name="connsiteX11" fmla="*/ 13986 w 13985"/>
                                <a:gd name="connsiteY11" fmla="*/ 23953 h 29139"/>
                                <a:gd name="connsiteX12" fmla="*/ 13986 w 13985"/>
                                <a:gd name="connsiteY12" fmla="*/ 28645 h 29139"/>
                                <a:gd name="connsiteX13" fmla="*/ 12237 w 13985"/>
                                <a:gd name="connsiteY13" fmla="*/ 29016 h 29139"/>
                                <a:gd name="connsiteX14" fmla="*/ 10115 w 13985"/>
                                <a:gd name="connsiteY14" fmla="*/ 29139 h 29139"/>
                                <a:gd name="connsiteX15" fmla="*/ 7367 w 13985"/>
                                <a:gd name="connsiteY15" fmla="*/ 28769 h 29139"/>
                                <a:gd name="connsiteX16" fmla="*/ 5245 w 13985"/>
                                <a:gd name="connsiteY16" fmla="*/ 27534 h 29139"/>
                                <a:gd name="connsiteX17" fmla="*/ 3871 w 13985"/>
                                <a:gd name="connsiteY17" fmla="*/ 25435 h 29139"/>
                                <a:gd name="connsiteX18" fmla="*/ 3372 w 13985"/>
                                <a:gd name="connsiteY18" fmla="*/ 22348 h 29139"/>
                                <a:gd name="connsiteX19" fmla="*/ 3372 w 13985"/>
                                <a:gd name="connsiteY19" fmla="*/ 10248 h 29139"/>
                                <a:gd name="connsiteX20" fmla="*/ 0 w 13985"/>
                                <a:gd name="connsiteY20" fmla="*/ 10248 h 29139"/>
                                <a:gd name="connsiteX21" fmla="*/ 0 w 13985"/>
                                <a:gd name="connsiteY21" fmla="*/ 5803 h 29139"/>
                                <a:gd name="connsiteX22" fmla="*/ 3372 w 13985"/>
                                <a:gd name="connsiteY22" fmla="*/ 5803 h 29139"/>
                                <a:gd name="connsiteX23" fmla="*/ 3372 w 13985"/>
                                <a:gd name="connsiteY23" fmla="*/ 123 h 29139"/>
                                <a:gd name="connsiteX24" fmla="*/ 9865 w 13985"/>
                                <a:gd name="connsiteY24" fmla="*/ 123 h 291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13985" h="29139">
                                  <a:moveTo>
                                    <a:pt x="9865" y="0"/>
                                  </a:moveTo>
                                  <a:lnTo>
                                    <a:pt x="9865" y="5680"/>
                                  </a:lnTo>
                                  <a:lnTo>
                                    <a:pt x="13861" y="5680"/>
                                  </a:lnTo>
                                  <a:lnTo>
                                    <a:pt x="13861" y="10125"/>
                                  </a:lnTo>
                                  <a:lnTo>
                                    <a:pt x="9865" y="10125"/>
                                  </a:lnTo>
                                  <a:lnTo>
                                    <a:pt x="9865" y="21608"/>
                                  </a:lnTo>
                                  <a:cubicBezTo>
                                    <a:pt x="9865" y="22101"/>
                                    <a:pt x="9865" y="22472"/>
                                    <a:pt x="9990" y="22842"/>
                                  </a:cubicBezTo>
                                  <a:cubicBezTo>
                                    <a:pt x="10115" y="23213"/>
                                    <a:pt x="10239" y="23336"/>
                                    <a:pt x="10489" y="23583"/>
                                  </a:cubicBezTo>
                                  <a:cubicBezTo>
                                    <a:pt x="10739" y="23706"/>
                                    <a:pt x="10989" y="23830"/>
                                    <a:pt x="11238" y="23953"/>
                                  </a:cubicBezTo>
                                  <a:cubicBezTo>
                                    <a:pt x="11488" y="23953"/>
                                    <a:pt x="11863" y="24077"/>
                                    <a:pt x="12237" y="24077"/>
                                  </a:cubicBezTo>
                                  <a:cubicBezTo>
                                    <a:pt x="12612" y="24077"/>
                                    <a:pt x="12987" y="24077"/>
                                    <a:pt x="13236" y="24077"/>
                                  </a:cubicBezTo>
                                  <a:cubicBezTo>
                                    <a:pt x="13611" y="24077"/>
                                    <a:pt x="13861" y="23953"/>
                                    <a:pt x="13986" y="23953"/>
                                  </a:cubicBezTo>
                                  <a:lnTo>
                                    <a:pt x="13986" y="28645"/>
                                  </a:lnTo>
                                  <a:cubicBezTo>
                                    <a:pt x="13486" y="28769"/>
                                    <a:pt x="12862" y="28892"/>
                                    <a:pt x="12237" y="29016"/>
                                  </a:cubicBezTo>
                                  <a:cubicBezTo>
                                    <a:pt x="11613" y="29139"/>
                                    <a:pt x="10989" y="29139"/>
                                    <a:pt x="10115" y="29139"/>
                                  </a:cubicBezTo>
                                  <a:cubicBezTo>
                                    <a:pt x="9116" y="29139"/>
                                    <a:pt x="8241" y="29016"/>
                                    <a:pt x="7367" y="28769"/>
                                  </a:cubicBezTo>
                                  <a:cubicBezTo>
                                    <a:pt x="6493" y="28522"/>
                                    <a:pt x="5869" y="28151"/>
                                    <a:pt x="5245" y="27534"/>
                                  </a:cubicBezTo>
                                  <a:cubicBezTo>
                                    <a:pt x="4620" y="27040"/>
                                    <a:pt x="4246" y="26299"/>
                                    <a:pt x="3871" y="25435"/>
                                  </a:cubicBezTo>
                                  <a:cubicBezTo>
                                    <a:pt x="3497" y="24571"/>
                                    <a:pt x="3372" y="23583"/>
                                    <a:pt x="3372" y="22348"/>
                                  </a:cubicBezTo>
                                  <a:lnTo>
                                    <a:pt x="3372" y="10248"/>
                                  </a:lnTo>
                                  <a:lnTo>
                                    <a:pt x="0" y="10248"/>
                                  </a:lnTo>
                                  <a:lnTo>
                                    <a:pt x="0" y="5803"/>
                                  </a:lnTo>
                                  <a:lnTo>
                                    <a:pt x="3372" y="5803"/>
                                  </a:lnTo>
                                  <a:lnTo>
                                    <a:pt x="3372" y="123"/>
                                  </a:lnTo>
                                  <a:lnTo>
                                    <a:pt x="9865" y="123"/>
                                  </a:lnTo>
                                  <a:close/>
                                </a:path>
                              </a:pathLst>
                            </a:custGeom>
                            <a:solidFill>
                              <a:srgbClr val="00AEEF"/>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1" name="Freeform: Shape 331"/>
                          <wps:cNvSpPr/>
                          <wps:spPr>
                            <a:xfrm>
                              <a:off x="2392006" y="720579"/>
                              <a:ext cx="6992" cy="31855"/>
                            </a:xfrm>
                            <a:custGeom>
                              <a:avLst/>
                              <a:gdLst>
                                <a:gd name="connsiteX0" fmla="*/ 0 w 6992"/>
                                <a:gd name="connsiteY0" fmla="*/ 3087 h 31855"/>
                                <a:gd name="connsiteX1" fmla="*/ 874 w 6992"/>
                                <a:gd name="connsiteY1" fmla="*/ 864 h 31855"/>
                                <a:gd name="connsiteX2" fmla="*/ 3372 w 6992"/>
                                <a:gd name="connsiteY2" fmla="*/ 0 h 31855"/>
                                <a:gd name="connsiteX3" fmla="*/ 4870 w 6992"/>
                                <a:gd name="connsiteY3" fmla="*/ 247 h 31855"/>
                                <a:gd name="connsiteX4" fmla="*/ 5994 w 6992"/>
                                <a:gd name="connsiteY4" fmla="*/ 864 h 31855"/>
                                <a:gd name="connsiteX5" fmla="*/ 6743 w 6992"/>
                                <a:gd name="connsiteY5" fmla="*/ 1852 h 31855"/>
                                <a:gd name="connsiteX6" fmla="*/ 6993 w 6992"/>
                                <a:gd name="connsiteY6" fmla="*/ 3087 h 31855"/>
                                <a:gd name="connsiteX7" fmla="*/ 6743 w 6992"/>
                                <a:gd name="connsiteY7" fmla="*/ 4321 h 31855"/>
                                <a:gd name="connsiteX8" fmla="*/ 5994 w 6992"/>
                                <a:gd name="connsiteY8" fmla="*/ 5309 h 31855"/>
                                <a:gd name="connsiteX9" fmla="*/ 4870 w 6992"/>
                                <a:gd name="connsiteY9" fmla="*/ 5927 h 31855"/>
                                <a:gd name="connsiteX10" fmla="*/ 3372 w 6992"/>
                                <a:gd name="connsiteY10" fmla="*/ 6174 h 31855"/>
                                <a:gd name="connsiteX11" fmla="*/ 1998 w 6992"/>
                                <a:gd name="connsiteY11" fmla="*/ 5927 h 31855"/>
                                <a:gd name="connsiteX12" fmla="*/ 874 w 6992"/>
                                <a:gd name="connsiteY12" fmla="*/ 5309 h 31855"/>
                                <a:gd name="connsiteX13" fmla="*/ 125 w 6992"/>
                                <a:gd name="connsiteY13" fmla="*/ 4321 h 31855"/>
                                <a:gd name="connsiteX14" fmla="*/ 0 w 6992"/>
                                <a:gd name="connsiteY14" fmla="*/ 3087 h 31855"/>
                                <a:gd name="connsiteX15" fmla="*/ 6493 w 6992"/>
                                <a:gd name="connsiteY15" fmla="*/ 31856 h 31855"/>
                                <a:gd name="connsiteX16" fmla="*/ 250 w 6992"/>
                                <a:gd name="connsiteY16" fmla="*/ 31856 h 31855"/>
                                <a:gd name="connsiteX17" fmla="*/ 250 w 6992"/>
                                <a:gd name="connsiteY17" fmla="*/ 8890 h 31855"/>
                                <a:gd name="connsiteX18" fmla="*/ 6493 w 6992"/>
                                <a:gd name="connsiteY18" fmla="*/ 8890 h 31855"/>
                                <a:gd name="connsiteX19" fmla="*/ 6493 w 6992"/>
                                <a:gd name="connsiteY19" fmla="*/ 31856 h 318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6992" h="31855">
                                  <a:moveTo>
                                    <a:pt x="0" y="3087"/>
                                  </a:moveTo>
                                  <a:cubicBezTo>
                                    <a:pt x="0" y="2222"/>
                                    <a:pt x="375" y="1482"/>
                                    <a:pt x="874" y="864"/>
                                  </a:cubicBezTo>
                                  <a:cubicBezTo>
                                    <a:pt x="1498" y="247"/>
                                    <a:pt x="2373" y="0"/>
                                    <a:pt x="3372" y="0"/>
                                  </a:cubicBezTo>
                                  <a:cubicBezTo>
                                    <a:pt x="3871" y="0"/>
                                    <a:pt x="4371" y="123"/>
                                    <a:pt x="4870" y="247"/>
                                  </a:cubicBezTo>
                                  <a:cubicBezTo>
                                    <a:pt x="5245" y="370"/>
                                    <a:pt x="5619" y="617"/>
                                    <a:pt x="5994" y="864"/>
                                  </a:cubicBezTo>
                                  <a:cubicBezTo>
                                    <a:pt x="6243" y="1111"/>
                                    <a:pt x="6493" y="1482"/>
                                    <a:pt x="6743" y="1852"/>
                                  </a:cubicBezTo>
                                  <a:cubicBezTo>
                                    <a:pt x="6868" y="2222"/>
                                    <a:pt x="6993" y="2593"/>
                                    <a:pt x="6993" y="3087"/>
                                  </a:cubicBezTo>
                                  <a:cubicBezTo>
                                    <a:pt x="6993" y="3581"/>
                                    <a:pt x="6868" y="3951"/>
                                    <a:pt x="6743" y="4321"/>
                                  </a:cubicBezTo>
                                  <a:cubicBezTo>
                                    <a:pt x="6618" y="4692"/>
                                    <a:pt x="6368" y="5062"/>
                                    <a:pt x="5994" y="5309"/>
                                  </a:cubicBezTo>
                                  <a:cubicBezTo>
                                    <a:pt x="5744" y="5556"/>
                                    <a:pt x="5370" y="5803"/>
                                    <a:pt x="4870" y="5927"/>
                                  </a:cubicBezTo>
                                  <a:cubicBezTo>
                                    <a:pt x="4495" y="6050"/>
                                    <a:pt x="3996" y="6174"/>
                                    <a:pt x="3372" y="6174"/>
                                  </a:cubicBezTo>
                                  <a:cubicBezTo>
                                    <a:pt x="2872" y="6174"/>
                                    <a:pt x="2373" y="6050"/>
                                    <a:pt x="1998" y="5927"/>
                                  </a:cubicBezTo>
                                  <a:cubicBezTo>
                                    <a:pt x="1623" y="5803"/>
                                    <a:pt x="1249" y="5556"/>
                                    <a:pt x="874" y="5309"/>
                                  </a:cubicBezTo>
                                  <a:cubicBezTo>
                                    <a:pt x="624" y="5062"/>
                                    <a:pt x="375" y="4692"/>
                                    <a:pt x="125" y="4321"/>
                                  </a:cubicBezTo>
                                  <a:cubicBezTo>
                                    <a:pt x="0" y="3951"/>
                                    <a:pt x="0" y="3457"/>
                                    <a:pt x="0" y="3087"/>
                                  </a:cubicBezTo>
                                  <a:moveTo>
                                    <a:pt x="6493" y="31856"/>
                                  </a:moveTo>
                                  <a:lnTo>
                                    <a:pt x="250" y="31856"/>
                                  </a:lnTo>
                                  <a:lnTo>
                                    <a:pt x="250" y="8890"/>
                                  </a:lnTo>
                                  <a:lnTo>
                                    <a:pt x="6493" y="8890"/>
                                  </a:lnTo>
                                  <a:lnTo>
                                    <a:pt x="6493" y="31856"/>
                                  </a:lnTo>
                                  <a:close/>
                                </a:path>
                              </a:pathLst>
                            </a:custGeom>
                            <a:solidFill>
                              <a:srgbClr val="00AEEF"/>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2" name="Freeform: Shape 332"/>
                          <wps:cNvSpPr/>
                          <wps:spPr>
                            <a:xfrm>
                              <a:off x="2402745" y="729098"/>
                              <a:ext cx="22102" cy="23829"/>
                            </a:xfrm>
                            <a:custGeom>
                              <a:avLst/>
                              <a:gdLst>
                                <a:gd name="connsiteX0" fmla="*/ 0 w 22102"/>
                                <a:gd name="connsiteY0" fmla="*/ 11730 h 23829"/>
                                <a:gd name="connsiteX1" fmla="*/ 749 w 22102"/>
                                <a:gd name="connsiteY1" fmla="*/ 7038 h 23829"/>
                                <a:gd name="connsiteX2" fmla="*/ 2872 w 22102"/>
                                <a:gd name="connsiteY2" fmla="*/ 3334 h 23829"/>
                                <a:gd name="connsiteX3" fmla="*/ 6368 w 22102"/>
                                <a:gd name="connsiteY3" fmla="*/ 864 h 23829"/>
                                <a:gd name="connsiteX4" fmla="*/ 10989 w 22102"/>
                                <a:gd name="connsiteY4" fmla="*/ 0 h 23829"/>
                                <a:gd name="connsiteX5" fmla="*/ 15734 w 22102"/>
                                <a:gd name="connsiteY5" fmla="*/ 864 h 23829"/>
                                <a:gd name="connsiteX6" fmla="*/ 19230 w 22102"/>
                                <a:gd name="connsiteY6" fmla="*/ 3334 h 23829"/>
                                <a:gd name="connsiteX7" fmla="*/ 21353 w 22102"/>
                                <a:gd name="connsiteY7" fmla="*/ 7038 h 23829"/>
                                <a:gd name="connsiteX8" fmla="*/ 22102 w 22102"/>
                                <a:gd name="connsiteY8" fmla="*/ 11730 h 23829"/>
                                <a:gd name="connsiteX9" fmla="*/ 22102 w 22102"/>
                                <a:gd name="connsiteY9" fmla="*/ 12100 h 23829"/>
                                <a:gd name="connsiteX10" fmla="*/ 21353 w 22102"/>
                                <a:gd name="connsiteY10" fmla="*/ 16792 h 23829"/>
                                <a:gd name="connsiteX11" fmla="*/ 19230 w 22102"/>
                                <a:gd name="connsiteY11" fmla="*/ 20496 h 23829"/>
                                <a:gd name="connsiteX12" fmla="*/ 15734 w 22102"/>
                                <a:gd name="connsiteY12" fmla="*/ 22966 h 23829"/>
                                <a:gd name="connsiteX13" fmla="*/ 11113 w 22102"/>
                                <a:gd name="connsiteY13" fmla="*/ 23830 h 23829"/>
                                <a:gd name="connsiteX14" fmla="*/ 6368 w 22102"/>
                                <a:gd name="connsiteY14" fmla="*/ 22966 h 23829"/>
                                <a:gd name="connsiteX15" fmla="*/ 2872 w 22102"/>
                                <a:gd name="connsiteY15" fmla="*/ 20496 h 23829"/>
                                <a:gd name="connsiteX16" fmla="*/ 749 w 22102"/>
                                <a:gd name="connsiteY16" fmla="*/ 16792 h 23829"/>
                                <a:gd name="connsiteX17" fmla="*/ 0 w 22102"/>
                                <a:gd name="connsiteY17" fmla="*/ 12100 h 23829"/>
                                <a:gd name="connsiteX18" fmla="*/ 0 w 22102"/>
                                <a:gd name="connsiteY18" fmla="*/ 11730 h 23829"/>
                                <a:gd name="connsiteX19" fmla="*/ 6119 w 22102"/>
                                <a:gd name="connsiteY19" fmla="*/ 12100 h 23829"/>
                                <a:gd name="connsiteX20" fmla="*/ 6368 w 22102"/>
                                <a:gd name="connsiteY20" fmla="*/ 14693 h 23829"/>
                                <a:gd name="connsiteX21" fmla="*/ 7242 w 22102"/>
                                <a:gd name="connsiteY21" fmla="*/ 16792 h 23829"/>
                                <a:gd name="connsiteX22" fmla="*/ 8741 w 22102"/>
                                <a:gd name="connsiteY22" fmla="*/ 18274 h 23829"/>
                                <a:gd name="connsiteX23" fmla="*/ 10989 w 22102"/>
                                <a:gd name="connsiteY23" fmla="*/ 18768 h 23829"/>
                                <a:gd name="connsiteX24" fmla="*/ 13236 w 22102"/>
                                <a:gd name="connsiteY24" fmla="*/ 18274 h 23829"/>
                                <a:gd name="connsiteX25" fmla="*/ 14735 w 22102"/>
                                <a:gd name="connsiteY25" fmla="*/ 16792 h 23829"/>
                                <a:gd name="connsiteX26" fmla="*/ 15609 w 22102"/>
                                <a:gd name="connsiteY26" fmla="*/ 14693 h 23829"/>
                                <a:gd name="connsiteX27" fmla="*/ 15859 w 22102"/>
                                <a:gd name="connsiteY27" fmla="*/ 12100 h 23829"/>
                                <a:gd name="connsiteX28" fmla="*/ 15859 w 22102"/>
                                <a:gd name="connsiteY28" fmla="*/ 11730 h 23829"/>
                                <a:gd name="connsiteX29" fmla="*/ 15609 w 22102"/>
                                <a:gd name="connsiteY29" fmla="*/ 9137 h 23829"/>
                                <a:gd name="connsiteX30" fmla="*/ 14735 w 22102"/>
                                <a:gd name="connsiteY30" fmla="*/ 7038 h 23829"/>
                                <a:gd name="connsiteX31" fmla="*/ 13236 w 22102"/>
                                <a:gd name="connsiteY31" fmla="*/ 5556 h 23829"/>
                                <a:gd name="connsiteX32" fmla="*/ 10989 w 22102"/>
                                <a:gd name="connsiteY32" fmla="*/ 5062 h 23829"/>
                                <a:gd name="connsiteX33" fmla="*/ 8741 w 22102"/>
                                <a:gd name="connsiteY33" fmla="*/ 5556 h 23829"/>
                                <a:gd name="connsiteX34" fmla="*/ 7242 w 22102"/>
                                <a:gd name="connsiteY34" fmla="*/ 7038 h 23829"/>
                                <a:gd name="connsiteX35" fmla="*/ 6368 w 22102"/>
                                <a:gd name="connsiteY35" fmla="*/ 9137 h 23829"/>
                                <a:gd name="connsiteX36" fmla="*/ 6119 w 22102"/>
                                <a:gd name="connsiteY36" fmla="*/ 11730 h 23829"/>
                                <a:gd name="connsiteX37" fmla="*/ 6119 w 22102"/>
                                <a:gd name="connsiteY37" fmla="*/ 12100 h 238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22102" h="23829">
                                  <a:moveTo>
                                    <a:pt x="0" y="11730"/>
                                  </a:moveTo>
                                  <a:cubicBezTo>
                                    <a:pt x="0" y="10001"/>
                                    <a:pt x="250" y="8520"/>
                                    <a:pt x="749" y="7038"/>
                                  </a:cubicBezTo>
                                  <a:cubicBezTo>
                                    <a:pt x="1249" y="5556"/>
                                    <a:pt x="1998" y="4322"/>
                                    <a:pt x="2872" y="3334"/>
                                  </a:cubicBezTo>
                                  <a:cubicBezTo>
                                    <a:pt x="3746" y="2346"/>
                                    <a:pt x="4995" y="1482"/>
                                    <a:pt x="6368" y="864"/>
                                  </a:cubicBezTo>
                                  <a:cubicBezTo>
                                    <a:pt x="7742" y="247"/>
                                    <a:pt x="9240" y="0"/>
                                    <a:pt x="10989" y="0"/>
                                  </a:cubicBezTo>
                                  <a:cubicBezTo>
                                    <a:pt x="12737" y="0"/>
                                    <a:pt x="14360" y="247"/>
                                    <a:pt x="15734" y="864"/>
                                  </a:cubicBezTo>
                                  <a:cubicBezTo>
                                    <a:pt x="17107" y="1482"/>
                                    <a:pt x="18231" y="2222"/>
                                    <a:pt x="19230" y="3334"/>
                                  </a:cubicBezTo>
                                  <a:cubicBezTo>
                                    <a:pt x="20229" y="4322"/>
                                    <a:pt x="20853" y="5556"/>
                                    <a:pt x="21353" y="7038"/>
                                  </a:cubicBezTo>
                                  <a:cubicBezTo>
                                    <a:pt x="21852" y="8520"/>
                                    <a:pt x="22102" y="10001"/>
                                    <a:pt x="22102" y="11730"/>
                                  </a:cubicBezTo>
                                  <a:lnTo>
                                    <a:pt x="22102" y="12100"/>
                                  </a:lnTo>
                                  <a:cubicBezTo>
                                    <a:pt x="22102" y="13829"/>
                                    <a:pt x="21852" y="15310"/>
                                    <a:pt x="21353" y="16792"/>
                                  </a:cubicBezTo>
                                  <a:cubicBezTo>
                                    <a:pt x="20853" y="18150"/>
                                    <a:pt x="20104" y="19385"/>
                                    <a:pt x="19230" y="20496"/>
                                  </a:cubicBezTo>
                                  <a:cubicBezTo>
                                    <a:pt x="18231" y="21484"/>
                                    <a:pt x="17107" y="22348"/>
                                    <a:pt x="15734" y="22966"/>
                                  </a:cubicBezTo>
                                  <a:cubicBezTo>
                                    <a:pt x="14360" y="23583"/>
                                    <a:pt x="12862" y="23830"/>
                                    <a:pt x="11113" y="23830"/>
                                  </a:cubicBezTo>
                                  <a:cubicBezTo>
                                    <a:pt x="9365" y="23830"/>
                                    <a:pt x="7742" y="23583"/>
                                    <a:pt x="6368" y="22966"/>
                                  </a:cubicBezTo>
                                  <a:cubicBezTo>
                                    <a:pt x="4995" y="22348"/>
                                    <a:pt x="3871" y="21608"/>
                                    <a:pt x="2872" y="20496"/>
                                  </a:cubicBezTo>
                                  <a:cubicBezTo>
                                    <a:pt x="1873" y="19509"/>
                                    <a:pt x="1249" y="18274"/>
                                    <a:pt x="749" y="16792"/>
                                  </a:cubicBezTo>
                                  <a:cubicBezTo>
                                    <a:pt x="250" y="15434"/>
                                    <a:pt x="0" y="13829"/>
                                    <a:pt x="0" y="12100"/>
                                  </a:cubicBezTo>
                                  <a:lnTo>
                                    <a:pt x="0" y="11730"/>
                                  </a:lnTo>
                                  <a:close/>
                                  <a:moveTo>
                                    <a:pt x="6119" y="12100"/>
                                  </a:moveTo>
                                  <a:cubicBezTo>
                                    <a:pt x="6119" y="13088"/>
                                    <a:pt x="6243" y="13952"/>
                                    <a:pt x="6368" y="14693"/>
                                  </a:cubicBezTo>
                                  <a:cubicBezTo>
                                    <a:pt x="6493" y="15557"/>
                                    <a:pt x="6868" y="16175"/>
                                    <a:pt x="7242" y="16792"/>
                                  </a:cubicBezTo>
                                  <a:cubicBezTo>
                                    <a:pt x="7617" y="17409"/>
                                    <a:pt x="8117" y="17903"/>
                                    <a:pt x="8741" y="18274"/>
                                  </a:cubicBezTo>
                                  <a:cubicBezTo>
                                    <a:pt x="9365" y="18644"/>
                                    <a:pt x="10114" y="18768"/>
                                    <a:pt x="10989" y="18768"/>
                                  </a:cubicBezTo>
                                  <a:cubicBezTo>
                                    <a:pt x="11863" y="18768"/>
                                    <a:pt x="12612" y="18644"/>
                                    <a:pt x="13236" y="18274"/>
                                  </a:cubicBezTo>
                                  <a:cubicBezTo>
                                    <a:pt x="13861" y="17903"/>
                                    <a:pt x="14360" y="17409"/>
                                    <a:pt x="14735" y="16792"/>
                                  </a:cubicBezTo>
                                  <a:cubicBezTo>
                                    <a:pt x="15109" y="16175"/>
                                    <a:pt x="15359" y="15434"/>
                                    <a:pt x="15609" y="14693"/>
                                  </a:cubicBezTo>
                                  <a:cubicBezTo>
                                    <a:pt x="15734" y="13829"/>
                                    <a:pt x="15859" y="12964"/>
                                    <a:pt x="15859" y="12100"/>
                                  </a:cubicBezTo>
                                  <a:lnTo>
                                    <a:pt x="15859" y="11730"/>
                                  </a:lnTo>
                                  <a:cubicBezTo>
                                    <a:pt x="15859" y="10865"/>
                                    <a:pt x="15734" y="10001"/>
                                    <a:pt x="15609" y="9137"/>
                                  </a:cubicBezTo>
                                  <a:cubicBezTo>
                                    <a:pt x="15484" y="8273"/>
                                    <a:pt x="15109" y="7655"/>
                                    <a:pt x="14735" y="7038"/>
                                  </a:cubicBezTo>
                                  <a:cubicBezTo>
                                    <a:pt x="14360" y="6421"/>
                                    <a:pt x="13861" y="5927"/>
                                    <a:pt x="13236" y="5556"/>
                                  </a:cubicBezTo>
                                  <a:cubicBezTo>
                                    <a:pt x="12612" y="5186"/>
                                    <a:pt x="11863" y="5062"/>
                                    <a:pt x="10989" y="5062"/>
                                  </a:cubicBezTo>
                                  <a:cubicBezTo>
                                    <a:pt x="10114" y="5062"/>
                                    <a:pt x="9365" y="5309"/>
                                    <a:pt x="8741" y="5556"/>
                                  </a:cubicBezTo>
                                  <a:cubicBezTo>
                                    <a:pt x="8117" y="5927"/>
                                    <a:pt x="7617" y="6421"/>
                                    <a:pt x="7242" y="7038"/>
                                  </a:cubicBezTo>
                                  <a:cubicBezTo>
                                    <a:pt x="6868" y="7655"/>
                                    <a:pt x="6618" y="8396"/>
                                    <a:pt x="6368" y="9137"/>
                                  </a:cubicBezTo>
                                  <a:cubicBezTo>
                                    <a:pt x="6243" y="10001"/>
                                    <a:pt x="6119" y="10865"/>
                                    <a:pt x="6119" y="11730"/>
                                  </a:cubicBezTo>
                                  <a:lnTo>
                                    <a:pt x="6119" y="12100"/>
                                  </a:lnTo>
                                  <a:close/>
                                </a:path>
                              </a:pathLst>
                            </a:custGeom>
                            <a:solidFill>
                              <a:srgbClr val="00AEEF"/>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3" name="Freeform: Shape 333"/>
                          <wps:cNvSpPr/>
                          <wps:spPr>
                            <a:xfrm>
                              <a:off x="2427968" y="729098"/>
                              <a:ext cx="20228" cy="23459"/>
                            </a:xfrm>
                            <a:custGeom>
                              <a:avLst/>
                              <a:gdLst>
                                <a:gd name="connsiteX0" fmla="*/ 6243 w 20228"/>
                                <a:gd name="connsiteY0" fmla="*/ 494 h 23459"/>
                                <a:gd name="connsiteX1" fmla="*/ 6368 w 20228"/>
                                <a:gd name="connsiteY1" fmla="*/ 3087 h 23459"/>
                                <a:gd name="connsiteX2" fmla="*/ 9240 w 20228"/>
                                <a:gd name="connsiteY2" fmla="*/ 864 h 23459"/>
                                <a:gd name="connsiteX3" fmla="*/ 12986 w 20228"/>
                                <a:gd name="connsiteY3" fmla="*/ 0 h 23459"/>
                                <a:gd name="connsiteX4" fmla="*/ 15983 w 20228"/>
                                <a:gd name="connsiteY4" fmla="*/ 494 h 23459"/>
                                <a:gd name="connsiteX5" fmla="*/ 18231 w 20228"/>
                                <a:gd name="connsiteY5" fmla="*/ 1976 h 23459"/>
                                <a:gd name="connsiteX6" fmla="*/ 19729 w 20228"/>
                                <a:gd name="connsiteY6" fmla="*/ 4692 h 23459"/>
                                <a:gd name="connsiteX7" fmla="*/ 20229 w 20228"/>
                                <a:gd name="connsiteY7" fmla="*/ 8766 h 23459"/>
                                <a:gd name="connsiteX8" fmla="*/ 20229 w 20228"/>
                                <a:gd name="connsiteY8" fmla="*/ 23336 h 23459"/>
                                <a:gd name="connsiteX9" fmla="*/ 13985 w 20228"/>
                                <a:gd name="connsiteY9" fmla="*/ 23336 h 23459"/>
                                <a:gd name="connsiteX10" fmla="*/ 13985 w 20228"/>
                                <a:gd name="connsiteY10" fmla="*/ 8766 h 23459"/>
                                <a:gd name="connsiteX11" fmla="*/ 13736 w 20228"/>
                                <a:gd name="connsiteY11" fmla="*/ 6914 h 23459"/>
                                <a:gd name="connsiteX12" fmla="*/ 12986 w 20228"/>
                                <a:gd name="connsiteY12" fmla="*/ 5803 h 23459"/>
                                <a:gd name="connsiteX13" fmla="*/ 11863 w 20228"/>
                                <a:gd name="connsiteY13" fmla="*/ 5186 h 23459"/>
                                <a:gd name="connsiteX14" fmla="*/ 10239 w 20228"/>
                                <a:gd name="connsiteY14" fmla="*/ 5062 h 23459"/>
                                <a:gd name="connsiteX15" fmla="*/ 7867 w 20228"/>
                                <a:gd name="connsiteY15" fmla="*/ 5680 h 23459"/>
                                <a:gd name="connsiteX16" fmla="*/ 6243 w 20228"/>
                                <a:gd name="connsiteY16" fmla="*/ 7285 h 23459"/>
                                <a:gd name="connsiteX17" fmla="*/ 6243 w 20228"/>
                                <a:gd name="connsiteY17" fmla="*/ 23460 h 23459"/>
                                <a:gd name="connsiteX18" fmla="*/ 0 w 20228"/>
                                <a:gd name="connsiteY18" fmla="*/ 23460 h 23459"/>
                                <a:gd name="connsiteX19" fmla="*/ 0 w 20228"/>
                                <a:gd name="connsiteY19" fmla="*/ 494 h 23459"/>
                                <a:gd name="connsiteX20" fmla="*/ 6243 w 20228"/>
                                <a:gd name="connsiteY20" fmla="*/ 494 h 234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0228" h="23459">
                                  <a:moveTo>
                                    <a:pt x="6243" y="494"/>
                                  </a:moveTo>
                                  <a:lnTo>
                                    <a:pt x="6368" y="3087"/>
                                  </a:lnTo>
                                  <a:cubicBezTo>
                                    <a:pt x="7117" y="2099"/>
                                    <a:pt x="8116" y="1358"/>
                                    <a:pt x="9240" y="864"/>
                                  </a:cubicBezTo>
                                  <a:cubicBezTo>
                                    <a:pt x="10364" y="370"/>
                                    <a:pt x="11613" y="0"/>
                                    <a:pt x="12986" y="0"/>
                                  </a:cubicBezTo>
                                  <a:cubicBezTo>
                                    <a:pt x="14110" y="0"/>
                                    <a:pt x="15109" y="123"/>
                                    <a:pt x="15983" y="494"/>
                                  </a:cubicBezTo>
                                  <a:cubicBezTo>
                                    <a:pt x="16857" y="741"/>
                                    <a:pt x="17607" y="1235"/>
                                    <a:pt x="18231" y="1976"/>
                                  </a:cubicBezTo>
                                  <a:cubicBezTo>
                                    <a:pt x="18855" y="2716"/>
                                    <a:pt x="19355" y="3581"/>
                                    <a:pt x="19729" y="4692"/>
                                  </a:cubicBezTo>
                                  <a:cubicBezTo>
                                    <a:pt x="20104" y="5803"/>
                                    <a:pt x="20229" y="7161"/>
                                    <a:pt x="20229" y="8766"/>
                                  </a:cubicBezTo>
                                  <a:lnTo>
                                    <a:pt x="20229" y="23336"/>
                                  </a:lnTo>
                                  <a:lnTo>
                                    <a:pt x="13985" y="23336"/>
                                  </a:lnTo>
                                  <a:lnTo>
                                    <a:pt x="13985" y="8766"/>
                                  </a:lnTo>
                                  <a:cubicBezTo>
                                    <a:pt x="13985" y="8026"/>
                                    <a:pt x="13861" y="7408"/>
                                    <a:pt x="13736" y="6914"/>
                                  </a:cubicBezTo>
                                  <a:cubicBezTo>
                                    <a:pt x="13611" y="6421"/>
                                    <a:pt x="13361" y="6050"/>
                                    <a:pt x="12986" y="5803"/>
                                  </a:cubicBezTo>
                                  <a:cubicBezTo>
                                    <a:pt x="12612" y="5556"/>
                                    <a:pt x="12237" y="5309"/>
                                    <a:pt x="11863" y="5186"/>
                                  </a:cubicBezTo>
                                  <a:cubicBezTo>
                                    <a:pt x="11363" y="5062"/>
                                    <a:pt x="10864" y="5062"/>
                                    <a:pt x="10239" y="5062"/>
                                  </a:cubicBezTo>
                                  <a:cubicBezTo>
                                    <a:pt x="9365" y="5062"/>
                                    <a:pt x="8491" y="5309"/>
                                    <a:pt x="7867" y="5680"/>
                                  </a:cubicBezTo>
                                  <a:cubicBezTo>
                                    <a:pt x="7242" y="6050"/>
                                    <a:pt x="6743" y="6667"/>
                                    <a:pt x="6243" y="7285"/>
                                  </a:cubicBezTo>
                                  <a:lnTo>
                                    <a:pt x="6243" y="23460"/>
                                  </a:lnTo>
                                  <a:lnTo>
                                    <a:pt x="0" y="23460"/>
                                  </a:lnTo>
                                  <a:lnTo>
                                    <a:pt x="0" y="494"/>
                                  </a:lnTo>
                                  <a:lnTo>
                                    <a:pt x="6243" y="494"/>
                                  </a:lnTo>
                                  <a:close/>
                                </a:path>
                              </a:pathLst>
                            </a:custGeom>
                            <a:solidFill>
                              <a:srgbClr val="00AEEF"/>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4" name="Freeform: Shape 334"/>
                          <wps:cNvSpPr/>
                          <wps:spPr>
                            <a:xfrm>
                              <a:off x="2451818" y="729098"/>
                              <a:ext cx="19604" cy="23583"/>
                            </a:xfrm>
                            <a:custGeom>
                              <a:avLst/>
                              <a:gdLst>
                                <a:gd name="connsiteX0" fmla="*/ 13736 w 19604"/>
                                <a:gd name="connsiteY0" fmla="*/ 17039 h 23583"/>
                                <a:gd name="connsiteX1" fmla="*/ 13611 w 19604"/>
                                <a:gd name="connsiteY1" fmla="*/ 16175 h 23583"/>
                                <a:gd name="connsiteX2" fmla="*/ 12862 w 19604"/>
                                <a:gd name="connsiteY2" fmla="*/ 15434 h 23583"/>
                                <a:gd name="connsiteX3" fmla="*/ 11363 w 19604"/>
                                <a:gd name="connsiteY3" fmla="*/ 14817 h 23583"/>
                                <a:gd name="connsiteX4" fmla="*/ 8991 w 19604"/>
                                <a:gd name="connsiteY4" fmla="*/ 14199 h 23583"/>
                                <a:gd name="connsiteX5" fmla="*/ 5744 w 19604"/>
                                <a:gd name="connsiteY5" fmla="*/ 13211 h 23583"/>
                                <a:gd name="connsiteX6" fmla="*/ 3122 w 19604"/>
                                <a:gd name="connsiteY6" fmla="*/ 11730 h 23583"/>
                                <a:gd name="connsiteX7" fmla="*/ 1374 w 19604"/>
                                <a:gd name="connsiteY7" fmla="*/ 9754 h 23583"/>
                                <a:gd name="connsiteX8" fmla="*/ 749 w 19604"/>
                                <a:gd name="connsiteY8" fmla="*/ 7161 h 23583"/>
                                <a:gd name="connsiteX9" fmla="*/ 1374 w 19604"/>
                                <a:gd name="connsiteY9" fmla="*/ 4445 h 23583"/>
                                <a:gd name="connsiteX10" fmla="*/ 3247 w 19604"/>
                                <a:gd name="connsiteY10" fmla="*/ 2222 h 23583"/>
                                <a:gd name="connsiteX11" fmla="*/ 6118 w 19604"/>
                                <a:gd name="connsiteY11" fmla="*/ 617 h 23583"/>
                                <a:gd name="connsiteX12" fmla="*/ 9989 w 19604"/>
                                <a:gd name="connsiteY12" fmla="*/ 0 h 23583"/>
                                <a:gd name="connsiteX13" fmla="*/ 13985 w 19604"/>
                                <a:gd name="connsiteY13" fmla="*/ 494 h 23583"/>
                                <a:gd name="connsiteX14" fmla="*/ 16982 w 19604"/>
                                <a:gd name="connsiteY14" fmla="*/ 1976 h 23583"/>
                                <a:gd name="connsiteX15" fmla="*/ 18855 w 19604"/>
                                <a:gd name="connsiteY15" fmla="*/ 4322 h 23583"/>
                                <a:gd name="connsiteX16" fmla="*/ 19480 w 19604"/>
                                <a:gd name="connsiteY16" fmla="*/ 7285 h 23583"/>
                                <a:gd name="connsiteX17" fmla="*/ 13236 w 19604"/>
                                <a:gd name="connsiteY17" fmla="*/ 7285 h 23583"/>
                                <a:gd name="connsiteX18" fmla="*/ 12362 w 19604"/>
                                <a:gd name="connsiteY18" fmla="*/ 5062 h 23583"/>
                                <a:gd name="connsiteX19" fmla="*/ 9740 w 19604"/>
                                <a:gd name="connsiteY19" fmla="*/ 4198 h 23583"/>
                                <a:gd name="connsiteX20" fmla="*/ 7367 w 19604"/>
                                <a:gd name="connsiteY20" fmla="*/ 4939 h 23583"/>
                                <a:gd name="connsiteX21" fmla="*/ 6493 w 19604"/>
                                <a:gd name="connsiteY21" fmla="*/ 6667 h 23583"/>
                                <a:gd name="connsiteX22" fmla="*/ 6743 w 19604"/>
                                <a:gd name="connsiteY22" fmla="*/ 7532 h 23583"/>
                                <a:gd name="connsiteX23" fmla="*/ 7492 w 19604"/>
                                <a:gd name="connsiteY23" fmla="*/ 8273 h 23583"/>
                                <a:gd name="connsiteX24" fmla="*/ 8866 w 19604"/>
                                <a:gd name="connsiteY24" fmla="*/ 8890 h 23583"/>
                                <a:gd name="connsiteX25" fmla="*/ 10864 w 19604"/>
                                <a:gd name="connsiteY25" fmla="*/ 9384 h 23583"/>
                                <a:gd name="connsiteX26" fmla="*/ 14360 w 19604"/>
                                <a:gd name="connsiteY26" fmla="*/ 10248 h 23583"/>
                                <a:gd name="connsiteX27" fmla="*/ 17107 w 19604"/>
                                <a:gd name="connsiteY27" fmla="*/ 11606 h 23583"/>
                                <a:gd name="connsiteX28" fmla="*/ 18980 w 19604"/>
                                <a:gd name="connsiteY28" fmla="*/ 13705 h 23583"/>
                                <a:gd name="connsiteX29" fmla="*/ 19604 w 19604"/>
                                <a:gd name="connsiteY29" fmla="*/ 16545 h 23583"/>
                                <a:gd name="connsiteX30" fmla="*/ 18980 w 19604"/>
                                <a:gd name="connsiteY30" fmla="*/ 19385 h 23583"/>
                                <a:gd name="connsiteX31" fmla="*/ 16982 w 19604"/>
                                <a:gd name="connsiteY31" fmla="*/ 21608 h 23583"/>
                                <a:gd name="connsiteX32" fmla="*/ 13861 w 19604"/>
                                <a:gd name="connsiteY32" fmla="*/ 23089 h 23583"/>
                                <a:gd name="connsiteX33" fmla="*/ 9865 w 19604"/>
                                <a:gd name="connsiteY33" fmla="*/ 23583 h 23583"/>
                                <a:gd name="connsiteX34" fmla="*/ 5619 w 19604"/>
                                <a:gd name="connsiteY34" fmla="*/ 22966 h 23583"/>
                                <a:gd name="connsiteX35" fmla="*/ 2497 w 19604"/>
                                <a:gd name="connsiteY35" fmla="*/ 21237 h 23583"/>
                                <a:gd name="connsiteX36" fmla="*/ 624 w 19604"/>
                                <a:gd name="connsiteY36" fmla="*/ 18768 h 23583"/>
                                <a:gd name="connsiteX37" fmla="*/ 0 w 19604"/>
                                <a:gd name="connsiteY37" fmla="*/ 15928 h 23583"/>
                                <a:gd name="connsiteX38" fmla="*/ 5869 w 19604"/>
                                <a:gd name="connsiteY38" fmla="*/ 15928 h 23583"/>
                                <a:gd name="connsiteX39" fmla="*/ 6243 w 19604"/>
                                <a:gd name="connsiteY39" fmla="*/ 17409 h 23583"/>
                                <a:gd name="connsiteX40" fmla="*/ 7117 w 19604"/>
                                <a:gd name="connsiteY40" fmla="*/ 18521 h 23583"/>
                                <a:gd name="connsiteX41" fmla="*/ 8491 w 19604"/>
                                <a:gd name="connsiteY41" fmla="*/ 19138 h 23583"/>
                                <a:gd name="connsiteX42" fmla="*/ 10114 w 19604"/>
                                <a:gd name="connsiteY42" fmla="*/ 19385 h 23583"/>
                                <a:gd name="connsiteX43" fmla="*/ 12862 w 19604"/>
                                <a:gd name="connsiteY43" fmla="*/ 18768 h 23583"/>
                                <a:gd name="connsiteX44" fmla="*/ 13736 w 19604"/>
                                <a:gd name="connsiteY44" fmla="*/ 17039 h 235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19604" h="23583">
                                  <a:moveTo>
                                    <a:pt x="13736" y="17039"/>
                                  </a:moveTo>
                                  <a:cubicBezTo>
                                    <a:pt x="13736" y="16669"/>
                                    <a:pt x="13736" y="16422"/>
                                    <a:pt x="13611" y="16175"/>
                                  </a:cubicBezTo>
                                  <a:cubicBezTo>
                                    <a:pt x="13486" y="15928"/>
                                    <a:pt x="13236" y="15681"/>
                                    <a:pt x="12862" y="15434"/>
                                  </a:cubicBezTo>
                                  <a:cubicBezTo>
                                    <a:pt x="12487" y="15187"/>
                                    <a:pt x="11987" y="14940"/>
                                    <a:pt x="11363" y="14817"/>
                                  </a:cubicBezTo>
                                  <a:cubicBezTo>
                                    <a:pt x="10739" y="14570"/>
                                    <a:pt x="9989" y="14446"/>
                                    <a:pt x="8991" y="14199"/>
                                  </a:cubicBezTo>
                                  <a:cubicBezTo>
                                    <a:pt x="7867" y="13952"/>
                                    <a:pt x="6743" y="13582"/>
                                    <a:pt x="5744" y="13211"/>
                                  </a:cubicBezTo>
                                  <a:cubicBezTo>
                                    <a:pt x="4745" y="12841"/>
                                    <a:pt x="3871" y="12347"/>
                                    <a:pt x="3122" y="11730"/>
                                  </a:cubicBezTo>
                                  <a:cubicBezTo>
                                    <a:pt x="2372" y="11112"/>
                                    <a:pt x="1748" y="10495"/>
                                    <a:pt x="1374" y="9754"/>
                                  </a:cubicBezTo>
                                  <a:cubicBezTo>
                                    <a:pt x="999" y="9013"/>
                                    <a:pt x="749" y="8149"/>
                                    <a:pt x="749" y="7161"/>
                                  </a:cubicBezTo>
                                  <a:cubicBezTo>
                                    <a:pt x="749" y="6174"/>
                                    <a:pt x="999" y="5309"/>
                                    <a:pt x="1374" y="4445"/>
                                  </a:cubicBezTo>
                                  <a:cubicBezTo>
                                    <a:pt x="1748" y="3581"/>
                                    <a:pt x="2372" y="2840"/>
                                    <a:pt x="3247" y="2222"/>
                                  </a:cubicBezTo>
                                  <a:cubicBezTo>
                                    <a:pt x="3996" y="1605"/>
                                    <a:pt x="4995" y="988"/>
                                    <a:pt x="6118" y="617"/>
                                  </a:cubicBezTo>
                                  <a:cubicBezTo>
                                    <a:pt x="7242" y="247"/>
                                    <a:pt x="8616" y="0"/>
                                    <a:pt x="9989" y="0"/>
                                  </a:cubicBezTo>
                                  <a:cubicBezTo>
                                    <a:pt x="11488" y="0"/>
                                    <a:pt x="12862" y="123"/>
                                    <a:pt x="13985" y="494"/>
                                  </a:cubicBezTo>
                                  <a:cubicBezTo>
                                    <a:pt x="15234" y="864"/>
                                    <a:pt x="16233" y="1358"/>
                                    <a:pt x="16982" y="1976"/>
                                  </a:cubicBezTo>
                                  <a:cubicBezTo>
                                    <a:pt x="17856" y="2593"/>
                                    <a:pt x="18481" y="3457"/>
                                    <a:pt x="18855" y="4322"/>
                                  </a:cubicBezTo>
                                  <a:cubicBezTo>
                                    <a:pt x="19355" y="5186"/>
                                    <a:pt x="19480" y="6174"/>
                                    <a:pt x="19480" y="7285"/>
                                  </a:cubicBezTo>
                                  <a:lnTo>
                                    <a:pt x="13236" y="7285"/>
                                  </a:lnTo>
                                  <a:cubicBezTo>
                                    <a:pt x="13236" y="6421"/>
                                    <a:pt x="12986" y="5680"/>
                                    <a:pt x="12362" y="5062"/>
                                  </a:cubicBezTo>
                                  <a:cubicBezTo>
                                    <a:pt x="11863" y="4445"/>
                                    <a:pt x="10864" y="4198"/>
                                    <a:pt x="9740" y="4198"/>
                                  </a:cubicBezTo>
                                  <a:cubicBezTo>
                                    <a:pt x="8741" y="4198"/>
                                    <a:pt x="7867" y="4445"/>
                                    <a:pt x="7367" y="4939"/>
                                  </a:cubicBezTo>
                                  <a:cubicBezTo>
                                    <a:pt x="6743" y="5433"/>
                                    <a:pt x="6493" y="6050"/>
                                    <a:pt x="6493" y="6667"/>
                                  </a:cubicBezTo>
                                  <a:cubicBezTo>
                                    <a:pt x="6493" y="7038"/>
                                    <a:pt x="6618" y="7285"/>
                                    <a:pt x="6743" y="7532"/>
                                  </a:cubicBezTo>
                                  <a:cubicBezTo>
                                    <a:pt x="6868" y="7779"/>
                                    <a:pt x="7117" y="8026"/>
                                    <a:pt x="7492" y="8273"/>
                                  </a:cubicBezTo>
                                  <a:cubicBezTo>
                                    <a:pt x="7867" y="8520"/>
                                    <a:pt x="8241" y="8643"/>
                                    <a:pt x="8866" y="8890"/>
                                  </a:cubicBezTo>
                                  <a:cubicBezTo>
                                    <a:pt x="9365" y="9137"/>
                                    <a:pt x="10114" y="9260"/>
                                    <a:pt x="10864" y="9384"/>
                                  </a:cubicBezTo>
                                  <a:cubicBezTo>
                                    <a:pt x="12112" y="9631"/>
                                    <a:pt x="13236" y="9878"/>
                                    <a:pt x="14360" y="10248"/>
                                  </a:cubicBezTo>
                                  <a:cubicBezTo>
                                    <a:pt x="15484" y="10619"/>
                                    <a:pt x="16358" y="11112"/>
                                    <a:pt x="17107" y="11606"/>
                                  </a:cubicBezTo>
                                  <a:cubicBezTo>
                                    <a:pt x="17856" y="12224"/>
                                    <a:pt x="18481" y="12841"/>
                                    <a:pt x="18980" y="13705"/>
                                  </a:cubicBezTo>
                                  <a:cubicBezTo>
                                    <a:pt x="19480" y="14446"/>
                                    <a:pt x="19604" y="15434"/>
                                    <a:pt x="19604" y="16545"/>
                                  </a:cubicBezTo>
                                  <a:cubicBezTo>
                                    <a:pt x="19604" y="17533"/>
                                    <a:pt x="19355" y="18521"/>
                                    <a:pt x="18980" y="19385"/>
                                  </a:cubicBezTo>
                                  <a:cubicBezTo>
                                    <a:pt x="18481" y="20249"/>
                                    <a:pt x="17856" y="20990"/>
                                    <a:pt x="16982" y="21608"/>
                                  </a:cubicBezTo>
                                  <a:cubicBezTo>
                                    <a:pt x="16108" y="22225"/>
                                    <a:pt x="15109" y="22719"/>
                                    <a:pt x="13861" y="23089"/>
                                  </a:cubicBezTo>
                                  <a:cubicBezTo>
                                    <a:pt x="12612" y="23460"/>
                                    <a:pt x="11363" y="23583"/>
                                    <a:pt x="9865" y="23583"/>
                                  </a:cubicBezTo>
                                  <a:cubicBezTo>
                                    <a:pt x="8241" y="23583"/>
                                    <a:pt x="6743" y="23336"/>
                                    <a:pt x="5619" y="22966"/>
                                  </a:cubicBezTo>
                                  <a:cubicBezTo>
                                    <a:pt x="4370" y="22472"/>
                                    <a:pt x="3371" y="21978"/>
                                    <a:pt x="2497" y="21237"/>
                                  </a:cubicBezTo>
                                  <a:cubicBezTo>
                                    <a:pt x="1623" y="20496"/>
                                    <a:pt x="999" y="19632"/>
                                    <a:pt x="624" y="18768"/>
                                  </a:cubicBezTo>
                                  <a:cubicBezTo>
                                    <a:pt x="250" y="17903"/>
                                    <a:pt x="0" y="16916"/>
                                    <a:pt x="0" y="15928"/>
                                  </a:cubicBezTo>
                                  <a:lnTo>
                                    <a:pt x="5869" y="15928"/>
                                  </a:lnTo>
                                  <a:cubicBezTo>
                                    <a:pt x="5869" y="16545"/>
                                    <a:pt x="5994" y="17039"/>
                                    <a:pt x="6243" y="17409"/>
                                  </a:cubicBezTo>
                                  <a:cubicBezTo>
                                    <a:pt x="6493" y="17903"/>
                                    <a:pt x="6743" y="18150"/>
                                    <a:pt x="7117" y="18521"/>
                                  </a:cubicBezTo>
                                  <a:cubicBezTo>
                                    <a:pt x="7492" y="18768"/>
                                    <a:pt x="7992" y="19015"/>
                                    <a:pt x="8491" y="19138"/>
                                  </a:cubicBezTo>
                                  <a:cubicBezTo>
                                    <a:pt x="8991" y="19262"/>
                                    <a:pt x="9490" y="19385"/>
                                    <a:pt x="10114" y="19385"/>
                                  </a:cubicBezTo>
                                  <a:cubicBezTo>
                                    <a:pt x="11363" y="19385"/>
                                    <a:pt x="12237" y="19138"/>
                                    <a:pt x="12862" y="18768"/>
                                  </a:cubicBezTo>
                                  <a:cubicBezTo>
                                    <a:pt x="13486" y="18397"/>
                                    <a:pt x="13736" y="17780"/>
                                    <a:pt x="13736" y="17039"/>
                                  </a:cubicBezTo>
                                </a:path>
                              </a:pathLst>
                            </a:custGeom>
                            <a:solidFill>
                              <a:srgbClr val="00AEEF"/>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5" name="Freeform: Shape 335"/>
                          <wps:cNvSpPr/>
                          <wps:spPr>
                            <a:xfrm>
                              <a:off x="2183723" y="771202"/>
                              <a:ext cx="20978" cy="30867"/>
                            </a:xfrm>
                            <a:custGeom>
                              <a:avLst/>
                              <a:gdLst>
                                <a:gd name="connsiteX0" fmla="*/ 18730 w 20978"/>
                                <a:gd name="connsiteY0" fmla="*/ 17533 h 30867"/>
                                <a:gd name="connsiteX1" fmla="*/ 6493 w 20978"/>
                                <a:gd name="connsiteY1" fmla="*/ 17533 h 30867"/>
                                <a:gd name="connsiteX2" fmla="*/ 6493 w 20978"/>
                                <a:gd name="connsiteY2" fmla="*/ 25806 h 30867"/>
                                <a:gd name="connsiteX3" fmla="*/ 20978 w 20978"/>
                                <a:gd name="connsiteY3" fmla="*/ 25806 h 30867"/>
                                <a:gd name="connsiteX4" fmla="*/ 20978 w 20978"/>
                                <a:gd name="connsiteY4" fmla="*/ 30868 h 30867"/>
                                <a:gd name="connsiteX5" fmla="*/ 0 w 20978"/>
                                <a:gd name="connsiteY5" fmla="*/ 30868 h 30867"/>
                                <a:gd name="connsiteX6" fmla="*/ 0 w 20978"/>
                                <a:gd name="connsiteY6" fmla="*/ 0 h 30867"/>
                                <a:gd name="connsiteX7" fmla="*/ 20853 w 20978"/>
                                <a:gd name="connsiteY7" fmla="*/ 0 h 30867"/>
                                <a:gd name="connsiteX8" fmla="*/ 20853 w 20978"/>
                                <a:gd name="connsiteY8" fmla="*/ 5186 h 30867"/>
                                <a:gd name="connsiteX9" fmla="*/ 6493 w 20978"/>
                                <a:gd name="connsiteY9" fmla="*/ 5186 h 30867"/>
                                <a:gd name="connsiteX10" fmla="*/ 6493 w 20978"/>
                                <a:gd name="connsiteY10" fmla="*/ 12594 h 30867"/>
                                <a:gd name="connsiteX11" fmla="*/ 18730 w 20978"/>
                                <a:gd name="connsiteY11" fmla="*/ 12594 h 308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0978" h="30867">
                                  <a:moveTo>
                                    <a:pt x="18730" y="17533"/>
                                  </a:moveTo>
                                  <a:lnTo>
                                    <a:pt x="6493" y="17533"/>
                                  </a:lnTo>
                                  <a:lnTo>
                                    <a:pt x="6493" y="25806"/>
                                  </a:lnTo>
                                  <a:lnTo>
                                    <a:pt x="20978" y="25806"/>
                                  </a:lnTo>
                                  <a:lnTo>
                                    <a:pt x="20978" y="30868"/>
                                  </a:lnTo>
                                  <a:lnTo>
                                    <a:pt x="0" y="30868"/>
                                  </a:lnTo>
                                  <a:lnTo>
                                    <a:pt x="0" y="0"/>
                                  </a:lnTo>
                                  <a:lnTo>
                                    <a:pt x="20853" y="0"/>
                                  </a:lnTo>
                                  <a:lnTo>
                                    <a:pt x="20853" y="5186"/>
                                  </a:lnTo>
                                  <a:lnTo>
                                    <a:pt x="6493" y="5186"/>
                                  </a:lnTo>
                                  <a:lnTo>
                                    <a:pt x="6493" y="12594"/>
                                  </a:lnTo>
                                  <a:lnTo>
                                    <a:pt x="18730" y="12594"/>
                                  </a:lnTo>
                                  <a:close/>
                                </a:path>
                              </a:pathLst>
                            </a:custGeom>
                            <a:solidFill>
                              <a:srgbClr val="00AEEF"/>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6" name="Freeform: Shape 336"/>
                          <wps:cNvSpPr/>
                          <wps:spPr>
                            <a:xfrm>
                              <a:off x="2207698" y="778734"/>
                              <a:ext cx="20228" cy="23459"/>
                            </a:xfrm>
                            <a:custGeom>
                              <a:avLst/>
                              <a:gdLst>
                                <a:gd name="connsiteX0" fmla="*/ 5994 w 20228"/>
                                <a:gd name="connsiteY0" fmla="*/ 370 h 23459"/>
                                <a:gd name="connsiteX1" fmla="*/ 6243 w 20228"/>
                                <a:gd name="connsiteY1" fmla="*/ 2963 h 23459"/>
                                <a:gd name="connsiteX2" fmla="*/ 9115 w 20228"/>
                                <a:gd name="connsiteY2" fmla="*/ 741 h 23459"/>
                                <a:gd name="connsiteX3" fmla="*/ 12862 w 20228"/>
                                <a:gd name="connsiteY3" fmla="*/ 0 h 23459"/>
                                <a:gd name="connsiteX4" fmla="*/ 15859 w 20228"/>
                                <a:gd name="connsiteY4" fmla="*/ 494 h 23459"/>
                                <a:gd name="connsiteX5" fmla="*/ 18231 w 20228"/>
                                <a:gd name="connsiteY5" fmla="*/ 1976 h 23459"/>
                                <a:gd name="connsiteX6" fmla="*/ 19729 w 20228"/>
                                <a:gd name="connsiteY6" fmla="*/ 4692 h 23459"/>
                                <a:gd name="connsiteX7" fmla="*/ 20229 w 20228"/>
                                <a:gd name="connsiteY7" fmla="*/ 8766 h 23459"/>
                                <a:gd name="connsiteX8" fmla="*/ 20229 w 20228"/>
                                <a:gd name="connsiteY8" fmla="*/ 23336 h 23459"/>
                                <a:gd name="connsiteX9" fmla="*/ 13985 w 20228"/>
                                <a:gd name="connsiteY9" fmla="*/ 23336 h 23459"/>
                                <a:gd name="connsiteX10" fmla="*/ 13985 w 20228"/>
                                <a:gd name="connsiteY10" fmla="*/ 8766 h 23459"/>
                                <a:gd name="connsiteX11" fmla="*/ 13736 w 20228"/>
                                <a:gd name="connsiteY11" fmla="*/ 6914 h 23459"/>
                                <a:gd name="connsiteX12" fmla="*/ 12986 w 20228"/>
                                <a:gd name="connsiteY12" fmla="*/ 5803 h 23459"/>
                                <a:gd name="connsiteX13" fmla="*/ 11863 w 20228"/>
                                <a:gd name="connsiteY13" fmla="*/ 5186 h 23459"/>
                                <a:gd name="connsiteX14" fmla="*/ 10239 w 20228"/>
                                <a:gd name="connsiteY14" fmla="*/ 5062 h 23459"/>
                                <a:gd name="connsiteX15" fmla="*/ 7867 w 20228"/>
                                <a:gd name="connsiteY15" fmla="*/ 5680 h 23459"/>
                                <a:gd name="connsiteX16" fmla="*/ 6243 w 20228"/>
                                <a:gd name="connsiteY16" fmla="*/ 7285 h 23459"/>
                                <a:gd name="connsiteX17" fmla="*/ 6243 w 20228"/>
                                <a:gd name="connsiteY17" fmla="*/ 23460 h 23459"/>
                                <a:gd name="connsiteX18" fmla="*/ 0 w 20228"/>
                                <a:gd name="connsiteY18" fmla="*/ 23460 h 23459"/>
                                <a:gd name="connsiteX19" fmla="*/ 0 w 20228"/>
                                <a:gd name="connsiteY19" fmla="*/ 370 h 23459"/>
                                <a:gd name="connsiteX20" fmla="*/ 5994 w 20228"/>
                                <a:gd name="connsiteY20" fmla="*/ 370 h 234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0228" h="23459">
                                  <a:moveTo>
                                    <a:pt x="5994" y="370"/>
                                  </a:moveTo>
                                  <a:lnTo>
                                    <a:pt x="6243" y="2963"/>
                                  </a:lnTo>
                                  <a:cubicBezTo>
                                    <a:pt x="6993" y="1976"/>
                                    <a:pt x="7992" y="1235"/>
                                    <a:pt x="9115" y="741"/>
                                  </a:cubicBezTo>
                                  <a:cubicBezTo>
                                    <a:pt x="10239" y="247"/>
                                    <a:pt x="11488" y="0"/>
                                    <a:pt x="12862" y="0"/>
                                  </a:cubicBezTo>
                                  <a:cubicBezTo>
                                    <a:pt x="13985" y="0"/>
                                    <a:pt x="14984" y="123"/>
                                    <a:pt x="15859" y="494"/>
                                  </a:cubicBezTo>
                                  <a:cubicBezTo>
                                    <a:pt x="16733" y="864"/>
                                    <a:pt x="17482" y="1358"/>
                                    <a:pt x="18231" y="1976"/>
                                  </a:cubicBezTo>
                                  <a:cubicBezTo>
                                    <a:pt x="18855" y="2716"/>
                                    <a:pt x="19355" y="3581"/>
                                    <a:pt x="19729" y="4692"/>
                                  </a:cubicBezTo>
                                  <a:cubicBezTo>
                                    <a:pt x="20104" y="5803"/>
                                    <a:pt x="20229" y="7161"/>
                                    <a:pt x="20229" y="8766"/>
                                  </a:cubicBezTo>
                                  <a:lnTo>
                                    <a:pt x="20229" y="23336"/>
                                  </a:lnTo>
                                  <a:lnTo>
                                    <a:pt x="13985" y="23336"/>
                                  </a:lnTo>
                                  <a:lnTo>
                                    <a:pt x="13985" y="8766"/>
                                  </a:lnTo>
                                  <a:cubicBezTo>
                                    <a:pt x="13985" y="8026"/>
                                    <a:pt x="13861" y="7408"/>
                                    <a:pt x="13736" y="6914"/>
                                  </a:cubicBezTo>
                                  <a:cubicBezTo>
                                    <a:pt x="13611" y="6421"/>
                                    <a:pt x="13361" y="6050"/>
                                    <a:pt x="12986" y="5803"/>
                                  </a:cubicBezTo>
                                  <a:cubicBezTo>
                                    <a:pt x="12612" y="5556"/>
                                    <a:pt x="12237" y="5309"/>
                                    <a:pt x="11863" y="5186"/>
                                  </a:cubicBezTo>
                                  <a:cubicBezTo>
                                    <a:pt x="11363" y="5062"/>
                                    <a:pt x="10864" y="5062"/>
                                    <a:pt x="10239" y="5062"/>
                                  </a:cubicBezTo>
                                  <a:cubicBezTo>
                                    <a:pt x="9365" y="5062"/>
                                    <a:pt x="8491" y="5309"/>
                                    <a:pt x="7867" y="5680"/>
                                  </a:cubicBezTo>
                                  <a:cubicBezTo>
                                    <a:pt x="7242" y="6050"/>
                                    <a:pt x="6743" y="6667"/>
                                    <a:pt x="6243" y="7285"/>
                                  </a:cubicBezTo>
                                  <a:lnTo>
                                    <a:pt x="6243" y="23460"/>
                                  </a:lnTo>
                                  <a:lnTo>
                                    <a:pt x="0" y="23460"/>
                                  </a:lnTo>
                                  <a:lnTo>
                                    <a:pt x="0" y="370"/>
                                  </a:lnTo>
                                  <a:lnTo>
                                    <a:pt x="5994" y="370"/>
                                  </a:lnTo>
                                  <a:close/>
                                </a:path>
                              </a:pathLst>
                            </a:custGeom>
                            <a:solidFill>
                              <a:srgbClr val="00AEEF"/>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7" name="Freeform: Shape 337"/>
                          <wps:cNvSpPr/>
                          <wps:spPr>
                            <a:xfrm>
                              <a:off x="2230549" y="779104"/>
                              <a:ext cx="21477" cy="22965"/>
                            </a:xfrm>
                            <a:custGeom>
                              <a:avLst/>
                              <a:gdLst>
                                <a:gd name="connsiteX0" fmla="*/ 10739 w 21477"/>
                                <a:gd name="connsiteY0" fmla="*/ 15557 h 22965"/>
                                <a:gd name="connsiteX1" fmla="*/ 14984 w 21477"/>
                                <a:gd name="connsiteY1" fmla="*/ 0 h 22965"/>
                                <a:gd name="connsiteX2" fmla="*/ 21478 w 21477"/>
                                <a:gd name="connsiteY2" fmla="*/ 0 h 22965"/>
                                <a:gd name="connsiteX3" fmla="*/ 13736 w 21477"/>
                                <a:gd name="connsiteY3" fmla="*/ 22966 h 22965"/>
                                <a:gd name="connsiteX4" fmla="*/ 7742 w 21477"/>
                                <a:gd name="connsiteY4" fmla="*/ 22966 h 22965"/>
                                <a:gd name="connsiteX5" fmla="*/ 0 w 21477"/>
                                <a:gd name="connsiteY5" fmla="*/ 0 h 22965"/>
                                <a:gd name="connsiteX6" fmla="*/ 6368 w 21477"/>
                                <a:gd name="connsiteY6" fmla="*/ 0 h 229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477" h="22965">
                                  <a:moveTo>
                                    <a:pt x="10739" y="15557"/>
                                  </a:moveTo>
                                  <a:lnTo>
                                    <a:pt x="14984" y="0"/>
                                  </a:lnTo>
                                  <a:lnTo>
                                    <a:pt x="21478" y="0"/>
                                  </a:lnTo>
                                  <a:lnTo>
                                    <a:pt x="13736" y="22966"/>
                                  </a:lnTo>
                                  <a:lnTo>
                                    <a:pt x="7742" y="22966"/>
                                  </a:lnTo>
                                  <a:lnTo>
                                    <a:pt x="0" y="0"/>
                                  </a:lnTo>
                                  <a:lnTo>
                                    <a:pt x="6368" y="0"/>
                                  </a:lnTo>
                                  <a:close/>
                                </a:path>
                              </a:pathLst>
                            </a:custGeom>
                            <a:solidFill>
                              <a:srgbClr val="00AEEF"/>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8" name="Freeform: Shape 338"/>
                          <wps:cNvSpPr/>
                          <wps:spPr>
                            <a:xfrm>
                              <a:off x="2254774" y="770091"/>
                              <a:ext cx="6867" cy="31979"/>
                            </a:xfrm>
                            <a:custGeom>
                              <a:avLst/>
                              <a:gdLst>
                                <a:gd name="connsiteX0" fmla="*/ 0 w 6867"/>
                                <a:gd name="connsiteY0" fmla="*/ 3087 h 31979"/>
                                <a:gd name="connsiteX1" fmla="*/ 874 w 6867"/>
                                <a:gd name="connsiteY1" fmla="*/ 864 h 31979"/>
                                <a:gd name="connsiteX2" fmla="*/ 3371 w 6867"/>
                                <a:gd name="connsiteY2" fmla="*/ 0 h 31979"/>
                                <a:gd name="connsiteX3" fmla="*/ 4745 w 6867"/>
                                <a:gd name="connsiteY3" fmla="*/ 247 h 31979"/>
                                <a:gd name="connsiteX4" fmla="*/ 5869 w 6867"/>
                                <a:gd name="connsiteY4" fmla="*/ 864 h 31979"/>
                                <a:gd name="connsiteX5" fmla="*/ 6618 w 6867"/>
                                <a:gd name="connsiteY5" fmla="*/ 1852 h 31979"/>
                                <a:gd name="connsiteX6" fmla="*/ 6868 w 6867"/>
                                <a:gd name="connsiteY6" fmla="*/ 3087 h 31979"/>
                                <a:gd name="connsiteX7" fmla="*/ 6618 w 6867"/>
                                <a:gd name="connsiteY7" fmla="*/ 4322 h 31979"/>
                                <a:gd name="connsiteX8" fmla="*/ 5869 w 6867"/>
                                <a:gd name="connsiteY8" fmla="*/ 5309 h 31979"/>
                                <a:gd name="connsiteX9" fmla="*/ 4745 w 6867"/>
                                <a:gd name="connsiteY9" fmla="*/ 5927 h 31979"/>
                                <a:gd name="connsiteX10" fmla="*/ 3371 w 6867"/>
                                <a:gd name="connsiteY10" fmla="*/ 6174 h 31979"/>
                                <a:gd name="connsiteX11" fmla="*/ 1873 w 6867"/>
                                <a:gd name="connsiteY11" fmla="*/ 5927 h 31979"/>
                                <a:gd name="connsiteX12" fmla="*/ 749 w 6867"/>
                                <a:gd name="connsiteY12" fmla="*/ 5309 h 31979"/>
                                <a:gd name="connsiteX13" fmla="*/ 0 w 6867"/>
                                <a:gd name="connsiteY13" fmla="*/ 4322 h 31979"/>
                                <a:gd name="connsiteX14" fmla="*/ 0 w 6867"/>
                                <a:gd name="connsiteY14" fmla="*/ 3087 h 31979"/>
                                <a:gd name="connsiteX15" fmla="*/ 6493 w 6867"/>
                                <a:gd name="connsiteY15" fmla="*/ 31979 h 31979"/>
                                <a:gd name="connsiteX16" fmla="*/ 250 w 6867"/>
                                <a:gd name="connsiteY16" fmla="*/ 31979 h 31979"/>
                                <a:gd name="connsiteX17" fmla="*/ 250 w 6867"/>
                                <a:gd name="connsiteY17" fmla="*/ 9013 h 31979"/>
                                <a:gd name="connsiteX18" fmla="*/ 6493 w 6867"/>
                                <a:gd name="connsiteY18" fmla="*/ 9013 h 31979"/>
                                <a:gd name="connsiteX19" fmla="*/ 6493 w 6867"/>
                                <a:gd name="connsiteY19" fmla="*/ 31979 h 319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6867" h="31979">
                                  <a:moveTo>
                                    <a:pt x="0" y="3087"/>
                                  </a:moveTo>
                                  <a:cubicBezTo>
                                    <a:pt x="0" y="2222"/>
                                    <a:pt x="250" y="1358"/>
                                    <a:pt x="874" y="864"/>
                                  </a:cubicBezTo>
                                  <a:cubicBezTo>
                                    <a:pt x="1498" y="247"/>
                                    <a:pt x="2372" y="0"/>
                                    <a:pt x="3371" y="0"/>
                                  </a:cubicBezTo>
                                  <a:cubicBezTo>
                                    <a:pt x="3871" y="0"/>
                                    <a:pt x="4370" y="123"/>
                                    <a:pt x="4745" y="247"/>
                                  </a:cubicBezTo>
                                  <a:cubicBezTo>
                                    <a:pt x="5120" y="370"/>
                                    <a:pt x="5494" y="617"/>
                                    <a:pt x="5869" y="864"/>
                                  </a:cubicBezTo>
                                  <a:cubicBezTo>
                                    <a:pt x="6118" y="1111"/>
                                    <a:pt x="6368" y="1482"/>
                                    <a:pt x="6618" y="1852"/>
                                  </a:cubicBezTo>
                                  <a:cubicBezTo>
                                    <a:pt x="6743" y="2222"/>
                                    <a:pt x="6868" y="2716"/>
                                    <a:pt x="6868" y="3087"/>
                                  </a:cubicBezTo>
                                  <a:cubicBezTo>
                                    <a:pt x="6868" y="3581"/>
                                    <a:pt x="6743" y="3951"/>
                                    <a:pt x="6618" y="4322"/>
                                  </a:cubicBezTo>
                                  <a:cubicBezTo>
                                    <a:pt x="6493" y="4692"/>
                                    <a:pt x="6243" y="5062"/>
                                    <a:pt x="5869" y="5309"/>
                                  </a:cubicBezTo>
                                  <a:cubicBezTo>
                                    <a:pt x="5619" y="5556"/>
                                    <a:pt x="5245" y="5803"/>
                                    <a:pt x="4745" y="5927"/>
                                  </a:cubicBezTo>
                                  <a:cubicBezTo>
                                    <a:pt x="4370" y="6050"/>
                                    <a:pt x="3871" y="6174"/>
                                    <a:pt x="3371" y="6174"/>
                                  </a:cubicBezTo>
                                  <a:cubicBezTo>
                                    <a:pt x="2872" y="6174"/>
                                    <a:pt x="2372" y="6050"/>
                                    <a:pt x="1873" y="5927"/>
                                  </a:cubicBezTo>
                                  <a:cubicBezTo>
                                    <a:pt x="1498" y="5803"/>
                                    <a:pt x="1124" y="5556"/>
                                    <a:pt x="749" y="5309"/>
                                  </a:cubicBezTo>
                                  <a:cubicBezTo>
                                    <a:pt x="499" y="5062"/>
                                    <a:pt x="250" y="4692"/>
                                    <a:pt x="0" y="4322"/>
                                  </a:cubicBezTo>
                                  <a:cubicBezTo>
                                    <a:pt x="0" y="4075"/>
                                    <a:pt x="0" y="3581"/>
                                    <a:pt x="0" y="3087"/>
                                  </a:cubicBezTo>
                                  <a:moveTo>
                                    <a:pt x="6493" y="31979"/>
                                  </a:moveTo>
                                  <a:lnTo>
                                    <a:pt x="250" y="31979"/>
                                  </a:lnTo>
                                  <a:lnTo>
                                    <a:pt x="250" y="9013"/>
                                  </a:lnTo>
                                  <a:lnTo>
                                    <a:pt x="6493" y="9013"/>
                                  </a:lnTo>
                                  <a:lnTo>
                                    <a:pt x="6493" y="31979"/>
                                  </a:lnTo>
                                  <a:close/>
                                </a:path>
                              </a:pathLst>
                            </a:custGeom>
                            <a:solidFill>
                              <a:srgbClr val="00AEEF"/>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9" name="Freeform: Shape 339"/>
                          <wps:cNvSpPr/>
                          <wps:spPr>
                            <a:xfrm>
                              <a:off x="2266387" y="778610"/>
                              <a:ext cx="13111" cy="23459"/>
                            </a:xfrm>
                            <a:custGeom>
                              <a:avLst/>
                              <a:gdLst>
                                <a:gd name="connsiteX0" fmla="*/ 13111 w 13111"/>
                                <a:gd name="connsiteY0" fmla="*/ 6297 h 23459"/>
                                <a:gd name="connsiteX1" fmla="*/ 11988 w 13111"/>
                                <a:gd name="connsiteY1" fmla="*/ 6174 h 23459"/>
                                <a:gd name="connsiteX2" fmla="*/ 10864 w 13111"/>
                                <a:gd name="connsiteY2" fmla="*/ 6174 h 23459"/>
                                <a:gd name="connsiteX3" fmla="*/ 7867 w 13111"/>
                                <a:gd name="connsiteY3" fmla="*/ 6791 h 23459"/>
                                <a:gd name="connsiteX4" fmla="*/ 6243 w 13111"/>
                                <a:gd name="connsiteY4" fmla="*/ 8520 h 23459"/>
                                <a:gd name="connsiteX5" fmla="*/ 6243 w 13111"/>
                                <a:gd name="connsiteY5" fmla="*/ 23460 h 23459"/>
                                <a:gd name="connsiteX6" fmla="*/ 0 w 13111"/>
                                <a:gd name="connsiteY6" fmla="*/ 23460 h 23459"/>
                                <a:gd name="connsiteX7" fmla="*/ 0 w 13111"/>
                                <a:gd name="connsiteY7" fmla="*/ 494 h 23459"/>
                                <a:gd name="connsiteX8" fmla="*/ 5869 w 13111"/>
                                <a:gd name="connsiteY8" fmla="*/ 494 h 23459"/>
                                <a:gd name="connsiteX9" fmla="*/ 5994 w 13111"/>
                                <a:gd name="connsiteY9" fmla="*/ 3210 h 23459"/>
                                <a:gd name="connsiteX10" fmla="*/ 8116 w 13111"/>
                                <a:gd name="connsiteY10" fmla="*/ 864 h 23459"/>
                                <a:gd name="connsiteX11" fmla="*/ 11113 w 13111"/>
                                <a:gd name="connsiteY11" fmla="*/ 0 h 23459"/>
                                <a:gd name="connsiteX12" fmla="*/ 12112 w 13111"/>
                                <a:gd name="connsiteY12" fmla="*/ 123 h 23459"/>
                                <a:gd name="connsiteX13" fmla="*/ 12986 w 13111"/>
                                <a:gd name="connsiteY13" fmla="*/ 247 h 23459"/>
                                <a:gd name="connsiteX14" fmla="*/ 13111 w 13111"/>
                                <a:gd name="connsiteY14" fmla="*/ 6297 h 234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3111" h="23459">
                                  <a:moveTo>
                                    <a:pt x="13111" y="6297"/>
                                  </a:moveTo>
                                  <a:cubicBezTo>
                                    <a:pt x="12737" y="6297"/>
                                    <a:pt x="12487" y="6174"/>
                                    <a:pt x="11988" y="6174"/>
                                  </a:cubicBezTo>
                                  <a:cubicBezTo>
                                    <a:pt x="11613" y="6174"/>
                                    <a:pt x="11238" y="6174"/>
                                    <a:pt x="10864" y="6174"/>
                                  </a:cubicBezTo>
                                  <a:cubicBezTo>
                                    <a:pt x="9615" y="6174"/>
                                    <a:pt x="8616" y="6421"/>
                                    <a:pt x="7867" y="6791"/>
                                  </a:cubicBezTo>
                                  <a:cubicBezTo>
                                    <a:pt x="7118" y="7161"/>
                                    <a:pt x="6493" y="7779"/>
                                    <a:pt x="6243" y="8520"/>
                                  </a:cubicBezTo>
                                  <a:lnTo>
                                    <a:pt x="6243" y="23460"/>
                                  </a:lnTo>
                                  <a:lnTo>
                                    <a:pt x="0" y="23460"/>
                                  </a:lnTo>
                                  <a:lnTo>
                                    <a:pt x="0" y="494"/>
                                  </a:lnTo>
                                  <a:lnTo>
                                    <a:pt x="5869" y="494"/>
                                  </a:lnTo>
                                  <a:lnTo>
                                    <a:pt x="5994" y="3210"/>
                                  </a:lnTo>
                                  <a:cubicBezTo>
                                    <a:pt x="6618" y="2222"/>
                                    <a:pt x="7367" y="1482"/>
                                    <a:pt x="8116" y="864"/>
                                  </a:cubicBezTo>
                                  <a:cubicBezTo>
                                    <a:pt x="8991" y="247"/>
                                    <a:pt x="9990" y="0"/>
                                    <a:pt x="11113" y="0"/>
                                  </a:cubicBezTo>
                                  <a:cubicBezTo>
                                    <a:pt x="11488" y="0"/>
                                    <a:pt x="11738" y="0"/>
                                    <a:pt x="12112" y="123"/>
                                  </a:cubicBezTo>
                                  <a:cubicBezTo>
                                    <a:pt x="12487" y="123"/>
                                    <a:pt x="12737" y="247"/>
                                    <a:pt x="12986" y="247"/>
                                  </a:cubicBezTo>
                                  <a:lnTo>
                                    <a:pt x="13111" y="6297"/>
                                  </a:lnTo>
                                  <a:close/>
                                </a:path>
                              </a:pathLst>
                            </a:custGeom>
                            <a:solidFill>
                              <a:srgbClr val="00AEEF"/>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0" name="Freeform: Shape 340"/>
                          <wps:cNvSpPr/>
                          <wps:spPr>
                            <a:xfrm>
                              <a:off x="2280747" y="778734"/>
                              <a:ext cx="22102" cy="23953"/>
                            </a:xfrm>
                            <a:custGeom>
                              <a:avLst/>
                              <a:gdLst>
                                <a:gd name="connsiteX0" fmla="*/ 0 w 22102"/>
                                <a:gd name="connsiteY0" fmla="*/ 11730 h 23953"/>
                                <a:gd name="connsiteX1" fmla="*/ 749 w 22102"/>
                                <a:gd name="connsiteY1" fmla="*/ 7038 h 23953"/>
                                <a:gd name="connsiteX2" fmla="*/ 2872 w 22102"/>
                                <a:gd name="connsiteY2" fmla="*/ 3334 h 23953"/>
                                <a:gd name="connsiteX3" fmla="*/ 6368 w 22102"/>
                                <a:gd name="connsiteY3" fmla="*/ 864 h 23953"/>
                                <a:gd name="connsiteX4" fmla="*/ 10989 w 22102"/>
                                <a:gd name="connsiteY4" fmla="*/ 0 h 23953"/>
                                <a:gd name="connsiteX5" fmla="*/ 15734 w 22102"/>
                                <a:gd name="connsiteY5" fmla="*/ 864 h 23953"/>
                                <a:gd name="connsiteX6" fmla="*/ 19230 w 22102"/>
                                <a:gd name="connsiteY6" fmla="*/ 3334 h 23953"/>
                                <a:gd name="connsiteX7" fmla="*/ 21353 w 22102"/>
                                <a:gd name="connsiteY7" fmla="*/ 7038 h 23953"/>
                                <a:gd name="connsiteX8" fmla="*/ 22102 w 22102"/>
                                <a:gd name="connsiteY8" fmla="*/ 11730 h 23953"/>
                                <a:gd name="connsiteX9" fmla="*/ 22102 w 22102"/>
                                <a:gd name="connsiteY9" fmla="*/ 12224 h 23953"/>
                                <a:gd name="connsiteX10" fmla="*/ 21353 w 22102"/>
                                <a:gd name="connsiteY10" fmla="*/ 16916 h 23953"/>
                                <a:gd name="connsiteX11" fmla="*/ 19230 w 22102"/>
                                <a:gd name="connsiteY11" fmla="*/ 20620 h 23953"/>
                                <a:gd name="connsiteX12" fmla="*/ 15734 w 22102"/>
                                <a:gd name="connsiteY12" fmla="*/ 23089 h 23953"/>
                                <a:gd name="connsiteX13" fmla="*/ 11113 w 22102"/>
                                <a:gd name="connsiteY13" fmla="*/ 23953 h 23953"/>
                                <a:gd name="connsiteX14" fmla="*/ 6493 w 22102"/>
                                <a:gd name="connsiteY14" fmla="*/ 23089 h 23953"/>
                                <a:gd name="connsiteX15" fmla="*/ 2997 w 22102"/>
                                <a:gd name="connsiteY15" fmla="*/ 20620 h 23953"/>
                                <a:gd name="connsiteX16" fmla="*/ 874 w 22102"/>
                                <a:gd name="connsiteY16" fmla="*/ 16916 h 23953"/>
                                <a:gd name="connsiteX17" fmla="*/ 125 w 22102"/>
                                <a:gd name="connsiteY17" fmla="*/ 12224 h 23953"/>
                                <a:gd name="connsiteX18" fmla="*/ 125 w 22102"/>
                                <a:gd name="connsiteY18" fmla="*/ 11730 h 23953"/>
                                <a:gd name="connsiteX19" fmla="*/ 6119 w 22102"/>
                                <a:gd name="connsiteY19" fmla="*/ 12100 h 23953"/>
                                <a:gd name="connsiteX20" fmla="*/ 6368 w 22102"/>
                                <a:gd name="connsiteY20" fmla="*/ 14693 h 23953"/>
                                <a:gd name="connsiteX21" fmla="*/ 7242 w 22102"/>
                                <a:gd name="connsiteY21" fmla="*/ 16792 h 23953"/>
                                <a:gd name="connsiteX22" fmla="*/ 8741 w 22102"/>
                                <a:gd name="connsiteY22" fmla="*/ 18274 h 23953"/>
                                <a:gd name="connsiteX23" fmla="*/ 10989 w 22102"/>
                                <a:gd name="connsiteY23" fmla="*/ 18768 h 23953"/>
                                <a:gd name="connsiteX24" fmla="*/ 13236 w 22102"/>
                                <a:gd name="connsiteY24" fmla="*/ 18274 h 23953"/>
                                <a:gd name="connsiteX25" fmla="*/ 14735 w 22102"/>
                                <a:gd name="connsiteY25" fmla="*/ 16792 h 23953"/>
                                <a:gd name="connsiteX26" fmla="*/ 15609 w 22102"/>
                                <a:gd name="connsiteY26" fmla="*/ 14693 h 23953"/>
                                <a:gd name="connsiteX27" fmla="*/ 15859 w 22102"/>
                                <a:gd name="connsiteY27" fmla="*/ 12100 h 23953"/>
                                <a:gd name="connsiteX28" fmla="*/ 15859 w 22102"/>
                                <a:gd name="connsiteY28" fmla="*/ 11606 h 23953"/>
                                <a:gd name="connsiteX29" fmla="*/ 15609 w 22102"/>
                                <a:gd name="connsiteY29" fmla="*/ 9013 h 23953"/>
                                <a:gd name="connsiteX30" fmla="*/ 14735 w 22102"/>
                                <a:gd name="connsiteY30" fmla="*/ 6914 h 23953"/>
                                <a:gd name="connsiteX31" fmla="*/ 13236 w 22102"/>
                                <a:gd name="connsiteY31" fmla="*/ 5433 h 23953"/>
                                <a:gd name="connsiteX32" fmla="*/ 10989 w 22102"/>
                                <a:gd name="connsiteY32" fmla="*/ 4939 h 23953"/>
                                <a:gd name="connsiteX33" fmla="*/ 8741 w 22102"/>
                                <a:gd name="connsiteY33" fmla="*/ 5433 h 23953"/>
                                <a:gd name="connsiteX34" fmla="*/ 7242 w 22102"/>
                                <a:gd name="connsiteY34" fmla="*/ 6914 h 23953"/>
                                <a:gd name="connsiteX35" fmla="*/ 6368 w 22102"/>
                                <a:gd name="connsiteY35" fmla="*/ 9013 h 23953"/>
                                <a:gd name="connsiteX36" fmla="*/ 6119 w 22102"/>
                                <a:gd name="connsiteY36" fmla="*/ 11606 h 23953"/>
                                <a:gd name="connsiteX37" fmla="*/ 6119 w 22102"/>
                                <a:gd name="connsiteY37" fmla="*/ 12100 h 239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22102" h="23953">
                                  <a:moveTo>
                                    <a:pt x="0" y="11730"/>
                                  </a:moveTo>
                                  <a:cubicBezTo>
                                    <a:pt x="0" y="10001"/>
                                    <a:pt x="250" y="8520"/>
                                    <a:pt x="749" y="7038"/>
                                  </a:cubicBezTo>
                                  <a:cubicBezTo>
                                    <a:pt x="1249" y="5556"/>
                                    <a:pt x="1998" y="4445"/>
                                    <a:pt x="2872" y="3334"/>
                                  </a:cubicBezTo>
                                  <a:cubicBezTo>
                                    <a:pt x="3746" y="2346"/>
                                    <a:pt x="4995" y="1482"/>
                                    <a:pt x="6368" y="864"/>
                                  </a:cubicBezTo>
                                  <a:cubicBezTo>
                                    <a:pt x="7742" y="247"/>
                                    <a:pt x="9240" y="0"/>
                                    <a:pt x="10989" y="0"/>
                                  </a:cubicBezTo>
                                  <a:cubicBezTo>
                                    <a:pt x="12737" y="0"/>
                                    <a:pt x="14360" y="247"/>
                                    <a:pt x="15734" y="864"/>
                                  </a:cubicBezTo>
                                  <a:cubicBezTo>
                                    <a:pt x="17107" y="1482"/>
                                    <a:pt x="18231" y="2222"/>
                                    <a:pt x="19230" y="3334"/>
                                  </a:cubicBezTo>
                                  <a:cubicBezTo>
                                    <a:pt x="20104" y="4321"/>
                                    <a:pt x="20853" y="5556"/>
                                    <a:pt x="21353" y="7038"/>
                                  </a:cubicBezTo>
                                  <a:cubicBezTo>
                                    <a:pt x="21852" y="8520"/>
                                    <a:pt x="22102" y="10001"/>
                                    <a:pt x="22102" y="11730"/>
                                  </a:cubicBezTo>
                                  <a:lnTo>
                                    <a:pt x="22102" y="12224"/>
                                  </a:lnTo>
                                  <a:cubicBezTo>
                                    <a:pt x="22102" y="13952"/>
                                    <a:pt x="21852" y="15434"/>
                                    <a:pt x="21353" y="16916"/>
                                  </a:cubicBezTo>
                                  <a:cubicBezTo>
                                    <a:pt x="20853" y="18397"/>
                                    <a:pt x="20104" y="19509"/>
                                    <a:pt x="19230" y="20620"/>
                                  </a:cubicBezTo>
                                  <a:cubicBezTo>
                                    <a:pt x="18356" y="21608"/>
                                    <a:pt x="17107" y="22472"/>
                                    <a:pt x="15734" y="23089"/>
                                  </a:cubicBezTo>
                                  <a:cubicBezTo>
                                    <a:pt x="14360" y="23706"/>
                                    <a:pt x="12862" y="23953"/>
                                    <a:pt x="11113" y="23953"/>
                                  </a:cubicBezTo>
                                  <a:cubicBezTo>
                                    <a:pt x="9365" y="23953"/>
                                    <a:pt x="7867" y="23706"/>
                                    <a:pt x="6493" y="23089"/>
                                  </a:cubicBezTo>
                                  <a:cubicBezTo>
                                    <a:pt x="5120" y="22472"/>
                                    <a:pt x="3996" y="21731"/>
                                    <a:pt x="2997" y="20620"/>
                                  </a:cubicBezTo>
                                  <a:cubicBezTo>
                                    <a:pt x="2123" y="19632"/>
                                    <a:pt x="1374" y="18397"/>
                                    <a:pt x="874" y="16916"/>
                                  </a:cubicBezTo>
                                  <a:cubicBezTo>
                                    <a:pt x="375" y="15557"/>
                                    <a:pt x="125" y="13952"/>
                                    <a:pt x="125" y="12224"/>
                                  </a:cubicBezTo>
                                  <a:lnTo>
                                    <a:pt x="125" y="11730"/>
                                  </a:lnTo>
                                  <a:close/>
                                  <a:moveTo>
                                    <a:pt x="6119" y="12100"/>
                                  </a:moveTo>
                                  <a:cubicBezTo>
                                    <a:pt x="6119" y="13088"/>
                                    <a:pt x="6243" y="13952"/>
                                    <a:pt x="6368" y="14693"/>
                                  </a:cubicBezTo>
                                  <a:cubicBezTo>
                                    <a:pt x="6493" y="15557"/>
                                    <a:pt x="6868" y="16175"/>
                                    <a:pt x="7242" y="16792"/>
                                  </a:cubicBezTo>
                                  <a:cubicBezTo>
                                    <a:pt x="7617" y="17410"/>
                                    <a:pt x="8117" y="17903"/>
                                    <a:pt x="8741" y="18274"/>
                                  </a:cubicBezTo>
                                  <a:cubicBezTo>
                                    <a:pt x="9365" y="18644"/>
                                    <a:pt x="10115" y="18768"/>
                                    <a:pt x="10989" y="18768"/>
                                  </a:cubicBezTo>
                                  <a:cubicBezTo>
                                    <a:pt x="11863" y="18768"/>
                                    <a:pt x="12612" y="18644"/>
                                    <a:pt x="13236" y="18274"/>
                                  </a:cubicBezTo>
                                  <a:cubicBezTo>
                                    <a:pt x="13861" y="17903"/>
                                    <a:pt x="14360" y="17410"/>
                                    <a:pt x="14735" y="16792"/>
                                  </a:cubicBezTo>
                                  <a:cubicBezTo>
                                    <a:pt x="15109" y="16175"/>
                                    <a:pt x="15359" y="15434"/>
                                    <a:pt x="15609" y="14693"/>
                                  </a:cubicBezTo>
                                  <a:cubicBezTo>
                                    <a:pt x="15734" y="13829"/>
                                    <a:pt x="15859" y="12965"/>
                                    <a:pt x="15859" y="12100"/>
                                  </a:cubicBezTo>
                                  <a:lnTo>
                                    <a:pt x="15859" y="11606"/>
                                  </a:lnTo>
                                  <a:cubicBezTo>
                                    <a:pt x="15859" y="10742"/>
                                    <a:pt x="15734" y="9878"/>
                                    <a:pt x="15609" y="9013"/>
                                  </a:cubicBezTo>
                                  <a:cubicBezTo>
                                    <a:pt x="15484" y="8149"/>
                                    <a:pt x="15109" y="7532"/>
                                    <a:pt x="14735" y="6914"/>
                                  </a:cubicBezTo>
                                  <a:cubicBezTo>
                                    <a:pt x="14360" y="6297"/>
                                    <a:pt x="13861" y="5803"/>
                                    <a:pt x="13236" y="5433"/>
                                  </a:cubicBezTo>
                                  <a:cubicBezTo>
                                    <a:pt x="12612" y="5062"/>
                                    <a:pt x="11863" y="4939"/>
                                    <a:pt x="10989" y="4939"/>
                                  </a:cubicBezTo>
                                  <a:cubicBezTo>
                                    <a:pt x="10115" y="4939"/>
                                    <a:pt x="9365" y="5062"/>
                                    <a:pt x="8741" y="5433"/>
                                  </a:cubicBezTo>
                                  <a:cubicBezTo>
                                    <a:pt x="8117" y="5803"/>
                                    <a:pt x="7617" y="6297"/>
                                    <a:pt x="7242" y="6914"/>
                                  </a:cubicBezTo>
                                  <a:cubicBezTo>
                                    <a:pt x="6868" y="7532"/>
                                    <a:pt x="6618" y="8273"/>
                                    <a:pt x="6368" y="9013"/>
                                  </a:cubicBezTo>
                                  <a:cubicBezTo>
                                    <a:pt x="6243" y="9754"/>
                                    <a:pt x="6119" y="10619"/>
                                    <a:pt x="6119" y="11606"/>
                                  </a:cubicBezTo>
                                  <a:lnTo>
                                    <a:pt x="6119" y="12100"/>
                                  </a:lnTo>
                                  <a:close/>
                                </a:path>
                              </a:pathLst>
                            </a:custGeom>
                            <a:solidFill>
                              <a:srgbClr val="00AEEF"/>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1" name="Freeform: Shape 341"/>
                          <wps:cNvSpPr/>
                          <wps:spPr>
                            <a:xfrm>
                              <a:off x="2306095" y="778734"/>
                              <a:ext cx="20229" cy="23459"/>
                            </a:xfrm>
                            <a:custGeom>
                              <a:avLst/>
                              <a:gdLst>
                                <a:gd name="connsiteX0" fmla="*/ 6119 w 20229"/>
                                <a:gd name="connsiteY0" fmla="*/ 370 h 23459"/>
                                <a:gd name="connsiteX1" fmla="*/ 6368 w 20229"/>
                                <a:gd name="connsiteY1" fmla="*/ 2963 h 23459"/>
                                <a:gd name="connsiteX2" fmla="*/ 9240 w 20229"/>
                                <a:gd name="connsiteY2" fmla="*/ 741 h 23459"/>
                                <a:gd name="connsiteX3" fmla="*/ 12987 w 20229"/>
                                <a:gd name="connsiteY3" fmla="*/ 0 h 23459"/>
                                <a:gd name="connsiteX4" fmla="*/ 15984 w 20229"/>
                                <a:gd name="connsiteY4" fmla="*/ 494 h 23459"/>
                                <a:gd name="connsiteX5" fmla="*/ 18231 w 20229"/>
                                <a:gd name="connsiteY5" fmla="*/ 1976 h 23459"/>
                                <a:gd name="connsiteX6" fmla="*/ 19729 w 20229"/>
                                <a:gd name="connsiteY6" fmla="*/ 4692 h 23459"/>
                                <a:gd name="connsiteX7" fmla="*/ 20229 w 20229"/>
                                <a:gd name="connsiteY7" fmla="*/ 8766 h 23459"/>
                                <a:gd name="connsiteX8" fmla="*/ 20229 w 20229"/>
                                <a:gd name="connsiteY8" fmla="*/ 23336 h 23459"/>
                                <a:gd name="connsiteX9" fmla="*/ 13986 w 20229"/>
                                <a:gd name="connsiteY9" fmla="*/ 23336 h 23459"/>
                                <a:gd name="connsiteX10" fmla="*/ 13986 w 20229"/>
                                <a:gd name="connsiteY10" fmla="*/ 8766 h 23459"/>
                                <a:gd name="connsiteX11" fmla="*/ 13736 w 20229"/>
                                <a:gd name="connsiteY11" fmla="*/ 6914 h 23459"/>
                                <a:gd name="connsiteX12" fmla="*/ 12987 w 20229"/>
                                <a:gd name="connsiteY12" fmla="*/ 5803 h 23459"/>
                                <a:gd name="connsiteX13" fmla="*/ 11863 w 20229"/>
                                <a:gd name="connsiteY13" fmla="*/ 5186 h 23459"/>
                                <a:gd name="connsiteX14" fmla="*/ 10239 w 20229"/>
                                <a:gd name="connsiteY14" fmla="*/ 5062 h 23459"/>
                                <a:gd name="connsiteX15" fmla="*/ 7867 w 20229"/>
                                <a:gd name="connsiteY15" fmla="*/ 5680 h 23459"/>
                                <a:gd name="connsiteX16" fmla="*/ 6243 w 20229"/>
                                <a:gd name="connsiteY16" fmla="*/ 7285 h 23459"/>
                                <a:gd name="connsiteX17" fmla="*/ 6243 w 20229"/>
                                <a:gd name="connsiteY17" fmla="*/ 23460 h 23459"/>
                                <a:gd name="connsiteX18" fmla="*/ 0 w 20229"/>
                                <a:gd name="connsiteY18" fmla="*/ 23460 h 23459"/>
                                <a:gd name="connsiteX19" fmla="*/ 0 w 20229"/>
                                <a:gd name="connsiteY19" fmla="*/ 370 h 23459"/>
                                <a:gd name="connsiteX20" fmla="*/ 6119 w 20229"/>
                                <a:gd name="connsiteY20" fmla="*/ 370 h 234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0229" h="23459">
                                  <a:moveTo>
                                    <a:pt x="6119" y="370"/>
                                  </a:moveTo>
                                  <a:lnTo>
                                    <a:pt x="6368" y="2963"/>
                                  </a:lnTo>
                                  <a:cubicBezTo>
                                    <a:pt x="7118" y="1976"/>
                                    <a:pt x="8117" y="1235"/>
                                    <a:pt x="9240" y="741"/>
                                  </a:cubicBezTo>
                                  <a:cubicBezTo>
                                    <a:pt x="10364" y="247"/>
                                    <a:pt x="11613" y="0"/>
                                    <a:pt x="12987" y="0"/>
                                  </a:cubicBezTo>
                                  <a:cubicBezTo>
                                    <a:pt x="14110" y="0"/>
                                    <a:pt x="15109" y="123"/>
                                    <a:pt x="15984" y="494"/>
                                  </a:cubicBezTo>
                                  <a:cubicBezTo>
                                    <a:pt x="16858" y="864"/>
                                    <a:pt x="17607" y="1358"/>
                                    <a:pt x="18231" y="1976"/>
                                  </a:cubicBezTo>
                                  <a:cubicBezTo>
                                    <a:pt x="18855" y="2716"/>
                                    <a:pt x="19355" y="3581"/>
                                    <a:pt x="19729" y="4692"/>
                                  </a:cubicBezTo>
                                  <a:cubicBezTo>
                                    <a:pt x="20104" y="5803"/>
                                    <a:pt x="20229" y="7161"/>
                                    <a:pt x="20229" y="8766"/>
                                  </a:cubicBezTo>
                                  <a:lnTo>
                                    <a:pt x="20229" y="23336"/>
                                  </a:lnTo>
                                  <a:lnTo>
                                    <a:pt x="13986" y="23336"/>
                                  </a:lnTo>
                                  <a:lnTo>
                                    <a:pt x="13986" y="8766"/>
                                  </a:lnTo>
                                  <a:cubicBezTo>
                                    <a:pt x="13986" y="8026"/>
                                    <a:pt x="13861" y="7408"/>
                                    <a:pt x="13736" y="6914"/>
                                  </a:cubicBezTo>
                                  <a:cubicBezTo>
                                    <a:pt x="13611" y="6421"/>
                                    <a:pt x="13361" y="6050"/>
                                    <a:pt x="12987" y="5803"/>
                                  </a:cubicBezTo>
                                  <a:cubicBezTo>
                                    <a:pt x="12612" y="5556"/>
                                    <a:pt x="12237" y="5309"/>
                                    <a:pt x="11863" y="5186"/>
                                  </a:cubicBezTo>
                                  <a:cubicBezTo>
                                    <a:pt x="11363" y="5062"/>
                                    <a:pt x="10864" y="5062"/>
                                    <a:pt x="10239" y="5062"/>
                                  </a:cubicBezTo>
                                  <a:cubicBezTo>
                                    <a:pt x="9365" y="5062"/>
                                    <a:pt x="8491" y="5309"/>
                                    <a:pt x="7867" y="5680"/>
                                  </a:cubicBezTo>
                                  <a:cubicBezTo>
                                    <a:pt x="7242" y="6050"/>
                                    <a:pt x="6743" y="6667"/>
                                    <a:pt x="6243" y="7285"/>
                                  </a:cubicBezTo>
                                  <a:lnTo>
                                    <a:pt x="6243" y="23460"/>
                                  </a:lnTo>
                                  <a:lnTo>
                                    <a:pt x="0" y="23460"/>
                                  </a:lnTo>
                                  <a:lnTo>
                                    <a:pt x="0" y="370"/>
                                  </a:lnTo>
                                  <a:lnTo>
                                    <a:pt x="6119" y="370"/>
                                  </a:lnTo>
                                  <a:close/>
                                </a:path>
                              </a:pathLst>
                            </a:custGeom>
                            <a:solidFill>
                              <a:srgbClr val="00AEEF"/>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2" name="Freeform: Shape 342"/>
                          <wps:cNvSpPr/>
                          <wps:spPr>
                            <a:xfrm>
                              <a:off x="2330944" y="778734"/>
                              <a:ext cx="33465" cy="23706"/>
                            </a:xfrm>
                            <a:custGeom>
                              <a:avLst/>
                              <a:gdLst>
                                <a:gd name="connsiteX0" fmla="*/ 5869 w 33465"/>
                                <a:gd name="connsiteY0" fmla="*/ 370 h 23706"/>
                                <a:gd name="connsiteX1" fmla="*/ 6119 w 33465"/>
                                <a:gd name="connsiteY1" fmla="*/ 2963 h 23706"/>
                                <a:gd name="connsiteX2" fmla="*/ 8991 w 33465"/>
                                <a:gd name="connsiteY2" fmla="*/ 741 h 23706"/>
                                <a:gd name="connsiteX3" fmla="*/ 12862 w 33465"/>
                                <a:gd name="connsiteY3" fmla="*/ 0 h 23706"/>
                                <a:gd name="connsiteX4" fmla="*/ 16483 w 33465"/>
                                <a:gd name="connsiteY4" fmla="*/ 864 h 23706"/>
                                <a:gd name="connsiteX5" fmla="*/ 18980 w 33465"/>
                                <a:gd name="connsiteY5" fmla="*/ 3581 h 23706"/>
                                <a:gd name="connsiteX6" fmla="*/ 21852 w 33465"/>
                                <a:gd name="connsiteY6" fmla="*/ 988 h 23706"/>
                                <a:gd name="connsiteX7" fmla="*/ 25973 w 33465"/>
                                <a:gd name="connsiteY7" fmla="*/ 123 h 23706"/>
                                <a:gd name="connsiteX8" fmla="*/ 29095 w 33465"/>
                                <a:gd name="connsiteY8" fmla="*/ 617 h 23706"/>
                                <a:gd name="connsiteX9" fmla="*/ 31467 w 33465"/>
                                <a:gd name="connsiteY9" fmla="*/ 2099 h 23706"/>
                                <a:gd name="connsiteX10" fmla="*/ 32966 w 33465"/>
                                <a:gd name="connsiteY10" fmla="*/ 4815 h 23706"/>
                                <a:gd name="connsiteX11" fmla="*/ 33465 w 33465"/>
                                <a:gd name="connsiteY11" fmla="*/ 8890 h 23706"/>
                                <a:gd name="connsiteX12" fmla="*/ 33465 w 33465"/>
                                <a:gd name="connsiteY12" fmla="*/ 23460 h 23706"/>
                                <a:gd name="connsiteX13" fmla="*/ 27222 w 33465"/>
                                <a:gd name="connsiteY13" fmla="*/ 23460 h 23706"/>
                                <a:gd name="connsiteX14" fmla="*/ 27222 w 33465"/>
                                <a:gd name="connsiteY14" fmla="*/ 8890 h 23706"/>
                                <a:gd name="connsiteX15" fmla="*/ 26972 w 33465"/>
                                <a:gd name="connsiteY15" fmla="*/ 7038 h 23706"/>
                                <a:gd name="connsiteX16" fmla="*/ 26223 w 33465"/>
                                <a:gd name="connsiteY16" fmla="*/ 5927 h 23706"/>
                                <a:gd name="connsiteX17" fmla="*/ 25099 w 33465"/>
                                <a:gd name="connsiteY17" fmla="*/ 5309 h 23706"/>
                                <a:gd name="connsiteX18" fmla="*/ 23600 w 33465"/>
                                <a:gd name="connsiteY18" fmla="*/ 5186 h 23706"/>
                                <a:gd name="connsiteX19" fmla="*/ 21228 w 33465"/>
                                <a:gd name="connsiteY19" fmla="*/ 5927 h 23706"/>
                                <a:gd name="connsiteX20" fmla="*/ 19729 w 33465"/>
                                <a:gd name="connsiteY20" fmla="*/ 7902 h 23706"/>
                                <a:gd name="connsiteX21" fmla="*/ 19729 w 33465"/>
                                <a:gd name="connsiteY21" fmla="*/ 8149 h 23706"/>
                                <a:gd name="connsiteX22" fmla="*/ 19729 w 33465"/>
                                <a:gd name="connsiteY22" fmla="*/ 8396 h 23706"/>
                                <a:gd name="connsiteX23" fmla="*/ 19729 w 33465"/>
                                <a:gd name="connsiteY23" fmla="*/ 23706 h 23706"/>
                                <a:gd name="connsiteX24" fmla="*/ 13486 w 33465"/>
                                <a:gd name="connsiteY24" fmla="*/ 23706 h 23706"/>
                                <a:gd name="connsiteX25" fmla="*/ 13486 w 33465"/>
                                <a:gd name="connsiteY25" fmla="*/ 9137 h 23706"/>
                                <a:gd name="connsiteX26" fmla="*/ 13236 w 33465"/>
                                <a:gd name="connsiteY26" fmla="*/ 7285 h 23706"/>
                                <a:gd name="connsiteX27" fmla="*/ 12612 w 33465"/>
                                <a:gd name="connsiteY27" fmla="*/ 6050 h 23706"/>
                                <a:gd name="connsiteX28" fmla="*/ 11488 w 33465"/>
                                <a:gd name="connsiteY28" fmla="*/ 5433 h 23706"/>
                                <a:gd name="connsiteX29" fmla="*/ 9990 w 33465"/>
                                <a:gd name="connsiteY29" fmla="*/ 5309 h 23706"/>
                                <a:gd name="connsiteX30" fmla="*/ 7742 w 33465"/>
                                <a:gd name="connsiteY30" fmla="*/ 5927 h 23706"/>
                                <a:gd name="connsiteX31" fmla="*/ 6243 w 33465"/>
                                <a:gd name="connsiteY31" fmla="*/ 7532 h 23706"/>
                                <a:gd name="connsiteX32" fmla="*/ 6243 w 33465"/>
                                <a:gd name="connsiteY32" fmla="*/ 23706 h 23706"/>
                                <a:gd name="connsiteX33" fmla="*/ 0 w 33465"/>
                                <a:gd name="connsiteY33" fmla="*/ 23706 h 23706"/>
                                <a:gd name="connsiteX34" fmla="*/ 0 w 33465"/>
                                <a:gd name="connsiteY34" fmla="*/ 370 h 23706"/>
                                <a:gd name="connsiteX35" fmla="*/ 5869 w 33465"/>
                                <a:gd name="connsiteY35" fmla="*/ 370 h 237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33465" h="23706">
                                  <a:moveTo>
                                    <a:pt x="5869" y="370"/>
                                  </a:moveTo>
                                  <a:lnTo>
                                    <a:pt x="6119" y="2963"/>
                                  </a:lnTo>
                                  <a:cubicBezTo>
                                    <a:pt x="6868" y="2099"/>
                                    <a:pt x="7867" y="1358"/>
                                    <a:pt x="8991" y="741"/>
                                  </a:cubicBezTo>
                                  <a:cubicBezTo>
                                    <a:pt x="10114" y="247"/>
                                    <a:pt x="11363" y="0"/>
                                    <a:pt x="12862" y="0"/>
                                  </a:cubicBezTo>
                                  <a:cubicBezTo>
                                    <a:pt x="14235" y="0"/>
                                    <a:pt x="15484" y="247"/>
                                    <a:pt x="16483" y="864"/>
                                  </a:cubicBezTo>
                                  <a:cubicBezTo>
                                    <a:pt x="17607" y="1358"/>
                                    <a:pt x="18356" y="2346"/>
                                    <a:pt x="18980" y="3581"/>
                                  </a:cubicBezTo>
                                  <a:cubicBezTo>
                                    <a:pt x="19729" y="2469"/>
                                    <a:pt x="20728" y="1605"/>
                                    <a:pt x="21852" y="988"/>
                                  </a:cubicBezTo>
                                  <a:cubicBezTo>
                                    <a:pt x="22976" y="370"/>
                                    <a:pt x="24350" y="123"/>
                                    <a:pt x="25973" y="123"/>
                                  </a:cubicBezTo>
                                  <a:cubicBezTo>
                                    <a:pt x="27097" y="123"/>
                                    <a:pt x="28096" y="247"/>
                                    <a:pt x="29095" y="617"/>
                                  </a:cubicBezTo>
                                  <a:cubicBezTo>
                                    <a:pt x="29969" y="988"/>
                                    <a:pt x="30843" y="1482"/>
                                    <a:pt x="31467" y="2099"/>
                                  </a:cubicBezTo>
                                  <a:cubicBezTo>
                                    <a:pt x="32092" y="2840"/>
                                    <a:pt x="32591" y="3704"/>
                                    <a:pt x="32966" y="4815"/>
                                  </a:cubicBezTo>
                                  <a:cubicBezTo>
                                    <a:pt x="33340" y="5927"/>
                                    <a:pt x="33465" y="7285"/>
                                    <a:pt x="33465" y="8890"/>
                                  </a:cubicBezTo>
                                  <a:lnTo>
                                    <a:pt x="33465" y="23460"/>
                                  </a:lnTo>
                                  <a:lnTo>
                                    <a:pt x="27222" y="23460"/>
                                  </a:lnTo>
                                  <a:lnTo>
                                    <a:pt x="27222" y="8890"/>
                                  </a:lnTo>
                                  <a:cubicBezTo>
                                    <a:pt x="27222" y="8149"/>
                                    <a:pt x="27097" y="7532"/>
                                    <a:pt x="26972" y="7038"/>
                                  </a:cubicBezTo>
                                  <a:cubicBezTo>
                                    <a:pt x="26847" y="6544"/>
                                    <a:pt x="26597" y="6174"/>
                                    <a:pt x="26223" y="5927"/>
                                  </a:cubicBezTo>
                                  <a:cubicBezTo>
                                    <a:pt x="25973" y="5680"/>
                                    <a:pt x="25598" y="5433"/>
                                    <a:pt x="25099" y="5309"/>
                                  </a:cubicBezTo>
                                  <a:cubicBezTo>
                                    <a:pt x="24724" y="5186"/>
                                    <a:pt x="24225" y="5186"/>
                                    <a:pt x="23600" y="5186"/>
                                  </a:cubicBezTo>
                                  <a:cubicBezTo>
                                    <a:pt x="22601" y="5186"/>
                                    <a:pt x="21852" y="5433"/>
                                    <a:pt x="21228" y="5927"/>
                                  </a:cubicBezTo>
                                  <a:cubicBezTo>
                                    <a:pt x="20604" y="6421"/>
                                    <a:pt x="20104" y="7038"/>
                                    <a:pt x="19729" y="7902"/>
                                  </a:cubicBezTo>
                                  <a:cubicBezTo>
                                    <a:pt x="19729" y="7902"/>
                                    <a:pt x="19729" y="8026"/>
                                    <a:pt x="19729" y="8149"/>
                                  </a:cubicBezTo>
                                  <a:cubicBezTo>
                                    <a:pt x="19729" y="8273"/>
                                    <a:pt x="19729" y="8273"/>
                                    <a:pt x="19729" y="8396"/>
                                  </a:cubicBezTo>
                                  <a:lnTo>
                                    <a:pt x="19729" y="23706"/>
                                  </a:lnTo>
                                  <a:lnTo>
                                    <a:pt x="13486" y="23706"/>
                                  </a:lnTo>
                                  <a:lnTo>
                                    <a:pt x="13486" y="9137"/>
                                  </a:lnTo>
                                  <a:cubicBezTo>
                                    <a:pt x="13486" y="8396"/>
                                    <a:pt x="13361" y="7779"/>
                                    <a:pt x="13236" y="7285"/>
                                  </a:cubicBezTo>
                                  <a:cubicBezTo>
                                    <a:pt x="13111" y="6791"/>
                                    <a:pt x="12862" y="6421"/>
                                    <a:pt x="12612" y="6050"/>
                                  </a:cubicBezTo>
                                  <a:cubicBezTo>
                                    <a:pt x="12362" y="5803"/>
                                    <a:pt x="11988" y="5556"/>
                                    <a:pt x="11488" y="5433"/>
                                  </a:cubicBezTo>
                                  <a:cubicBezTo>
                                    <a:pt x="11113" y="5309"/>
                                    <a:pt x="10614" y="5309"/>
                                    <a:pt x="9990" y="5309"/>
                                  </a:cubicBezTo>
                                  <a:cubicBezTo>
                                    <a:pt x="9115" y="5309"/>
                                    <a:pt x="8241" y="5556"/>
                                    <a:pt x="7742" y="5927"/>
                                  </a:cubicBezTo>
                                  <a:cubicBezTo>
                                    <a:pt x="7118" y="6297"/>
                                    <a:pt x="6618" y="6791"/>
                                    <a:pt x="6243" y="7532"/>
                                  </a:cubicBezTo>
                                  <a:lnTo>
                                    <a:pt x="6243" y="23706"/>
                                  </a:lnTo>
                                  <a:lnTo>
                                    <a:pt x="0" y="23706"/>
                                  </a:lnTo>
                                  <a:lnTo>
                                    <a:pt x="0" y="370"/>
                                  </a:lnTo>
                                  <a:lnTo>
                                    <a:pt x="5869" y="370"/>
                                  </a:lnTo>
                                  <a:close/>
                                </a:path>
                              </a:pathLst>
                            </a:custGeom>
                            <a:solidFill>
                              <a:srgbClr val="00AEEF"/>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3" name="Freeform: Shape 343"/>
                          <wps:cNvSpPr/>
                          <wps:spPr>
                            <a:xfrm>
                              <a:off x="2368281" y="778734"/>
                              <a:ext cx="20978" cy="23829"/>
                            </a:xfrm>
                            <a:custGeom>
                              <a:avLst/>
                              <a:gdLst>
                                <a:gd name="connsiteX0" fmla="*/ 11488 w 20978"/>
                                <a:gd name="connsiteY0" fmla="*/ 23830 h 23829"/>
                                <a:gd name="connsiteX1" fmla="*/ 6618 w 20978"/>
                                <a:gd name="connsiteY1" fmla="*/ 22966 h 23829"/>
                                <a:gd name="connsiteX2" fmla="*/ 2997 w 20978"/>
                                <a:gd name="connsiteY2" fmla="*/ 20620 h 23829"/>
                                <a:gd name="connsiteX3" fmla="*/ 749 w 20978"/>
                                <a:gd name="connsiteY3" fmla="*/ 17039 h 23829"/>
                                <a:gd name="connsiteX4" fmla="*/ 0 w 20978"/>
                                <a:gd name="connsiteY4" fmla="*/ 12718 h 23829"/>
                                <a:gd name="connsiteX5" fmla="*/ 0 w 20978"/>
                                <a:gd name="connsiteY5" fmla="*/ 11853 h 23829"/>
                                <a:gd name="connsiteX6" fmla="*/ 749 w 20978"/>
                                <a:gd name="connsiteY6" fmla="*/ 7038 h 23829"/>
                                <a:gd name="connsiteX7" fmla="*/ 2872 w 20978"/>
                                <a:gd name="connsiteY7" fmla="*/ 3334 h 23829"/>
                                <a:gd name="connsiteX8" fmla="*/ 6243 w 20978"/>
                                <a:gd name="connsiteY8" fmla="*/ 864 h 23829"/>
                                <a:gd name="connsiteX9" fmla="*/ 10739 w 20978"/>
                                <a:gd name="connsiteY9" fmla="*/ 0 h 23829"/>
                                <a:gd name="connsiteX10" fmla="*/ 15109 w 20978"/>
                                <a:gd name="connsiteY10" fmla="*/ 864 h 23829"/>
                                <a:gd name="connsiteX11" fmla="*/ 18356 w 20978"/>
                                <a:gd name="connsiteY11" fmla="*/ 3087 h 23829"/>
                                <a:gd name="connsiteX12" fmla="*/ 20354 w 20978"/>
                                <a:gd name="connsiteY12" fmla="*/ 6667 h 23829"/>
                                <a:gd name="connsiteX13" fmla="*/ 20978 w 20978"/>
                                <a:gd name="connsiteY13" fmla="*/ 11236 h 23829"/>
                                <a:gd name="connsiteX14" fmla="*/ 20978 w 20978"/>
                                <a:gd name="connsiteY14" fmla="*/ 13829 h 23829"/>
                                <a:gd name="connsiteX15" fmla="*/ 6243 w 20978"/>
                                <a:gd name="connsiteY15" fmla="*/ 13829 h 23829"/>
                                <a:gd name="connsiteX16" fmla="*/ 6868 w 20978"/>
                                <a:gd name="connsiteY16" fmla="*/ 15928 h 23829"/>
                                <a:gd name="connsiteX17" fmla="*/ 7992 w 20978"/>
                                <a:gd name="connsiteY17" fmla="*/ 17533 h 23829"/>
                                <a:gd name="connsiteX18" fmla="*/ 9740 w 20978"/>
                                <a:gd name="connsiteY18" fmla="*/ 18521 h 23829"/>
                                <a:gd name="connsiteX19" fmla="*/ 11863 w 20978"/>
                                <a:gd name="connsiteY19" fmla="*/ 18891 h 23829"/>
                                <a:gd name="connsiteX20" fmla="*/ 14984 w 20978"/>
                                <a:gd name="connsiteY20" fmla="*/ 18274 h 23829"/>
                                <a:gd name="connsiteX21" fmla="*/ 17482 w 20978"/>
                                <a:gd name="connsiteY21" fmla="*/ 16298 h 23829"/>
                                <a:gd name="connsiteX22" fmla="*/ 20479 w 20978"/>
                                <a:gd name="connsiteY22" fmla="*/ 19632 h 23829"/>
                                <a:gd name="connsiteX23" fmla="*/ 19105 w 20978"/>
                                <a:gd name="connsiteY23" fmla="*/ 21114 h 23829"/>
                                <a:gd name="connsiteX24" fmla="*/ 17107 w 20978"/>
                                <a:gd name="connsiteY24" fmla="*/ 22472 h 23829"/>
                                <a:gd name="connsiteX25" fmla="*/ 14485 w 20978"/>
                                <a:gd name="connsiteY25" fmla="*/ 23460 h 23829"/>
                                <a:gd name="connsiteX26" fmla="*/ 11488 w 20978"/>
                                <a:gd name="connsiteY26" fmla="*/ 23830 h 23829"/>
                                <a:gd name="connsiteX27" fmla="*/ 10739 w 20978"/>
                                <a:gd name="connsiteY27" fmla="*/ 4939 h 23829"/>
                                <a:gd name="connsiteX28" fmla="*/ 8991 w 20978"/>
                                <a:gd name="connsiteY28" fmla="*/ 5309 h 23829"/>
                                <a:gd name="connsiteX29" fmla="*/ 7617 w 20978"/>
                                <a:gd name="connsiteY29" fmla="*/ 6297 h 23829"/>
                                <a:gd name="connsiteX30" fmla="*/ 6743 w 20978"/>
                                <a:gd name="connsiteY30" fmla="*/ 7779 h 23829"/>
                                <a:gd name="connsiteX31" fmla="*/ 6243 w 20978"/>
                                <a:gd name="connsiteY31" fmla="*/ 9754 h 23829"/>
                                <a:gd name="connsiteX32" fmla="*/ 14860 w 20978"/>
                                <a:gd name="connsiteY32" fmla="*/ 9754 h 23829"/>
                                <a:gd name="connsiteX33" fmla="*/ 14860 w 20978"/>
                                <a:gd name="connsiteY33" fmla="*/ 9260 h 23829"/>
                                <a:gd name="connsiteX34" fmla="*/ 14610 w 20978"/>
                                <a:gd name="connsiteY34" fmla="*/ 7532 h 23829"/>
                                <a:gd name="connsiteX35" fmla="*/ 13861 w 20978"/>
                                <a:gd name="connsiteY35" fmla="*/ 6174 h 23829"/>
                                <a:gd name="connsiteX36" fmla="*/ 12612 w 20978"/>
                                <a:gd name="connsiteY36" fmla="*/ 5309 h 23829"/>
                                <a:gd name="connsiteX37" fmla="*/ 10739 w 20978"/>
                                <a:gd name="connsiteY37" fmla="*/ 4939 h 238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20978" h="23829">
                                  <a:moveTo>
                                    <a:pt x="11488" y="23830"/>
                                  </a:moveTo>
                                  <a:cubicBezTo>
                                    <a:pt x="9740" y="23830"/>
                                    <a:pt x="8116" y="23583"/>
                                    <a:pt x="6618" y="22966"/>
                                  </a:cubicBezTo>
                                  <a:cubicBezTo>
                                    <a:pt x="5245" y="22348"/>
                                    <a:pt x="3996" y="21608"/>
                                    <a:pt x="2997" y="20620"/>
                                  </a:cubicBezTo>
                                  <a:cubicBezTo>
                                    <a:pt x="1998" y="19632"/>
                                    <a:pt x="1249" y="18397"/>
                                    <a:pt x="749" y="17039"/>
                                  </a:cubicBezTo>
                                  <a:cubicBezTo>
                                    <a:pt x="250" y="15681"/>
                                    <a:pt x="0" y="14199"/>
                                    <a:pt x="0" y="12718"/>
                                  </a:cubicBezTo>
                                  <a:lnTo>
                                    <a:pt x="0" y="11853"/>
                                  </a:lnTo>
                                  <a:cubicBezTo>
                                    <a:pt x="0" y="10125"/>
                                    <a:pt x="250" y="8520"/>
                                    <a:pt x="749" y="7038"/>
                                  </a:cubicBezTo>
                                  <a:cubicBezTo>
                                    <a:pt x="1249" y="5556"/>
                                    <a:pt x="1998" y="4321"/>
                                    <a:pt x="2872" y="3334"/>
                                  </a:cubicBezTo>
                                  <a:cubicBezTo>
                                    <a:pt x="3746" y="2346"/>
                                    <a:pt x="4995" y="1482"/>
                                    <a:pt x="6243" y="864"/>
                                  </a:cubicBezTo>
                                  <a:cubicBezTo>
                                    <a:pt x="7617" y="247"/>
                                    <a:pt x="9115" y="0"/>
                                    <a:pt x="10739" y="0"/>
                                  </a:cubicBezTo>
                                  <a:cubicBezTo>
                                    <a:pt x="12362" y="0"/>
                                    <a:pt x="13861" y="247"/>
                                    <a:pt x="15109" y="864"/>
                                  </a:cubicBezTo>
                                  <a:cubicBezTo>
                                    <a:pt x="16358" y="1358"/>
                                    <a:pt x="17482" y="2222"/>
                                    <a:pt x="18356" y="3087"/>
                                  </a:cubicBezTo>
                                  <a:cubicBezTo>
                                    <a:pt x="19230" y="4075"/>
                                    <a:pt x="19854" y="5309"/>
                                    <a:pt x="20354" y="6667"/>
                                  </a:cubicBezTo>
                                  <a:cubicBezTo>
                                    <a:pt x="20853" y="8026"/>
                                    <a:pt x="20978" y="9631"/>
                                    <a:pt x="20978" y="11236"/>
                                  </a:cubicBezTo>
                                  <a:lnTo>
                                    <a:pt x="20978" y="13829"/>
                                  </a:lnTo>
                                  <a:lnTo>
                                    <a:pt x="6243" y="13829"/>
                                  </a:lnTo>
                                  <a:cubicBezTo>
                                    <a:pt x="6368" y="14570"/>
                                    <a:pt x="6493" y="15310"/>
                                    <a:pt x="6868" y="15928"/>
                                  </a:cubicBezTo>
                                  <a:cubicBezTo>
                                    <a:pt x="7117" y="16545"/>
                                    <a:pt x="7617" y="17039"/>
                                    <a:pt x="7992" y="17533"/>
                                  </a:cubicBezTo>
                                  <a:cubicBezTo>
                                    <a:pt x="8491" y="17903"/>
                                    <a:pt x="8991" y="18274"/>
                                    <a:pt x="9740" y="18521"/>
                                  </a:cubicBezTo>
                                  <a:cubicBezTo>
                                    <a:pt x="10364" y="18768"/>
                                    <a:pt x="11113" y="18891"/>
                                    <a:pt x="11863" y="18891"/>
                                  </a:cubicBezTo>
                                  <a:cubicBezTo>
                                    <a:pt x="12986" y="18891"/>
                                    <a:pt x="13985" y="18644"/>
                                    <a:pt x="14984" y="18274"/>
                                  </a:cubicBezTo>
                                  <a:cubicBezTo>
                                    <a:pt x="15983" y="17903"/>
                                    <a:pt x="16733" y="17163"/>
                                    <a:pt x="17482" y="16298"/>
                                  </a:cubicBezTo>
                                  <a:lnTo>
                                    <a:pt x="20479" y="19632"/>
                                  </a:lnTo>
                                  <a:cubicBezTo>
                                    <a:pt x="20104" y="20126"/>
                                    <a:pt x="19604" y="20620"/>
                                    <a:pt x="19105" y="21114"/>
                                  </a:cubicBezTo>
                                  <a:cubicBezTo>
                                    <a:pt x="18605" y="21608"/>
                                    <a:pt x="17856" y="22101"/>
                                    <a:pt x="17107" y="22472"/>
                                  </a:cubicBezTo>
                                  <a:cubicBezTo>
                                    <a:pt x="16358" y="22842"/>
                                    <a:pt x="15484" y="23213"/>
                                    <a:pt x="14485" y="23460"/>
                                  </a:cubicBezTo>
                                  <a:cubicBezTo>
                                    <a:pt x="13611" y="23706"/>
                                    <a:pt x="12612" y="23830"/>
                                    <a:pt x="11488" y="23830"/>
                                  </a:cubicBezTo>
                                  <a:moveTo>
                                    <a:pt x="10739" y="4939"/>
                                  </a:moveTo>
                                  <a:cubicBezTo>
                                    <a:pt x="10114" y="4939"/>
                                    <a:pt x="9490" y="5062"/>
                                    <a:pt x="8991" y="5309"/>
                                  </a:cubicBezTo>
                                  <a:cubicBezTo>
                                    <a:pt x="8491" y="5556"/>
                                    <a:pt x="7992" y="5927"/>
                                    <a:pt x="7617" y="6297"/>
                                  </a:cubicBezTo>
                                  <a:cubicBezTo>
                                    <a:pt x="7242" y="6667"/>
                                    <a:pt x="6993" y="7161"/>
                                    <a:pt x="6743" y="7779"/>
                                  </a:cubicBezTo>
                                  <a:cubicBezTo>
                                    <a:pt x="6493" y="8396"/>
                                    <a:pt x="6368" y="9013"/>
                                    <a:pt x="6243" y="9754"/>
                                  </a:cubicBezTo>
                                  <a:lnTo>
                                    <a:pt x="14860" y="9754"/>
                                  </a:lnTo>
                                  <a:lnTo>
                                    <a:pt x="14860" y="9260"/>
                                  </a:lnTo>
                                  <a:cubicBezTo>
                                    <a:pt x="14860" y="8643"/>
                                    <a:pt x="14735" y="8026"/>
                                    <a:pt x="14610" y="7532"/>
                                  </a:cubicBezTo>
                                  <a:cubicBezTo>
                                    <a:pt x="14485" y="7038"/>
                                    <a:pt x="14235" y="6544"/>
                                    <a:pt x="13861" y="6174"/>
                                  </a:cubicBezTo>
                                  <a:cubicBezTo>
                                    <a:pt x="13486" y="5803"/>
                                    <a:pt x="13111" y="5433"/>
                                    <a:pt x="12612" y="5309"/>
                                  </a:cubicBezTo>
                                  <a:cubicBezTo>
                                    <a:pt x="12112" y="5062"/>
                                    <a:pt x="11488" y="4939"/>
                                    <a:pt x="10739" y="4939"/>
                                  </a:cubicBezTo>
                                </a:path>
                              </a:pathLst>
                            </a:custGeom>
                            <a:solidFill>
                              <a:srgbClr val="00AEEF"/>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4" name="Freeform: Shape 344"/>
                          <wps:cNvSpPr/>
                          <wps:spPr>
                            <a:xfrm>
                              <a:off x="2392380" y="778734"/>
                              <a:ext cx="20229" cy="23459"/>
                            </a:xfrm>
                            <a:custGeom>
                              <a:avLst/>
                              <a:gdLst>
                                <a:gd name="connsiteX0" fmla="*/ 6119 w 20229"/>
                                <a:gd name="connsiteY0" fmla="*/ 370 h 23459"/>
                                <a:gd name="connsiteX1" fmla="*/ 6368 w 20229"/>
                                <a:gd name="connsiteY1" fmla="*/ 2963 h 23459"/>
                                <a:gd name="connsiteX2" fmla="*/ 9240 w 20229"/>
                                <a:gd name="connsiteY2" fmla="*/ 741 h 23459"/>
                                <a:gd name="connsiteX3" fmla="*/ 12987 w 20229"/>
                                <a:gd name="connsiteY3" fmla="*/ 0 h 23459"/>
                                <a:gd name="connsiteX4" fmla="*/ 15983 w 20229"/>
                                <a:gd name="connsiteY4" fmla="*/ 494 h 23459"/>
                                <a:gd name="connsiteX5" fmla="*/ 18231 w 20229"/>
                                <a:gd name="connsiteY5" fmla="*/ 1976 h 23459"/>
                                <a:gd name="connsiteX6" fmla="*/ 19729 w 20229"/>
                                <a:gd name="connsiteY6" fmla="*/ 4692 h 23459"/>
                                <a:gd name="connsiteX7" fmla="*/ 20229 w 20229"/>
                                <a:gd name="connsiteY7" fmla="*/ 8766 h 23459"/>
                                <a:gd name="connsiteX8" fmla="*/ 20229 w 20229"/>
                                <a:gd name="connsiteY8" fmla="*/ 23336 h 23459"/>
                                <a:gd name="connsiteX9" fmla="*/ 13986 w 20229"/>
                                <a:gd name="connsiteY9" fmla="*/ 23336 h 23459"/>
                                <a:gd name="connsiteX10" fmla="*/ 13986 w 20229"/>
                                <a:gd name="connsiteY10" fmla="*/ 8766 h 23459"/>
                                <a:gd name="connsiteX11" fmla="*/ 13736 w 20229"/>
                                <a:gd name="connsiteY11" fmla="*/ 6914 h 23459"/>
                                <a:gd name="connsiteX12" fmla="*/ 12987 w 20229"/>
                                <a:gd name="connsiteY12" fmla="*/ 5803 h 23459"/>
                                <a:gd name="connsiteX13" fmla="*/ 11863 w 20229"/>
                                <a:gd name="connsiteY13" fmla="*/ 5186 h 23459"/>
                                <a:gd name="connsiteX14" fmla="*/ 10239 w 20229"/>
                                <a:gd name="connsiteY14" fmla="*/ 5062 h 23459"/>
                                <a:gd name="connsiteX15" fmla="*/ 7867 w 20229"/>
                                <a:gd name="connsiteY15" fmla="*/ 5680 h 23459"/>
                                <a:gd name="connsiteX16" fmla="*/ 6243 w 20229"/>
                                <a:gd name="connsiteY16" fmla="*/ 7285 h 23459"/>
                                <a:gd name="connsiteX17" fmla="*/ 6243 w 20229"/>
                                <a:gd name="connsiteY17" fmla="*/ 23460 h 23459"/>
                                <a:gd name="connsiteX18" fmla="*/ 0 w 20229"/>
                                <a:gd name="connsiteY18" fmla="*/ 23460 h 23459"/>
                                <a:gd name="connsiteX19" fmla="*/ 0 w 20229"/>
                                <a:gd name="connsiteY19" fmla="*/ 370 h 23459"/>
                                <a:gd name="connsiteX20" fmla="*/ 6119 w 20229"/>
                                <a:gd name="connsiteY20" fmla="*/ 370 h 234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0229" h="23459">
                                  <a:moveTo>
                                    <a:pt x="6119" y="370"/>
                                  </a:moveTo>
                                  <a:lnTo>
                                    <a:pt x="6368" y="2963"/>
                                  </a:lnTo>
                                  <a:cubicBezTo>
                                    <a:pt x="7118" y="1976"/>
                                    <a:pt x="8117" y="1235"/>
                                    <a:pt x="9240" y="741"/>
                                  </a:cubicBezTo>
                                  <a:cubicBezTo>
                                    <a:pt x="10364" y="247"/>
                                    <a:pt x="11613" y="0"/>
                                    <a:pt x="12987" y="0"/>
                                  </a:cubicBezTo>
                                  <a:cubicBezTo>
                                    <a:pt x="14110" y="0"/>
                                    <a:pt x="15109" y="123"/>
                                    <a:pt x="15983" y="494"/>
                                  </a:cubicBezTo>
                                  <a:cubicBezTo>
                                    <a:pt x="16858" y="864"/>
                                    <a:pt x="17607" y="1358"/>
                                    <a:pt x="18231" y="1976"/>
                                  </a:cubicBezTo>
                                  <a:cubicBezTo>
                                    <a:pt x="18855" y="2716"/>
                                    <a:pt x="19355" y="3581"/>
                                    <a:pt x="19729" y="4692"/>
                                  </a:cubicBezTo>
                                  <a:cubicBezTo>
                                    <a:pt x="20104" y="5803"/>
                                    <a:pt x="20229" y="7161"/>
                                    <a:pt x="20229" y="8766"/>
                                  </a:cubicBezTo>
                                  <a:lnTo>
                                    <a:pt x="20229" y="23336"/>
                                  </a:lnTo>
                                  <a:lnTo>
                                    <a:pt x="13986" y="23336"/>
                                  </a:lnTo>
                                  <a:lnTo>
                                    <a:pt x="13986" y="8766"/>
                                  </a:lnTo>
                                  <a:cubicBezTo>
                                    <a:pt x="13986" y="8026"/>
                                    <a:pt x="13861" y="7408"/>
                                    <a:pt x="13736" y="6914"/>
                                  </a:cubicBezTo>
                                  <a:cubicBezTo>
                                    <a:pt x="13611" y="6421"/>
                                    <a:pt x="13361" y="6050"/>
                                    <a:pt x="12987" y="5803"/>
                                  </a:cubicBezTo>
                                  <a:cubicBezTo>
                                    <a:pt x="12612" y="5556"/>
                                    <a:pt x="12237" y="5309"/>
                                    <a:pt x="11863" y="5186"/>
                                  </a:cubicBezTo>
                                  <a:cubicBezTo>
                                    <a:pt x="11363" y="5062"/>
                                    <a:pt x="10864" y="5062"/>
                                    <a:pt x="10239" y="5062"/>
                                  </a:cubicBezTo>
                                  <a:cubicBezTo>
                                    <a:pt x="9365" y="5062"/>
                                    <a:pt x="8491" y="5309"/>
                                    <a:pt x="7867" y="5680"/>
                                  </a:cubicBezTo>
                                  <a:cubicBezTo>
                                    <a:pt x="7242" y="6050"/>
                                    <a:pt x="6743" y="6667"/>
                                    <a:pt x="6243" y="7285"/>
                                  </a:cubicBezTo>
                                  <a:lnTo>
                                    <a:pt x="6243" y="23460"/>
                                  </a:lnTo>
                                  <a:lnTo>
                                    <a:pt x="0" y="23460"/>
                                  </a:lnTo>
                                  <a:lnTo>
                                    <a:pt x="0" y="370"/>
                                  </a:lnTo>
                                  <a:lnTo>
                                    <a:pt x="6119" y="370"/>
                                  </a:lnTo>
                                  <a:close/>
                                </a:path>
                              </a:pathLst>
                            </a:custGeom>
                            <a:solidFill>
                              <a:srgbClr val="00AEEF"/>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5" name="Freeform: Shape 345"/>
                          <wps:cNvSpPr/>
                          <wps:spPr>
                            <a:xfrm>
                              <a:off x="2414857" y="773425"/>
                              <a:ext cx="13985" cy="29262"/>
                            </a:xfrm>
                            <a:custGeom>
                              <a:avLst/>
                              <a:gdLst>
                                <a:gd name="connsiteX0" fmla="*/ 9865 w 13985"/>
                                <a:gd name="connsiteY0" fmla="*/ 123 h 29262"/>
                                <a:gd name="connsiteX1" fmla="*/ 9865 w 13985"/>
                                <a:gd name="connsiteY1" fmla="*/ 5803 h 29262"/>
                                <a:gd name="connsiteX2" fmla="*/ 13861 w 13985"/>
                                <a:gd name="connsiteY2" fmla="*/ 5803 h 29262"/>
                                <a:gd name="connsiteX3" fmla="*/ 13861 w 13985"/>
                                <a:gd name="connsiteY3" fmla="*/ 10248 h 29262"/>
                                <a:gd name="connsiteX4" fmla="*/ 9865 w 13985"/>
                                <a:gd name="connsiteY4" fmla="*/ 10248 h 29262"/>
                                <a:gd name="connsiteX5" fmla="*/ 9865 w 13985"/>
                                <a:gd name="connsiteY5" fmla="*/ 21731 h 29262"/>
                                <a:gd name="connsiteX6" fmla="*/ 9990 w 13985"/>
                                <a:gd name="connsiteY6" fmla="*/ 22966 h 29262"/>
                                <a:gd name="connsiteX7" fmla="*/ 10489 w 13985"/>
                                <a:gd name="connsiteY7" fmla="*/ 23706 h 29262"/>
                                <a:gd name="connsiteX8" fmla="*/ 11238 w 13985"/>
                                <a:gd name="connsiteY8" fmla="*/ 24077 h 29262"/>
                                <a:gd name="connsiteX9" fmla="*/ 12237 w 13985"/>
                                <a:gd name="connsiteY9" fmla="*/ 24200 h 29262"/>
                                <a:gd name="connsiteX10" fmla="*/ 13236 w 13985"/>
                                <a:gd name="connsiteY10" fmla="*/ 24200 h 29262"/>
                                <a:gd name="connsiteX11" fmla="*/ 13985 w 13985"/>
                                <a:gd name="connsiteY11" fmla="*/ 24077 h 29262"/>
                                <a:gd name="connsiteX12" fmla="*/ 13985 w 13985"/>
                                <a:gd name="connsiteY12" fmla="*/ 28769 h 29262"/>
                                <a:gd name="connsiteX13" fmla="*/ 12237 w 13985"/>
                                <a:gd name="connsiteY13" fmla="*/ 29139 h 29262"/>
                                <a:gd name="connsiteX14" fmla="*/ 10114 w 13985"/>
                                <a:gd name="connsiteY14" fmla="*/ 29263 h 29262"/>
                                <a:gd name="connsiteX15" fmla="*/ 7367 w 13985"/>
                                <a:gd name="connsiteY15" fmla="*/ 28892 h 29262"/>
                                <a:gd name="connsiteX16" fmla="*/ 5245 w 13985"/>
                                <a:gd name="connsiteY16" fmla="*/ 27658 h 29262"/>
                                <a:gd name="connsiteX17" fmla="*/ 3871 w 13985"/>
                                <a:gd name="connsiteY17" fmla="*/ 25559 h 29262"/>
                                <a:gd name="connsiteX18" fmla="*/ 3372 w 13985"/>
                                <a:gd name="connsiteY18" fmla="*/ 22472 h 29262"/>
                                <a:gd name="connsiteX19" fmla="*/ 3372 w 13985"/>
                                <a:gd name="connsiteY19" fmla="*/ 10372 h 29262"/>
                                <a:gd name="connsiteX20" fmla="*/ 0 w 13985"/>
                                <a:gd name="connsiteY20" fmla="*/ 10372 h 29262"/>
                                <a:gd name="connsiteX21" fmla="*/ 0 w 13985"/>
                                <a:gd name="connsiteY21" fmla="*/ 5680 h 29262"/>
                                <a:gd name="connsiteX22" fmla="*/ 3372 w 13985"/>
                                <a:gd name="connsiteY22" fmla="*/ 5680 h 29262"/>
                                <a:gd name="connsiteX23" fmla="*/ 3372 w 13985"/>
                                <a:gd name="connsiteY23" fmla="*/ 0 h 29262"/>
                                <a:gd name="connsiteX24" fmla="*/ 9865 w 13985"/>
                                <a:gd name="connsiteY24" fmla="*/ 0 h 292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13985" h="29262">
                                  <a:moveTo>
                                    <a:pt x="9865" y="123"/>
                                  </a:moveTo>
                                  <a:lnTo>
                                    <a:pt x="9865" y="5803"/>
                                  </a:lnTo>
                                  <a:lnTo>
                                    <a:pt x="13861" y="5803"/>
                                  </a:lnTo>
                                  <a:lnTo>
                                    <a:pt x="13861" y="10248"/>
                                  </a:lnTo>
                                  <a:lnTo>
                                    <a:pt x="9865" y="10248"/>
                                  </a:lnTo>
                                  <a:lnTo>
                                    <a:pt x="9865" y="21731"/>
                                  </a:lnTo>
                                  <a:cubicBezTo>
                                    <a:pt x="9865" y="22225"/>
                                    <a:pt x="9865" y="22595"/>
                                    <a:pt x="9990" y="22966"/>
                                  </a:cubicBezTo>
                                  <a:cubicBezTo>
                                    <a:pt x="10114" y="23336"/>
                                    <a:pt x="10239" y="23583"/>
                                    <a:pt x="10489" y="23706"/>
                                  </a:cubicBezTo>
                                  <a:cubicBezTo>
                                    <a:pt x="10739" y="23830"/>
                                    <a:pt x="10989" y="23953"/>
                                    <a:pt x="11238" y="24077"/>
                                  </a:cubicBezTo>
                                  <a:cubicBezTo>
                                    <a:pt x="11488" y="24077"/>
                                    <a:pt x="11863" y="24200"/>
                                    <a:pt x="12237" y="24200"/>
                                  </a:cubicBezTo>
                                  <a:cubicBezTo>
                                    <a:pt x="12612" y="24200"/>
                                    <a:pt x="12986" y="24200"/>
                                    <a:pt x="13236" y="24200"/>
                                  </a:cubicBezTo>
                                  <a:cubicBezTo>
                                    <a:pt x="13486" y="24200"/>
                                    <a:pt x="13861" y="24200"/>
                                    <a:pt x="13985" y="24077"/>
                                  </a:cubicBezTo>
                                  <a:lnTo>
                                    <a:pt x="13985" y="28769"/>
                                  </a:lnTo>
                                  <a:cubicBezTo>
                                    <a:pt x="13486" y="28892"/>
                                    <a:pt x="12862" y="29016"/>
                                    <a:pt x="12237" y="29139"/>
                                  </a:cubicBezTo>
                                  <a:cubicBezTo>
                                    <a:pt x="11613" y="29263"/>
                                    <a:pt x="10989" y="29263"/>
                                    <a:pt x="10114" y="29263"/>
                                  </a:cubicBezTo>
                                  <a:cubicBezTo>
                                    <a:pt x="9115" y="29263"/>
                                    <a:pt x="8241" y="29139"/>
                                    <a:pt x="7367" y="28892"/>
                                  </a:cubicBezTo>
                                  <a:cubicBezTo>
                                    <a:pt x="6493" y="28645"/>
                                    <a:pt x="5869" y="28275"/>
                                    <a:pt x="5245" y="27658"/>
                                  </a:cubicBezTo>
                                  <a:cubicBezTo>
                                    <a:pt x="4620" y="27164"/>
                                    <a:pt x="4246" y="26423"/>
                                    <a:pt x="3871" y="25559"/>
                                  </a:cubicBezTo>
                                  <a:cubicBezTo>
                                    <a:pt x="3496" y="24694"/>
                                    <a:pt x="3372" y="23706"/>
                                    <a:pt x="3372" y="22472"/>
                                  </a:cubicBezTo>
                                  <a:lnTo>
                                    <a:pt x="3372" y="10372"/>
                                  </a:lnTo>
                                  <a:lnTo>
                                    <a:pt x="0" y="10372"/>
                                  </a:lnTo>
                                  <a:lnTo>
                                    <a:pt x="0" y="5680"/>
                                  </a:lnTo>
                                  <a:lnTo>
                                    <a:pt x="3372" y="5680"/>
                                  </a:lnTo>
                                  <a:lnTo>
                                    <a:pt x="3372" y="0"/>
                                  </a:lnTo>
                                  <a:lnTo>
                                    <a:pt x="9865" y="0"/>
                                  </a:lnTo>
                                  <a:close/>
                                </a:path>
                              </a:pathLst>
                            </a:custGeom>
                            <a:solidFill>
                              <a:srgbClr val="00AEEF"/>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6" name="Freeform: Shape 346"/>
                          <wps:cNvSpPr/>
                          <wps:spPr>
                            <a:xfrm>
                              <a:off x="2443577" y="771202"/>
                              <a:ext cx="23850" cy="30867"/>
                            </a:xfrm>
                            <a:custGeom>
                              <a:avLst/>
                              <a:gdLst>
                                <a:gd name="connsiteX0" fmla="*/ 6368 w 23850"/>
                                <a:gd name="connsiteY0" fmla="*/ 20002 h 30867"/>
                                <a:gd name="connsiteX1" fmla="*/ 6368 w 23850"/>
                                <a:gd name="connsiteY1" fmla="*/ 30868 h 30867"/>
                                <a:gd name="connsiteX2" fmla="*/ 0 w 23850"/>
                                <a:gd name="connsiteY2" fmla="*/ 30868 h 30867"/>
                                <a:gd name="connsiteX3" fmla="*/ 0 w 23850"/>
                                <a:gd name="connsiteY3" fmla="*/ 0 h 30867"/>
                                <a:gd name="connsiteX4" fmla="*/ 12112 w 23850"/>
                                <a:gd name="connsiteY4" fmla="*/ 0 h 30867"/>
                                <a:gd name="connsiteX5" fmla="*/ 17107 w 23850"/>
                                <a:gd name="connsiteY5" fmla="*/ 741 h 30867"/>
                                <a:gd name="connsiteX6" fmla="*/ 20853 w 23850"/>
                                <a:gd name="connsiteY6" fmla="*/ 2840 h 30867"/>
                                <a:gd name="connsiteX7" fmla="*/ 23101 w 23850"/>
                                <a:gd name="connsiteY7" fmla="*/ 6050 h 30867"/>
                                <a:gd name="connsiteX8" fmla="*/ 23850 w 23850"/>
                                <a:gd name="connsiteY8" fmla="*/ 10125 h 30867"/>
                                <a:gd name="connsiteX9" fmla="*/ 23101 w 23850"/>
                                <a:gd name="connsiteY9" fmla="*/ 14199 h 30867"/>
                                <a:gd name="connsiteX10" fmla="*/ 20853 w 23850"/>
                                <a:gd name="connsiteY10" fmla="*/ 17286 h 30867"/>
                                <a:gd name="connsiteX11" fmla="*/ 17107 w 23850"/>
                                <a:gd name="connsiteY11" fmla="*/ 19262 h 30867"/>
                                <a:gd name="connsiteX12" fmla="*/ 12112 w 23850"/>
                                <a:gd name="connsiteY12" fmla="*/ 20002 h 30867"/>
                                <a:gd name="connsiteX13" fmla="*/ 6368 w 23850"/>
                                <a:gd name="connsiteY13" fmla="*/ 20002 h 30867"/>
                                <a:gd name="connsiteX14" fmla="*/ 6368 w 23850"/>
                                <a:gd name="connsiteY14" fmla="*/ 14817 h 30867"/>
                                <a:gd name="connsiteX15" fmla="*/ 12112 w 23850"/>
                                <a:gd name="connsiteY15" fmla="*/ 14817 h 30867"/>
                                <a:gd name="connsiteX16" fmla="*/ 14485 w 23850"/>
                                <a:gd name="connsiteY16" fmla="*/ 14446 h 30867"/>
                                <a:gd name="connsiteX17" fmla="*/ 16108 w 23850"/>
                                <a:gd name="connsiteY17" fmla="*/ 13458 h 30867"/>
                                <a:gd name="connsiteX18" fmla="*/ 16982 w 23850"/>
                                <a:gd name="connsiteY18" fmla="*/ 11977 h 30867"/>
                                <a:gd name="connsiteX19" fmla="*/ 17232 w 23850"/>
                                <a:gd name="connsiteY19" fmla="*/ 10125 h 30867"/>
                                <a:gd name="connsiteX20" fmla="*/ 16982 w 23850"/>
                                <a:gd name="connsiteY20" fmla="*/ 8149 h 30867"/>
                                <a:gd name="connsiteX21" fmla="*/ 16108 w 23850"/>
                                <a:gd name="connsiteY21" fmla="*/ 6544 h 30867"/>
                                <a:gd name="connsiteX22" fmla="*/ 14485 w 23850"/>
                                <a:gd name="connsiteY22" fmla="*/ 5433 h 30867"/>
                                <a:gd name="connsiteX23" fmla="*/ 12112 w 23850"/>
                                <a:gd name="connsiteY23" fmla="*/ 5062 h 30867"/>
                                <a:gd name="connsiteX24" fmla="*/ 6368 w 23850"/>
                                <a:gd name="connsiteY24" fmla="*/ 5062 h 30867"/>
                                <a:gd name="connsiteX25" fmla="*/ 6368 w 23850"/>
                                <a:gd name="connsiteY25" fmla="*/ 14817 h 308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23850" h="30867">
                                  <a:moveTo>
                                    <a:pt x="6368" y="20002"/>
                                  </a:moveTo>
                                  <a:lnTo>
                                    <a:pt x="6368" y="30868"/>
                                  </a:lnTo>
                                  <a:lnTo>
                                    <a:pt x="0" y="30868"/>
                                  </a:lnTo>
                                  <a:lnTo>
                                    <a:pt x="0" y="0"/>
                                  </a:lnTo>
                                  <a:lnTo>
                                    <a:pt x="12112" y="0"/>
                                  </a:lnTo>
                                  <a:cubicBezTo>
                                    <a:pt x="13985" y="0"/>
                                    <a:pt x="15609" y="247"/>
                                    <a:pt x="17107" y="741"/>
                                  </a:cubicBezTo>
                                  <a:cubicBezTo>
                                    <a:pt x="18605" y="1235"/>
                                    <a:pt x="19729" y="1976"/>
                                    <a:pt x="20853" y="2840"/>
                                  </a:cubicBezTo>
                                  <a:cubicBezTo>
                                    <a:pt x="21852" y="3704"/>
                                    <a:pt x="22601" y="4815"/>
                                    <a:pt x="23101" y="6050"/>
                                  </a:cubicBezTo>
                                  <a:cubicBezTo>
                                    <a:pt x="23600" y="7285"/>
                                    <a:pt x="23850" y="8643"/>
                                    <a:pt x="23850" y="10125"/>
                                  </a:cubicBezTo>
                                  <a:cubicBezTo>
                                    <a:pt x="23850" y="11606"/>
                                    <a:pt x="23600" y="12964"/>
                                    <a:pt x="23101" y="14199"/>
                                  </a:cubicBezTo>
                                  <a:cubicBezTo>
                                    <a:pt x="22601" y="15434"/>
                                    <a:pt x="21852" y="16422"/>
                                    <a:pt x="20853" y="17286"/>
                                  </a:cubicBezTo>
                                  <a:cubicBezTo>
                                    <a:pt x="19854" y="18150"/>
                                    <a:pt x="18605" y="18768"/>
                                    <a:pt x="17107" y="19262"/>
                                  </a:cubicBezTo>
                                  <a:cubicBezTo>
                                    <a:pt x="15609" y="19755"/>
                                    <a:pt x="13985" y="20002"/>
                                    <a:pt x="12112" y="20002"/>
                                  </a:cubicBezTo>
                                  <a:lnTo>
                                    <a:pt x="6368" y="20002"/>
                                  </a:lnTo>
                                  <a:close/>
                                  <a:moveTo>
                                    <a:pt x="6368" y="14817"/>
                                  </a:moveTo>
                                  <a:lnTo>
                                    <a:pt x="12112" y="14817"/>
                                  </a:lnTo>
                                  <a:cubicBezTo>
                                    <a:pt x="12986" y="14817"/>
                                    <a:pt x="13861" y="14693"/>
                                    <a:pt x="14485" y="14446"/>
                                  </a:cubicBezTo>
                                  <a:cubicBezTo>
                                    <a:pt x="15109" y="14199"/>
                                    <a:pt x="15734" y="13952"/>
                                    <a:pt x="16108" y="13458"/>
                                  </a:cubicBezTo>
                                  <a:cubicBezTo>
                                    <a:pt x="16483" y="13088"/>
                                    <a:pt x="16857" y="12594"/>
                                    <a:pt x="16982" y="11977"/>
                                  </a:cubicBezTo>
                                  <a:cubicBezTo>
                                    <a:pt x="17232" y="11359"/>
                                    <a:pt x="17232" y="10742"/>
                                    <a:pt x="17232" y="10125"/>
                                  </a:cubicBezTo>
                                  <a:cubicBezTo>
                                    <a:pt x="17232" y="9507"/>
                                    <a:pt x="17107" y="8766"/>
                                    <a:pt x="16982" y="8149"/>
                                  </a:cubicBezTo>
                                  <a:cubicBezTo>
                                    <a:pt x="16733" y="7532"/>
                                    <a:pt x="16483" y="7038"/>
                                    <a:pt x="16108" y="6544"/>
                                  </a:cubicBezTo>
                                  <a:cubicBezTo>
                                    <a:pt x="15734" y="6050"/>
                                    <a:pt x="15109" y="5680"/>
                                    <a:pt x="14485" y="5433"/>
                                  </a:cubicBezTo>
                                  <a:cubicBezTo>
                                    <a:pt x="13861" y="5186"/>
                                    <a:pt x="12986" y="5062"/>
                                    <a:pt x="12112" y="5062"/>
                                  </a:cubicBezTo>
                                  <a:lnTo>
                                    <a:pt x="6368" y="5062"/>
                                  </a:lnTo>
                                  <a:lnTo>
                                    <a:pt x="6368" y="14817"/>
                                  </a:lnTo>
                                  <a:close/>
                                </a:path>
                              </a:pathLst>
                            </a:custGeom>
                            <a:solidFill>
                              <a:srgbClr val="00AEEF"/>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7" name="Freeform: Shape 347"/>
                          <wps:cNvSpPr/>
                          <wps:spPr>
                            <a:xfrm>
                              <a:off x="2471423" y="778610"/>
                              <a:ext cx="13111" cy="23459"/>
                            </a:xfrm>
                            <a:custGeom>
                              <a:avLst/>
                              <a:gdLst>
                                <a:gd name="connsiteX0" fmla="*/ 13111 w 13111"/>
                                <a:gd name="connsiteY0" fmla="*/ 6297 h 23459"/>
                                <a:gd name="connsiteX1" fmla="*/ 11988 w 13111"/>
                                <a:gd name="connsiteY1" fmla="*/ 6174 h 23459"/>
                                <a:gd name="connsiteX2" fmla="*/ 10864 w 13111"/>
                                <a:gd name="connsiteY2" fmla="*/ 6174 h 23459"/>
                                <a:gd name="connsiteX3" fmla="*/ 7867 w 13111"/>
                                <a:gd name="connsiteY3" fmla="*/ 6791 h 23459"/>
                                <a:gd name="connsiteX4" fmla="*/ 6243 w 13111"/>
                                <a:gd name="connsiteY4" fmla="*/ 8520 h 23459"/>
                                <a:gd name="connsiteX5" fmla="*/ 6243 w 13111"/>
                                <a:gd name="connsiteY5" fmla="*/ 23460 h 23459"/>
                                <a:gd name="connsiteX6" fmla="*/ 0 w 13111"/>
                                <a:gd name="connsiteY6" fmla="*/ 23460 h 23459"/>
                                <a:gd name="connsiteX7" fmla="*/ 0 w 13111"/>
                                <a:gd name="connsiteY7" fmla="*/ 494 h 23459"/>
                                <a:gd name="connsiteX8" fmla="*/ 5869 w 13111"/>
                                <a:gd name="connsiteY8" fmla="*/ 494 h 23459"/>
                                <a:gd name="connsiteX9" fmla="*/ 5994 w 13111"/>
                                <a:gd name="connsiteY9" fmla="*/ 3210 h 23459"/>
                                <a:gd name="connsiteX10" fmla="*/ 8117 w 13111"/>
                                <a:gd name="connsiteY10" fmla="*/ 864 h 23459"/>
                                <a:gd name="connsiteX11" fmla="*/ 11113 w 13111"/>
                                <a:gd name="connsiteY11" fmla="*/ 0 h 23459"/>
                                <a:gd name="connsiteX12" fmla="*/ 12112 w 13111"/>
                                <a:gd name="connsiteY12" fmla="*/ 123 h 23459"/>
                                <a:gd name="connsiteX13" fmla="*/ 12987 w 13111"/>
                                <a:gd name="connsiteY13" fmla="*/ 247 h 23459"/>
                                <a:gd name="connsiteX14" fmla="*/ 13111 w 13111"/>
                                <a:gd name="connsiteY14" fmla="*/ 6297 h 234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3111" h="23459">
                                  <a:moveTo>
                                    <a:pt x="13111" y="6297"/>
                                  </a:moveTo>
                                  <a:cubicBezTo>
                                    <a:pt x="12737" y="6297"/>
                                    <a:pt x="12487" y="6174"/>
                                    <a:pt x="11988" y="6174"/>
                                  </a:cubicBezTo>
                                  <a:cubicBezTo>
                                    <a:pt x="11613" y="6174"/>
                                    <a:pt x="11238" y="6174"/>
                                    <a:pt x="10864" y="6174"/>
                                  </a:cubicBezTo>
                                  <a:cubicBezTo>
                                    <a:pt x="9615" y="6174"/>
                                    <a:pt x="8616" y="6421"/>
                                    <a:pt x="7867" y="6791"/>
                                  </a:cubicBezTo>
                                  <a:cubicBezTo>
                                    <a:pt x="7118" y="7161"/>
                                    <a:pt x="6618" y="7779"/>
                                    <a:pt x="6243" y="8520"/>
                                  </a:cubicBezTo>
                                  <a:lnTo>
                                    <a:pt x="6243" y="23460"/>
                                  </a:lnTo>
                                  <a:lnTo>
                                    <a:pt x="0" y="23460"/>
                                  </a:lnTo>
                                  <a:lnTo>
                                    <a:pt x="0" y="494"/>
                                  </a:lnTo>
                                  <a:lnTo>
                                    <a:pt x="5869" y="494"/>
                                  </a:lnTo>
                                  <a:lnTo>
                                    <a:pt x="5994" y="3210"/>
                                  </a:lnTo>
                                  <a:cubicBezTo>
                                    <a:pt x="6618" y="2222"/>
                                    <a:pt x="7242" y="1482"/>
                                    <a:pt x="8117" y="864"/>
                                  </a:cubicBezTo>
                                  <a:cubicBezTo>
                                    <a:pt x="8991" y="247"/>
                                    <a:pt x="9990" y="0"/>
                                    <a:pt x="11113" y="0"/>
                                  </a:cubicBezTo>
                                  <a:cubicBezTo>
                                    <a:pt x="11488" y="0"/>
                                    <a:pt x="11738" y="0"/>
                                    <a:pt x="12112" y="123"/>
                                  </a:cubicBezTo>
                                  <a:cubicBezTo>
                                    <a:pt x="12487" y="123"/>
                                    <a:pt x="12737" y="247"/>
                                    <a:pt x="12987" y="247"/>
                                  </a:cubicBezTo>
                                  <a:lnTo>
                                    <a:pt x="13111" y="6297"/>
                                  </a:lnTo>
                                  <a:close/>
                                </a:path>
                              </a:pathLst>
                            </a:custGeom>
                            <a:solidFill>
                              <a:srgbClr val="00AEEF"/>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8" name="Freeform: Shape 348"/>
                          <wps:cNvSpPr/>
                          <wps:spPr>
                            <a:xfrm>
                              <a:off x="2485658" y="778734"/>
                              <a:ext cx="22102" cy="23953"/>
                            </a:xfrm>
                            <a:custGeom>
                              <a:avLst/>
                              <a:gdLst>
                                <a:gd name="connsiteX0" fmla="*/ 0 w 22102"/>
                                <a:gd name="connsiteY0" fmla="*/ 11730 h 23953"/>
                                <a:gd name="connsiteX1" fmla="*/ 749 w 22102"/>
                                <a:gd name="connsiteY1" fmla="*/ 7038 h 23953"/>
                                <a:gd name="connsiteX2" fmla="*/ 2872 w 22102"/>
                                <a:gd name="connsiteY2" fmla="*/ 3334 h 23953"/>
                                <a:gd name="connsiteX3" fmla="*/ 6368 w 22102"/>
                                <a:gd name="connsiteY3" fmla="*/ 864 h 23953"/>
                                <a:gd name="connsiteX4" fmla="*/ 10989 w 22102"/>
                                <a:gd name="connsiteY4" fmla="*/ 0 h 23953"/>
                                <a:gd name="connsiteX5" fmla="*/ 15734 w 22102"/>
                                <a:gd name="connsiteY5" fmla="*/ 864 h 23953"/>
                                <a:gd name="connsiteX6" fmla="*/ 19230 w 22102"/>
                                <a:gd name="connsiteY6" fmla="*/ 3334 h 23953"/>
                                <a:gd name="connsiteX7" fmla="*/ 21353 w 22102"/>
                                <a:gd name="connsiteY7" fmla="*/ 7038 h 23953"/>
                                <a:gd name="connsiteX8" fmla="*/ 22102 w 22102"/>
                                <a:gd name="connsiteY8" fmla="*/ 11730 h 23953"/>
                                <a:gd name="connsiteX9" fmla="*/ 22102 w 22102"/>
                                <a:gd name="connsiteY9" fmla="*/ 12224 h 23953"/>
                                <a:gd name="connsiteX10" fmla="*/ 21353 w 22102"/>
                                <a:gd name="connsiteY10" fmla="*/ 16916 h 23953"/>
                                <a:gd name="connsiteX11" fmla="*/ 19230 w 22102"/>
                                <a:gd name="connsiteY11" fmla="*/ 20620 h 23953"/>
                                <a:gd name="connsiteX12" fmla="*/ 15859 w 22102"/>
                                <a:gd name="connsiteY12" fmla="*/ 23089 h 23953"/>
                                <a:gd name="connsiteX13" fmla="*/ 11238 w 22102"/>
                                <a:gd name="connsiteY13" fmla="*/ 23953 h 23953"/>
                                <a:gd name="connsiteX14" fmla="*/ 6493 w 22102"/>
                                <a:gd name="connsiteY14" fmla="*/ 23089 h 23953"/>
                                <a:gd name="connsiteX15" fmla="*/ 2997 w 22102"/>
                                <a:gd name="connsiteY15" fmla="*/ 20620 h 23953"/>
                                <a:gd name="connsiteX16" fmla="*/ 874 w 22102"/>
                                <a:gd name="connsiteY16" fmla="*/ 16916 h 23953"/>
                                <a:gd name="connsiteX17" fmla="*/ 125 w 22102"/>
                                <a:gd name="connsiteY17" fmla="*/ 12224 h 23953"/>
                                <a:gd name="connsiteX18" fmla="*/ 125 w 22102"/>
                                <a:gd name="connsiteY18" fmla="*/ 11730 h 23953"/>
                                <a:gd name="connsiteX19" fmla="*/ 6243 w 22102"/>
                                <a:gd name="connsiteY19" fmla="*/ 12100 h 23953"/>
                                <a:gd name="connsiteX20" fmla="*/ 6493 w 22102"/>
                                <a:gd name="connsiteY20" fmla="*/ 14693 h 23953"/>
                                <a:gd name="connsiteX21" fmla="*/ 7367 w 22102"/>
                                <a:gd name="connsiteY21" fmla="*/ 16792 h 23953"/>
                                <a:gd name="connsiteX22" fmla="*/ 8866 w 22102"/>
                                <a:gd name="connsiteY22" fmla="*/ 18274 h 23953"/>
                                <a:gd name="connsiteX23" fmla="*/ 11113 w 22102"/>
                                <a:gd name="connsiteY23" fmla="*/ 18768 h 23953"/>
                                <a:gd name="connsiteX24" fmla="*/ 13361 w 22102"/>
                                <a:gd name="connsiteY24" fmla="*/ 18274 h 23953"/>
                                <a:gd name="connsiteX25" fmla="*/ 14860 w 22102"/>
                                <a:gd name="connsiteY25" fmla="*/ 16792 h 23953"/>
                                <a:gd name="connsiteX26" fmla="*/ 15734 w 22102"/>
                                <a:gd name="connsiteY26" fmla="*/ 14693 h 23953"/>
                                <a:gd name="connsiteX27" fmla="*/ 15983 w 22102"/>
                                <a:gd name="connsiteY27" fmla="*/ 12100 h 23953"/>
                                <a:gd name="connsiteX28" fmla="*/ 15983 w 22102"/>
                                <a:gd name="connsiteY28" fmla="*/ 11606 h 23953"/>
                                <a:gd name="connsiteX29" fmla="*/ 15734 w 22102"/>
                                <a:gd name="connsiteY29" fmla="*/ 9013 h 23953"/>
                                <a:gd name="connsiteX30" fmla="*/ 14860 w 22102"/>
                                <a:gd name="connsiteY30" fmla="*/ 6914 h 23953"/>
                                <a:gd name="connsiteX31" fmla="*/ 13361 w 22102"/>
                                <a:gd name="connsiteY31" fmla="*/ 5433 h 23953"/>
                                <a:gd name="connsiteX32" fmla="*/ 11113 w 22102"/>
                                <a:gd name="connsiteY32" fmla="*/ 4939 h 23953"/>
                                <a:gd name="connsiteX33" fmla="*/ 8866 w 22102"/>
                                <a:gd name="connsiteY33" fmla="*/ 5433 h 23953"/>
                                <a:gd name="connsiteX34" fmla="*/ 7367 w 22102"/>
                                <a:gd name="connsiteY34" fmla="*/ 6914 h 23953"/>
                                <a:gd name="connsiteX35" fmla="*/ 6493 w 22102"/>
                                <a:gd name="connsiteY35" fmla="*/ 9013 h 23953"/>
                                <a:gd name="connsiteX36" fmla="*/ 6243 w 22102"/>
                                <a:gd name="connsiteY36" fmla="*/ 11606 h 23953"/>
                                <a:gd name="connsiteX37" fmla="*/ 6243 w 22102"/>
                                <a:gd name="connsiteY37" fmla="*/ 12100 h 239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22102" h="23953">
                                  <a:moveTo>
                                    <a:pt x="0" y="11730"/>
                                  </a:moveTo>
                                  <a:cubicBezTo>
                                    <a:pt x="0" y="10001"/>
                                    <a:pt x="250" y="8520"/>
                                    <a:pt x="749" y="7038"/>
                                  </a:cubicBezTo>
                                  <a:cubicBezTo>
                                    <a:pt x="1249" y="5556"/>
                                    <a:pt x="1998" y="4445"/>
                                    <a:pt x="2872" y="3334"/>
                                  </a:cubicBezTo>
                                  <a:cubicBezTo>
                                    <a:pt x="3746" y="2346"/>
                                    <a:pt x="4995" y="1482"/>
                                    <a:pt x="6368" y="864"/>
                                  </a:cubicBezTo>
                                  <a:cubicBezTo>
                                    <a:pt x="7742" y="247"/>
                                    <a:pt x="9240" y="0"/>
                                    <a:pt x="10989" y="0"/>
                                  </a:cubicBezTo>
                                  <a:cubicBezTo>
                                    <a:pt x="12737" y="0"/>
                                    <a:pt x="14360" y="247"/>
                                    <a:pt x="15734" y="864"/>
                                  </a:cubicBezTo>
                                  <a:cubicBezTo>
                                    <a:pt x="17107" y="1482"/>
                                    <a:pt x="18231" y="2222"/>
                                    <a:pt x="19230" y="3334"/>
                                  </a:cubicBezTo>
                                  <a:cubicBezTo>
                                    <a:pt x="20229" y="4321"/>
                                    <a:pt x="20853" y="5556"/>
                                    <a:pt x="21353" y="7038"/>
                                  </a:cubicBezTo>
                                  <a:cubicBezTo>
                                    <a:pt x="21852" y="8520"/>
                                    <a:pt x="22102" y="10001"/>
                                    <a:pt x="22102" y="11730"/>
                                  </a:cubicBezTo>
                                  <a:lnTo>
                                    <a:pt x="22102" y="12224"/>
                                  </a:lnTo>
                                  <a:cubicBezTo>
                                    <a:pt x="22102" y="13952"/>
                                    <a:pt x="21852" y="15434"/>
                                    <a:pt x="21353" y="16916"/>
                                  </a:cubicBezTo>
                                  <a:cubicBezTo>
                                    <a:pt x="20853" y="18397"/>
                                    <a:pt x="20104" y="19509"/>
                                    <a:pt x="19230" y="20620"/>
                                  </a:cubicBezTo>
                                  <a:cubicBezTo>
                                    <a:pt x="18356" y="21608"/>
                                    <a:pt x="17107" y="22472"/>
                                    <a:pt x="15859" y="23089"/>
                                  </a:cubicBezTo>
                                  <a:cubicBezTo>
                                    <a:pt x="14485" y="23706"/>
                                    <a:pt x="12987" y="23953"/>
                                    <a:pt x="11238" y="23953"/>
                                  </a:cubicBezTo>
                                  <a:cubicBezTo>
                                    <a:pt x="9490" y="23953"/>
                                    <a:pt x="7867" y="23706"/>
                                    <a:pt x="6493" y="23089"/>
                                  </a:cubicBezTo>
                                  <a:cubicBezTo>
                                    <a:pt x="5120" y="22472"/>
                                    <a:pt x="3996" y="21731"/>
                                    <a:pt x="2997" y="20620"/>
                                  </a:cubicBezTo>
                                  <a:cubicBezTo>
                                    <a:pt x="2123" y="19632"/>
                                    <a:pt x="1374" y="18397"/>
                                    <a:pt x="874" y="16916"/>
                                  </a:cubicBezTo>
                                  <a:cubicBezTo>
                                    <a:pt x="375" y="15557"/>
                                    <a:pt x="125" y="13952"/>
                                    <a:pt x="125" y="12224"/>
                                  </a:cubicBezTo>
                                  <a:lnTo>
                                    <a:pt x="125" y="11730"/>
                                  </a:lnTo>
                                  <a:close/>
                                  <a:moveTo>
                                    <a:pt x="6243" y="12100"/>
                                  </a:moveTo>
                                  <a:cubicBezTo>
                                    <a:pt x="6243" y="13088"/>
                                    <a:pt x="6368" y="13952"/>
                                    <a:pt x="6493" y="14693"/>
                                  </a:cubicBezTo>
                                  <a:cubicBezTo>
                                    <a:pt x="6618" y="15557"/>
                                    <a:pt x="6993" y="16175"/>
                                    <a:pt x="7367" y="16792"/>
                                  </a:cubicBezTo>
                                  <a:cubicBezTo>
                                    <a:pt x="7742" y="17410"/>
                                    <a:pt x="8241" y="17903"/>
                                    <a:pt x="8866" y="18274"/>
                                  </a:cubicBezTo>
                                  <a:cubicBezTo>
                                    <a:pt x="9490" y="18644"/>
                                    <a:pt x="10239" y="18768"/>
                                    <a:pt x="11113" y="18768"/>
                                  </a:cubicBezTo>
                                  <a:cubicBezTo>
                                    <a:pt x="11988" y="18768"/>
                                    <a:pt x="12737" y="18644"/>
                                    <a:pt x="13361" y="18274"/>
                                  </a:cubicBezTo>
                                  <a:cubicBezTo>
                                    <a:pt x="13985" y="17903"/>
                                    <a:pt x="14485" y="17410"/>
                                    <a:pt x="14860" y="16792"/>
                                  </a:cubicBezTo>
                                  <a:cubicBezTo>
                                    <a:pt x="15234" y="16175"/>
                                    <a:pt x="15484" y="15434"/>
                                    <a:pt x="15734" y="14693"/>
                                  </a:cubicBezTo>
                                  <a:cubicBezTo>
                                    <a:pt x="15859" y="13829"/>
                                    <a:pt x="15983" y="12965"/>
                                    <a:pt x="15983" y="12100"/>
                                  </a:cubicBezTo>
                                  <a:lnTo>
                                    <a:pt x="15983" y="11606"/>
                                  </a:lnTo>
                                  <a:cubicBezTo>
                                    <a:pt x="15983" y="10742"/>
                                    <a:pt x="15859" y="9878"/>
                                    <a:pt x="15734" y="9013"/>
                                  </a:cubicBezTo>
                                  <a:cubicBezTo>
                                    <a:pt x="15609" y="8149"/>
                                    <a:pt x="15234" y="7532"/>
                                    <a:pt x="14860" y="6914"/>
                                  </a:cubicBezTo>
                                  <a:cubicBezTo>
                                    <a:pt x="14485" y="6297"/>
                                    <a:pt x="13985" y="5803"/>
                                    <a:pt x="13361" y="5433"/>
                                  </a:cubicBezTo>
                                  <a:cubicBezTo>
                                    <a:pt x="12737" y="5062"/>
                                    <a:pt x="11988" y="4939"/>
                                    <a:pt x="11113" y="4939"/>
                                  </a:cubicBezTo>
                                  <a:cubicBezTo>
                                    <a:pt x="10239" y="4939"/>
                                    <a:pt x="9490" y="5062"/>
                                    <a:pt x="8866" y="5433"/>
                                  </a:cubicBezTo>
                                  <a:cubicBezTo>
                                    <a:pt x="8241" y="5803"/>
                                    <a:pt x="7742" y="6297"/>
                                    <a:pt x="7367" y="6914"/>
                                  </a:cubicBezTo>
                                  <a:cubicBezTo>
                                    <a:pt x="6993" y="7532"/>
                                    <a:pt x="6743" y="8273"/>
                                    <a:pt x="6493" y="9013"/>
                                  </a:cubicBezTo>
                                  <a:cubicBezTo>
                                    <a:pt x="6368" y="9754"/>
                                    <a:pt x="6243" y="10619"/>
                                    <a:pt x="6243" y="11606"/>
                                  </a:cubicBezTo>
                                  <a:lnTo>
                                    <a:pt x="6243" y="12100"/>
                                  </a:lnTo>
                                  <a:close/>
                                </a:path>
                              </a:pathLst>
                            </a:custGeom>
                            <a:solidFill>
                              <a:srgbClr val="00AEEF"/>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9" name="Freeform: Shape 349"/>
                          <wps:cNvSpPr/>
                          <wps:spPr>
                            <a:xfrm>
                              <a:off x="2510632" y="778734"/>
                              <a:ext cx="21227" cy="32102"/>
                            </a:xfrm>
                            <a:custGeom>
                              <a:avLst/>
                              <a:gdLst>
                                <a:gd name="connsiteX0" fmla="*/ 0 w 21227"/>
                                <a:gd name="connsiteY0" fmla="*/ 11730 h 32102"/>
                                <a:gd name="connsiteX1" fmla="*/ 624 w 21227"/>
                                <a:gd name="connsiteY1" fmla="*/ 6914 h 32102"/>
                                <a:gd name="connsiteX2" fmla="*/ 2497 w 21227"/>
                                <a:gd name="connsiteY2" fmla="*/ 3210 h 32102"/>
                                <a:gd name="connsiteX3" fmla="*/ 5494 w 21227"/>
                                <a:gd name="connsiteY3" fmla="*/ 864 h 32102"/>
                                <a:gd name="connsiteX4" fmla="*/ 9365 w 21227"/>
                                <a:gd name="connsiteY4" fmla="*/ 0 h 32102"/>
                                <a:gd name="connsiteX5" fmla="*/ 12862 w 21227"/>
                                <a:gd name="connsiteY5" fmla="*/ 617 h 32102"/>
                                <a:gd name="connsiteX6" fmla="*/ 15359 w 21227"/>
                                <a:gd name="connsiteY6" fmla="*/ 2469 h 32102"/>
                                <a:gd name="connsiteX7" fmla="*/ 15609 w 21227"/>
                                <a:gd name="connsiteY7" fmla="*/ 247 h 32102"/>
                                <a:gd name="connsiteX8" fmla="*/ 21228 w 21227"/>
                                <a:gd name="connsiteY8" fmla="*/ 247 h 32102"/>
                                <a:gd name="connsiteX9" fmla="*/ 21228 w 21227"/>
                                <a:gd name="connsiteY9" fmla="*/ 22348 h 32102"/>
                                <a:gd name="connsiteX10" fmla="*/ 20479 w 21227"/>
                                <a:gd name="connsiteY10" fmla="*/ 26546 h 32102"/>
                                <a:gd name="connsiteX11" fmla="*/ 18231 w 21227"/>
                                <a:gd name="connsiteY11" fmla="*/ 29633 h 32102"/>
                                <a:gd name="connsiteX12" fmla="*/ 14735 w 21227"/>
                                <a:gd name="connsiteY12" fmla="*/ 31485 h 32102"/>
                                <a:gd name="connsiteX13" fmla="*/ 10239 w 21227"/>
                                <a:gd name="connsiteY13" fmla="*/ 32103 h 32102"/>
                                <a:gd name="connsiteX14" fmla="*/ 7992 w 21227"/>
                                <a:gd name="connsiteY14" fmla="*/ 31856 h 32102"/>
                                <a:gd name="connsiteX15" fmla="*/ 5619 w 21227"/>
                                <a:gd name="connsiteY15" fmla="*/ 31238 h 32102"/>
                                <a:gd name="connsiteX16" fmla="*/ 3372 w 21227"/>
                                <a:gd name="connsiteY16" fmla="*/ 30127 h 32102"/>
                                <a:gd name="connsiteX17" fmla="*/ 1623 w 21227"/>
                                <a:gd name="connsiteY17" fmla="*/ 28522 h 32102"/>
                                <a:gd name="connsiteX18" fmla="*/ 4371 w 21227"/>
                                <a:gd name="connsiteY18" fmla="*/ 24818 h 32102"/>
                                <a:gd name="connsiteX19" fmla="*/ 6868 w 21227"/>
                                <a:gd name="connsiteY19" fmla="*/ 26670 h 32102"/>
                                <a:gd name="connsiteX20" fmla="*/ 9990 w 21227"/>
                                <a:gd name="connsiteY20" fmla="*/ 27287 h 32102"/>
                                <a:gd name="connsiteX21" fmla="*/ 13861 w 21227"/>
                                <a:gd name="connsiteY21" fmla="*/ 25929 h 32102"/>
                                <a:gd name="connsiteX22" fmla="*/ 15234 w 21227"/>
                                <a:gd name="connsiteY22" fmla="*/ 22225 h 32102"/>
                                <a:gd name="connsiteX23" fmla="*/ 15234 w 21227"/>
                                <a:gd name="connsiteY23" fmla="*/ 20990 h 32102"/>
                                <a:gd name="connsiteX24" fmla="*/ 12862 w 21227"/>
                                <a:gd name="connsiteY24" fmla="*/ 22719 h 32102"/>
                                <a:gd name="connsiteX25" fmla="*/ 9615 w 21227"/>
                                <a:gd name="connsiteY25" fmla="*/ 23336 h 32102"/>
                                <a:gd name="connsiteX26" fmla="*/ 5744 w 21227"/>
                                <a:gd name="connsiteY26" fmla="*/ 22472 h 32102"/>
                                <a:gd name="connsiteX27" fmla="*/ 2747 w 21227"/>
                                <a:gd name="connsiteY27" fmla="*/ 20002 h 32102"/>
                                <a:gd name="connsiteX28" fmla="*/ 874 w 21227"/>
                                <a:gd name="connsiteY28" fmla="*/ 16298 h 32102"/>
                                <a:gd name="connsiteX29" fmla="*/ 250 w 21227"/>
                                <a:gd name="connsiteY29" fmla="*/ 11606 h 32102"/>
                                <a:gd name="connsiteX30" fmla="*/ 250 w 21227"/>
                                <a:gd name="connsiteY30" fmla="*/ 11730 h 32102"/>
                                <a:gd name="connsiteX31" fmla="*/ 6119 w 21227"/>
                                <a:gd name="connsiteY31" fmla="*/ 12224 h 32102"/>
                                <a:gd name="connsiteX32" fmla="*/ 6368 w 21227"/>
                                <a:gd name="connsiteY32" fmla="*/ 14817 h 32102"/>
                                <a:gd name="connsiteX33" fmla="*/ 7242 w 21227"/>
                                <a:gd name="connsiteY33" fmla="*/ 16916 h 32102"/>
                                <a:gd name="connsiteX34" fmla="*/ 8741 w 21227"/>
                                <a:gd name="connsiteY34" fmla="*/ 18397 h 32102"/>
                                <a:gd name="connsiteX35" fmla="*/ 10864 w 21227"/>
                                <a:gd name="connsiteY35" fmla="*/ 18891 h 32102"/>
                                <a:gd name="connsiteX36" fmla="*/ 13361 w 21227"/>
                                <a:gd name="connsiteY36" fmla="*/ 18397 h 32102"/>
                                <a:gd name="connsiteX37" fmla="*/ 14984 w 21227"/>
                                <a:gd name="connsiteY37" fmla="*/ 16792 h 32102"/>
                                <a:gd name="connsiteX38" fmla="*/ 14984 w 21227"/>
                                <a:gd name="connsiteY38" fmla="*/ 7161 h 32102"/>
                                <a:gd name="connsiteX39" fmla="*/ 13361 w 21227"/>
                                <a:gd name="connsiteY39" fmla="*/ 5556 h 32102"/>
                                <a:gd name="connsiteX40" fmla="*/ 10989 w 21227"/>
                                <a:gd name="connsiteY40" fmla="*/ 5062 h 32102"/>
                                <a:gd name="connsiteX41" fmla="*/ 8866 w 21227"/>
                                <a:gd name="connsiteY41" fmla="*/ 5556 h 32102"/>
                                <a:gd name="connsiteX42" fmla="*/ 7367 w 21227"/>
                                <a:gd name="connsiteY42" fmla="*/ 7038 h 32102"/>
                                <a:gd name="connsiteX43" fmla="*/ 6493 w 21227"/>
                                <a:gd name="connsiteY43" fmla="*/ 9137 h 32102"/>
                                <a:gd name="connsiteX44" fmla="*/ 6243 w 21227"/>
                                <a:gd name="connsiteY44" fmla="*/ 11730 h 32102"/>
                                <a:gd name="connsiteX45" fmla="*/ 6243 w 21227"/>
                                <a:gd name="connsiteY45" fmla="*/ 12224 h 321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21227" h="32102">
                                  <a:moveTo>
                                    <a:pt x="0" y="11730"/>
                                  </a:moveTo>
                                  <a:cubicBezTo>
                                    <a:pt x="0" y="10001"/>
                                    <a:pt x="250" y="8396"/>
                                    <a:pt x="624" y="6914"/>
                                  </a:cubicBezTo>
                                  <a:cubicBezTo>
                                    <a:pt x="999" y="5433"/>
                                    <a:pt x="1623" y="4198"/>
                                    <a:pt x="2497" y="3210"/>
                                  </a:cubicBezTo>
                                  <a:cubicBezTo>
                                    <a:pt x="3247" y="2222"/>
                                    <a:pt x="4246" y="1358"/>
                                    <a:pt x="5494" y="864"/>
                                  </a:cubicBezTo>
                                  <a:cubicBezTo>
                                    <a:pt x="6618" y="247"/>
                                    <a:pt x="7992" y="0"/>
                                    <a:pt x="9365" y="0"/>
                                  </a:cubicBezTo>
                                  <a:cubicBezTo>
                                    <a:pt x="10739" y="0"/>
                                    <a:pt x="11863" y="247"/>
                                    <a:pt x="12862" y="617"/>
                                  </a:cubicBezTo>
                                  <a:cubicBezTo>
                                    <a:pt x="13861" y="1111"/>
                                    <a:pt x="14610" y="1729"/>
                                    <a:pt x="15359" y="2469"/>
                                  </a:cubicBezTo>
                                  <a:lnTo>
                                    <a:pt x="15609" y="247"/>
                                  </a:lnTo>
                                  <a:lnTo>
                                    <a:pt x="21228" y="247"/>
                                  </a:lnTo>
                                  <a:lnTo>
                                    <a:pt x="21228" y="22348"/>
                                  </a:lnTo>
                                  <a:cubicBezTo>
                                    <a:pt x="21228" y="23953"/>
                                    <a:pt x="20978" y="25312"/>
                                    <a:pt x="20479" y="26546"/>
                                  </a:cubicBezTo>
                                  <a:cubicBezTo>
                                    <a:pt x="19979" y="27781"/>
                                    <a:pt x="19230" y="28769"/>
                                    <a:pt x="18231" y="29633"/>
                                  </a:cubicBezTo>
                                  <a:cubicBezTo>
                                    <a:pt x="17232" y="30497"/>
                                    <a:pt x="16108" y="31115"/>
                                    <a:pt x="14735" y="31485"/>
                                  </a:cubicBezTo>
                                  <a:cubicBezTo>
                                    <a:pt x="13361" y="31979"/>
                                    <a:pt x="11863" y="32103"/>
                                    <a:pt x="10239" y="32103"/>
                                  </a:cubicBezTo>
                                  <a:cubicBezTo>
                                    <a:pt x="9490" y="32103"/>
                                    <a:pt x="8741" y="31979"/>
                                    <a:pt x="7992" y="31856"/>
                                  </a:cubicBezTo>
                                  <a:cubicBezTo>
                                    <a:pt x="7242" y="31732"/>
                                    <a:pt x="6368" y="31485"/>
                                    <a:pt x="5619" y="31238"/>
                                  </a:cubicBezTo>
                                  <a:cubicBezTo>
                                    <a:pt x="4870" y="30991"/>
                                    <a:pt x="4121" y="30621"/>
                                    <a:pt x="3372" y="30127"/>
                                  </a:cubicBezTo>
                                  <a:cubicBezTo>
                                    <a:pt x="2622" y="29633"/>
                                    <a:pt x="2123" y="29139"/>
                                    <a:pt x="1623" y="28522"/>
                                  </a:cubicBezTo>
                                  <a:lnTo>
                                    <a:pt x="4371" y="24818"/>
                                  </a:lnTo>
                                  <a:cubicBezTo>
                                    <a:pt x="5120" y="25682"/>
                                    <a:pt x="5869" y="26299"/>
                                    <a:pt x="6868" y="26670"/>
                                  </a:cubicBezTo>
                                  <a:cubicBezTo>
                                    <a:pt x="7742" y="27164"/>
                                    <a:pt x="8866" y="27287"/>
                                    <a:pt x="9990" y="27287"/>
                                  </a:cubicBezTo>
                                  <a:cubicBezTo>
                                    <a:pt x="11613" y="27287"/>
                                    <a:pt x="12862" y="26793"/>
                                    <a:pt x="13861" y="25929"/>
                                  </a:cubicBezTo>
                                  <a:cubicBezTo>
                                    <a:pt x="14735" y="25065"/>
                                    <a:pt x="15234" y="23830"/>
                                    <a:pt x="15234" y="22225"/>
                                  </a:cubicBezTo>
                                  <a:lnTo>
                                    <a:pt x="15234" y="20990"/>
                                  </a:lnTo>
                                  <a:cubicBezTo>
                                    <a:pt x="14485" y="21731"/>
                                    <a:pt x="13736" y="22348"/>
                                    <a:pt x="12862" y="22719"/>
                                  </a:cubicBezTo>
                                  <a:cubicBezTo>
                                    <a:pt x="11988" y="23089"/>
                                    <a:pt x="10864" y="23336"/>
                                    <a:pt x="9615" y="23336"/>
                                  </a:cubicBezTo>
                                  <a:cubicBezTo>
                                    <a:pt x="8117" y="23336"/>
                                    <a:pt x="6868" y="23089"/>
                                    <a:pt x="5744" y="22472"/>
                                  </a:cubicBezTo>
                                  <a:cubicBezTo>
                                    <a:pt x="4620" y="21854"/>
                                    <a:pt x="3621" y="21114"/>
                                    <a:pt x="2747" y="20002"/>
                                  </a:cubicBezTo>
                                  <a:cubicBezTo>
                                    <a:pt x="1998" y="19015"/>
                                    <a:pt x="1249" y="17780"/>
                                    <a:pt x="874" y="16298"/>
                                  </a:cubicBezTo>
                                  <a:cubicBezTo>
                                    <a:pt x="375" y="14817"/>
                                    <a:pt x="250" y="13335"/>
                                    <a:pt x="250" y="11606"/>
                                  </a:cubicBezTo>
                                  <a:lnTo>
                                    <a:pt x="250" y="11730"/>
                                  </a:lnTo>
                                  <a:close/>
                                  <a:moveTo>
                                    <a:pt x="6119" y="12224"/>
                                  </a:moveTo>
                                  <a:cubicBezTo>
                                    <a:pt x="6119" y="13088"/>
                                    <a:pt x="6243" y="14076"/>
                                    <a:pt x="6368" y="14817"/>
                                  </a:cubicBezTo>
                                  <a:cubicBezTo>
                                    <a:pt x="6493" y="15681"/>
                                    <a:pt x="6868" y="16298"/>
                                    <a:pt x="7242" y="16916"/>
                                  </a:cubicBezTo>
                                  <a:cubicBezTo>
                                    <a:pt x="7617" y="17533"/>
                                    <a:pt x="8117" y="18027"/>
                                    <a:pt x="8741" y="18397"/>
                                  </a:cubicBezTo>
                                  <a:cubicBezTo>
                                    <a:pt x="9365" y="18768"/>
                                    <a:pt x="9990" y="18891"/>
                                    <a:pt x="10864" y="18891"/>
                                  </a:cubicBezTo>
                                  <a:cubicBezTo>
                                    <a:pt x="11863" y="18891"/>
                                    <a:pt x="12612" y="18644"/>
                                    <a:pt x="13361" y="18397"/>
                                  </a:cubicBezTo>
                                  <a:cubicBezTo>
                                    <a:pt x="13985" y="18027"/>
                                    <a:pt x="14610" y="17533"/>
                                    <a:pt x="14984" y="16792"/>
                                  </a:cubicBezTo>
                                  <a:lnTo>
                                    <a:pt x="14984" y="7161"/>
                                  </a:lnTo>
                                  <a:cubicBezTo>
                                    <a:pt x="14610" y="6544"/>
                                    <a:pt x="14110" y="5927"/>
                                    <a:pt x="13361" y="5556"/>
                                  </a:cubicBezTo>
                                  <a:cubicBezTo>
                                    <a:pt x="12737" y="5186"/>
                                    <a:pt x="11863" y="5062"/>
                                    <a:pt x="10989" y="5062"/>
                                  </a:cubicBezTo>
                                  <a:cubicBezTo>
                                    <a:pt x="10239" y="5062"/>
                                    <a:pt x="9490" y="5186"/>
                                    <a:pt x="8866" y="5556"/>
                                  </a:cubicBezTo>
                                  <a:cubicBezTo>
                                    <a:pt x="8241" y="5927"/>
                                    <a:pt x="7742" y="6421"/>
                                    <a:pt x="7367" y="7038"/>
                                  </a:cubicBezTo>
                                  <a:cubicBezTo>
                                    <a:pt x="6993" y="7655"/>
                                    <a:pt x="6618" y="8396"/>
                                    <a:pt x="6493" y="9137"/>
                                  </a:cubicBezTo>
                                  <a:cubicBezTo>
                                    <a:pt x="6243" y="10001"/>
                                    <a:pt x="6243" y="10865"/>
                                    <a:pt x="6243" y="11730"/>
                                  </a:cubicBezTo>
                                  <a:lnTo>
                                    <a:pt x="6243" y="12224"/>
                                  </a:lnTo>
                                  <a:close/>
                                </a:path>
                              </a:pathLst>
                            </a:custGeom>
                            <a:solidFill>
                              <a:srgbClr val="00AEEF"/>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0" name="Freeform: Shape 350"/>
                          <wps:cNvSpPr/>
                          <wps:spPr>
                            <a:xfrm>
                              <a:off x="2536480" y="778610"/>
                              <a:ext cx="13111" cy="23459"/>
                            </a:xfrm>
                            <a:custGeom>
                              <a:avLst/>
                              <a:gdLst>
                                <a:gd name="connsiteX0" fmla="*/ 13111 w 13111"/>
                                <a:gd name="connsiteY0" fmla="*/ 6297 h 23459"/>
                                <a:gd name="connsiteX1" fmla="*/ 11987 w 13111"/>
                                <a:gd name="connsiteY1" fmla="*/ 6174 h 23459"/>
                                <a:gd name="connsiteX2" fmla="*/ 10864 w 13111"/>
                                <a:gd name="connsiteY2" fmla="*/ 6174 h 23459"/>
                                <a:gd name="connsiteX3" fmla="*/ 7867 w 13111"/>
                                <a:gd name="connsiteY3" fmla="*/ 6791 h 23459"/>
                                <a:gd name="connsiteX4" fmla="*/ 6243 w 13111"/>
                                <a:gd name="connsiteY4" fmla="*/ 8520 h 23459"/>
                                <a:gd name="connsiteX5" fmla="*/ 6243 w 13111"/>
                                <a:gd name="connsiteY5" fmla="*/ 23460 h 23459"/>
                                <a:gd name="connsiteX6" fmla="*/ 0 w 13111"/>
                                <a:gd name="connsiteY6" fmla="*/ 23460 h 23459"/>
                                <a:gd name="connsiteX7" fmla="*/ 0 w 13111"/>
                                <a:gd name="connsiteY7" fmla="*/ 494 h 23459"/>
                                <a:gd name="connsiteX8" fmla="*/ 5869 w 13111"/>
                                <a:gd name="connsiteY8" fmla="*/ 494 h 23459"/>
                                <a:gd name="connsiteX9" fmla="*/ 5994 w 13111"/>
                                <a:gd name="connsiteY9" fmla="*/ 3210 h 23459"/>
                                <a:gd name="connsiteX10" fmla="*/ 8116 w 13111"/>
                                <a:gd name="connsiteY10" fmla="*/ 864 h 23459"/>
                                <a:gd name="connsiteX11" fmla="*/ 11113 w 13111"/>
                                <a:gd name="connsiteY11" fmla="*/ 0 h 23459"/>
                                <a:gd name="connsiteX12" fmla="*/ 12112 w 13111"/>
                                <a:gd name="connsiteY12" fmla="*/ 123 h 23459"/>
                                <a:gd name="connsiteX13" fmla="*/ 12986 w 13111"/>
                                <a:gd name="connsiteY13" fmla="*/ 247 h 23459"/>
                                <a:gd name="connsiteX14" fmla="*/ 13111 w 13111"/>
                                <a:gd name="connsiteY14" fmla="*/ 6297 h 234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3111" h="23459">
                                  <a:moveTo>
                                    <a:pt x="13111" y="6297"/>
                                  </a:moveTo>
                                  <a:cubicBezTo>
                                    <a:pt x="12737" y="6297"/>
                                    <a:pt x="12487" y="6174"/>
                                    <a:pt x="11987" y="6174"/>
                                  </a:cubicBezTo>
                                  <a:cubicBezTo>
                                    <a:pt x="11613" y="6174"/>
                                    <a:pt x="11238" y="6174"/>
                                    <a:pt x="10864" y="6174"/>
                                  </a:cubicBezTo>
                                  <a:cubicBezTo>
                                    <a:pt x="9615" y="6174"/>
                                    <a:pt x="8616" y="6421"/>
                                    <a:pt x="7867" y="6791"/>
                                  </a:cubicBezTo>
                                  <a:cubicBezTo>
                                    <a:pt x="7117" y="7161"/>
                                    <a:pt x="6618" y="7779"/>
                                    <a:pt x="6243" y="8520"/>
                                  </a:cubicBezTo>
                                  <a:lnTo>
                                    <a:pt x="6243" y="23460"/>
                                  </a:lnTo>
                                  <a:lnTo>
                                    <a:pt x="0" y="23460"/>
                                  </a:lnTo>
                                  <a:lnTo>
                                    <a:pt x="0" y="494"/>
                                  </a:lnTo>
                                  <a:lnTo>
                                    <a:pt x="5869" y="494"/>
                                  </a:lnTo>
                                  <a:lnTo>
                                    <a:pt x="5994" y="3210"/>
                                  </a:lnTo>
                                  <a:cubicBezTo>
                                    <a:pt x="6618" y="2222"/>
                                    <a:pt x="7242" y="1482"/>
                                    <a:pt x="8116" y="864"/>
                                  </a:cubicBezTo>
                                  <a:cubicBezTo>
                                    <a:pt x="8991" y="247"/>
                                    <a:pt x="9989" y="0"/>
                                    <a:pt x="11113" y="0"/>
                                  </a:cubicBezTo>
                                  <a:cubicBezTo>
                                    <a:pt x="11488" y="0"/>
                                    <a:pt x="11738" y="0"/>
                                    <a:pt x="12112" y="123"/>
                                  </a:cubicBezTo>
                                  <a:cubicBezTo>
                                    <a:pt x="12487" y="123"/>
                                    <a:pt x="12737" y="247"/>
                                    <a:pt x="12986" y="247"/>
                                  </a:cubicBezTo>
                                  <a:lnTo>
                                    <a:pt x="13111" y="6297"/>
                                  </a:lnTo>
                                  <a:close/>
                                </a:path>
                              </a:pathLst>
                            </a:custGeom>
                            <a:solidFill>
                              <a:srgbClr val="00AEEF"/>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1" name="Freeform: Shape 351"/>
                          <wps:cNvSpPr/>
                          <wps:spPr>
                            <a:xfrm>
                              <a:off x="2550965" y="778487"/>
                              <a:ext cx="20353" cy="23953"/>
                            </a:xfrm>
                            <a:custGeom>
                              <a:avLst/>
                              <a:gdLst>
                                <a:gd name="connsiteX0" fmla="*/ 14360 w 20353"/>
                                <a:gd name="connsiteY0" fmla="*/ 23583 h 23953"/>
                                <a:gd name="connsiteX1" fmla="*/ 13736 w 20353"/>
                                <a:gd name="connsiteY1" fmla="*/ 21484 h 23953"/>
                                <a:gd name="connsiteX2" fmla="*/ 11363 w 20353"/>
                                <a:gd name="connsiteY2" fmla="*/ 23213 h 23953"/>
                                <a:gd name="connsiteX3" fmla="*/ 7867 w 20353"/>
                                <a:gd name="connsiteY3" fmla="*/ 23953 h 23953"/>
                                <a:gd name="connsiteX4" fmla="*/ 4745 w 20353"/>
                                <a:gd name="connsiteY4" fmla="*/ 23460 h 23953"/>
                                <a:gd name="connsiteX5" fmla="*/ 2248 w 20353"/>
                                <a:gd name="connsiteY5" fmla="*/ 21978 h 23953"/>
                                <a:gd name="connsiteX6" fmla="*/ 624 w 20353"/>
                                <a:gd name="connsiteY6" fmla="*/ 19755 h 23953"/>
                                <a:gd name="connsiteX7" fmla="*/ 0 w 20353"/>
                                <a:gd name="connsiteY7" fmla="*/ 17039 h 23953"/>
                                <a:gd name="connsiteX8" fmla="*/ 624 w 20353"/>
                                <a:gd name="connsiteY8" fmla="*/ 13829 h 23953"/>
                                <a:gd name="connsiteX9" fmla="*/ 2622 w 20353"/>
                                <a:gd name="connsiteY9" fmla="*/ 11483 h 23953"/>
                                <a:gd name="connsiteX10" fmla="*/ 5994 w 20353"/>
                                <a:gd name="connsiteY10" fmla="*/ 10001 h 23953"/>
                                <a:gd name="connsiteX11" fmla="*/ 10614 w 20353"/>
                                <a:gd name="connsiteY11" fmla="*/ 9507 h 23953"/>
                                <a:gd name="connsiteX12" fmla="*/ 13361 w 20353"/>
                                <a:gd name="connsiteY12" fmla="*/ 9507 h 23953"/>
                                <a:gd name="connsiteX13" fmla="*/ 13361 w 20353"/>
                                <a:gd name="connsiteY13" fmla="*/ 8149 h 23953"/>
                                <a:gd name="connsiteX14" fmla="*/ 12487 w 20353"/>
                                <a:gd name="connsiteY14" fmla="*/ 5556 h 23953"/>
                                <a:gd name="connsiteX15" fmla="*/ 9865 w 20353"/>
                                <a:gd name="connsiteY15" fmla="*/ 4568 h 23953"/>
                                <a:gd name="connsiteX16" fmla="*/ 7367 w 20353"/>
                                <a:gd name="connsiteY16" fmla="*/ 5309 h 23953"/>
                                <a:gd name="connsiteX17" fmla="*/ 6493 w 20353"/>
                                <a:gd name="connsiteY17" fmla="*/ 7408 h 23953"/>
                                <a:gd name="connsiteX18" fmla="*/ 250 w 20353"/>
                                <a:gd name="connsiteY18" fmla="*/ 7408 h 23953"/>
                                <a:gd name="connsiteX19" fmla="*/ 999 w 20353"/>
                                <a:gd name="connsiteY19" fmla="*/ 4568 h 23953"/>
                                <a:gd name="connsiteX20" fmla="*/ 2997 w 20353"/>
                                <a:gd name="connsiteY20" fmla="*/ 2222 h 23953"/>
                                <a:gd name="connsiteX21" fmla="*/ 6119 w 20353"/>
                                <a:gd name="connsiteY21" fmla="*/ 617 h 23953"/>
                                <a:gd name="connsiteX22" fmla="*/ 10239 w 20353"/>
                                <a:gd name="connsiteY22" fmla="*/ 0 h 23953"/>
                                <a:gd name="connsiteX23" fmla="*/ 13986 w 20353"/>
                                <a:gd name="connsiteY23" fmla="*/ 494 h 23953"/>
                                <a:gd name="connsiteX24" fmla="*/ 16982 w 20353"/>
                                <a:gd name="connsiteY24" fmla="*/ 1976 h 23953"/>
                                <a:gd name="connsiteX25" fmla="*/ 18855 w 20353"/>
                                <a:gd name="connsiteY25" fmla="*/ 4445 h 23953"/>
                                <a:gd name="connsiteX26" fmla="*/ 19605 w 20353"/>
                                <a:gd name="connsiteY26" fmla="*/ 8026 h 23953"/>
                                <a:gd name="connsiteX27" fmla="*/ 19605 w 20353"/>
                                <a:gd name="connsiteY27" fmla="*/ 17780 h 23953"/>
                                <a:gd name="connsiteX28" fmla="*/ 19605 w 20353"/>
                                <a:gd name="connsiteY28" fmla="*/ 19508 h 23953"/>
                                <a:gd name="connsiteX29" fmla="*/ 19729 w 20353"/>
                                <a:gd name="connsiteY29" fmla="*/ 20867 h 23953"/>
                                <a:gd name="connsiteX30" fmla="*/ 19979 w 20353"/>
                                <a:gd name="connsiteY30" fmla="*/ 21978 h 23953"/>
                                <a:gd name="connsiteX31" fmla="*/ 20354 w 20353"/>
                                <a:gd name="connsiteY31" fmla="*/ 22966 h 23953"/>
                                <a:gd name="connsiteX32" fmla="*/ 20354 w 20353"/>
                                <a:gd name="connsiteY32" fmla="*/ 23336 h 23953"/>
                                <a:gd name="connsiteX33" fmla="*/ 14360 w 20353"/>
                                <a:gd name="connsiteY33" fmla="*/ 23336 h 23953"/>
                                <a:gd name="connsiteX34" fmla="*/ 9240 w 20353"/>
                                <a:gd name="connsiteY34" fmla="*/ 19385 h 23953"/>
                                <a:gd name="connsiteX35" fmla="*/ 10739 w 20353"/>
                                <a:gd name="connsiteY35" fmla="*/ 19138 h 23953"/>
                                <a:gd name="connsiteX36" fmla="*/ 11988 w 20353"/>
                                <a:gd name="connsiteY36" fmla="*/ 18644 h 23953"/>
                                <a:gd name="connsiteX37" fmla="*/ 12862 w 20353"/>
                                <a:gd name="connsiteY37" fmla="*/ 17903 h 23953"/>
                                <a:gd name="connsiteX38" fmla="*/ 13486 w 20353"/>
                                <a:gd name="connsiteY38" fmla="*/ 17039 h 23953"/>
                                <a:gd name="connsiteX39" fmla="*/ 13486 w 20353"/>
                                <a:gd name="connsiteY39" fmla="*/ 13088 h 23953"/>
                                <a:gd name="connsiteX40" fmla="*/ 10989 w 20353"/>
                                <a:gd name="connsiteY40" fmla="*/ 13088 h 23953"/>
                                <a:gd name="connsiteX41" fmla="*/ 8866 w 20353"/>
                                <a:gd name="connsiteY41" fmla="*/ 13335 h 23953"/>
                                <a:gd name="connsiteX42" fmla="*/ 7367 w 20353"/>
                                <a:gd name="connsiteY42" fmla="*/ 14076 h 23953"/>
                                <a:gd name="connsiteX43" fmla="*/ 6493 w 20353"/>
                                <a:gd name="connsiteY43" fmla="*/ 15187 h 23953"/>
                                <a:gd name="connsiteX44" fmla="*/ 6243 w 20353"/>
                                <a:gd name="connsiteY44" fmla="*/ 16545 h 23953"/>
                                <a:gd name="connsiteX45" fmla="*/ 6993 w 20353"/>
                                <a:gd name="connsiteY45" fmla="*/ 18397 h 23953"/>
                                <a:gd name="connsiteX46" fmla="*/ 9240 w 20353"/>
                                <a:gd name="connsiteY46" fmla="*/ 19385 h 239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20353" h="23953">
                                  <a:moveTo>
                                    <a:pt x="14360" y="23583"/>
                                  </a:moveTo>
                                  <a:cubicBezTo>
                                    <a:pt x="14110" y="23089"/>
                                    <a:pt x="13861" y="22348"/>
                                    <a:pt x="13736" y="21484"/>
                                  </a:cubicBezTo>
                                  <a:cubicBezTo>
                                    <a:pt x="13111" y="22225"/>
                                    <a:pt x="12362" y="22719"/>
                                    <a:pt x="11363" y="23213"/>
                                  </a:cubicBezTo>
                                  <a:cubicBezTo>
                                    <a:pt x="10364" y="23707"/>
                                    <a:pt x="9240" y="23953"/>
                                    <a:pt x="7867" y="23953"/>
                                  </a:cubicBezTo>
                                  <a:cubicBezTo>
                                    <a:pt x="6743" y="23953"/>
                                    <a:pt x="5744" y="23830"/>
                                    <a:pt x="4745" y="23460"/>
                                  </a:cubicBezTo>
                                  <a:cubicBezTo>
                                    <a:pt x="3746" y="23089"/>
                                    <a:pt x="2997" y="22595"/>
                                    <a:pt x="2248" y="21978"/>
                                  </a:cubicBezTo>
                                  <a:cubicBezTo>
                                    <a:pt x="1499" y="21361"/>
                                    <a:pt x="999" y="20620"/>
                                    <a:pt x="624" y="19755"/>
                                  </a:cubicBezTo>
                                  <a:cubicBezTo>
                                    <a:pt x="250" y="18891"/>
                                    <a:pt x="0" y="18027"/>
                                    <a:pt x="0" y="17039"/>
                                  </a:cubicBezTo>
                                  <a:cubicBezTo>
                                    <a:pt x="0" y="15804"/>
                                    <a:pt x="250" y="14817"/>
                                    <a:pt x="624" y="13829"/>
                                  </a:cubicBezTo>
                                  <a:cubicBezTo>
                                    <a:pt x="1124" y="12841"/>
                                    <a:pt x="1748" y="12100"/>
                                    <a:pt x="2622" y="11483"/>
                                  </a:cubicBezTo>
                                  <a:cubicBezTo>
                                    <a:pt x="3497" y="10865"/>
                                    <a:pt x="4620" y="10372"/>
                                    <a:pt x="5994" y="10001"/>
                                  </a:cubicBezTo>
                                  <a:cubicBezTo>
                                    <a:pt x="7367" y="9631"/>
                                    <a:pt x="8866" y="9507"/>
                                    <a:pt x="10614" y="9507"/>
                                  </a:cubicBezTo>
                                  <a:lnTo>
                                    <a:pt x="13361" y="9507"/>
                                  </a:lnTo>
                                  <a:lnTo>
                                    <a:pt x="13361" y="8149"/>
                                  </a:lnTo>
                                  <a:cubicBezTo>
                                    <a:pt x="13361" y="7038"/>
                                    <a:pt x="13111" y="6297"/>
                                    <a:pt x="12487" y="5556"/>
                                  </a:cubicBezTo>
                                  <a:cubicBezTo>
                                    <a:pt x="11988" y="4939"/>
                                    <a:pt x="11113" y="4568"/>
                                    <a:pt x="9865" y="4568"/>
                                  </a:cubicBezTo>
                                  <a:cubicBezTo>
                                    <a:pt x="8866" y="4568"/>
                                    <a:pt x="7992" y="4815"/>
                                    <a:pt x="7367" y="5309"/>
                                  </a:cubicBezTo>
                                  <a:cubicBezTo>
                                    <a:pt x="6743" y="5803"/>
                                    <a:pt x="6493" y="6544"/>
                                    <a:pt x="6493" y="7408"/>
                                  </a:cubicBezTo>
                                  <a:lnTo>
                                    <a:pt x="250" y="7408"/>
                                  </a:lnTo>
                                  <a:cubicBezTo>
                                    <a:pt x="250" y="6421"/>
                                    <a:pt x="500" y="5433"/>
                                    <a:pt x="999" y="4568"/>
                                  </a:cubicBezTo>
                                  <a:cubicBezTo>
                                    <a:pt x="1499" y="3704"/>
                                    <a:pt x="2123" y="2840"/>
                                    <a:pt x="2997" y="2222"/>
                                  </a:cubicBezTo>
                                  <a:cubicBezTo>
                                    <a:pt x="3871" y="1605"/>
                                    <a:pt x="4870" y="988"/>
                                    <a:pt x="6119" y="617"/>
                                  </a:cubicBezTo>
                                  <a:cubicBezTo>
                                    <a:pt x="7367" y="247"/>
                                    <a:pt x="8741" y="0"/>
                                    <a:pt x="10239" y="0"/>
                                  </a:cubicBezTo>
                                  <a:cubicBezTo>
                                    <a:pt x="11613" y="0"/>
                                    <a:pt x="12862" y="123"/>
                                    <a:pt x="13986" y="494"/>
                                  </a:cubicBezTo>
                                  <a:cubicBezTo>
                                    <a:pt x="15109" y="864"/>
                                    <a:pt x="16108" y="1358"/>
                                    <a:pt x="16982" y="1976"/>
                                  </a:cubicBezTo>
                                  <a:cubicBezTo>
                                    <a:pt x="17856" y="2593"/>
                                    <a:pt x="18481" y="3457"/>
                                    <a:pt x="18855" y="4445"/>
                                  </a:cubicBezTo>
                                  <a:cubicBezTo>
                                    <a:pt x="19355" y="5433"/>
                                    <a:pt x="19605" y="6667"/>
                                    <a:pt x="19605" y="8026"/>
                                  </a:cubicBezTo>
                                  <a:lnTo>
                                    <a:pt x="19605" y="17780"/>
                                  </a:lnTo>
                                  <a:cubicBezTo>
                                    <a:pt x="19605" y="18397"/>
                                    <a:pt x="19605" y="19015"/>
                                    <a:pt x="19605" y="19508"/>
                                  </a:cubicBezTo>
                                  <a:cubicBezTo>
                                    <a:pt x="19605" y="20002"/>
                                    <a:pt x="19729" y="20496"/>
                                    <a:pt x="19729" y="20867"/>
                                  </a:cubicBezTo>
                                  <a:cubicBezTo>
                                    <a:pt x="19854" y="21237"/>
                                    <a:pt x="19854" y="21608"/>
                                    <a:pt x="19979" y="21978"/>
                                  </a:cubicBezTo>
                                  <a:cubicBezTo>
                                    <a:pt x="20104" y="22348"/>
                                    <a:pt x="20229" y="22595"/>
                                    <a:pt x="20354" y="22966"/>
                                  </a:cubicBezTo>
                                  <a:lnTo>
                                    <a:pt x="20354" y="23336"/>
                                  </a:lnTo>
                                  <a:lnTo>
                                    <a:pt x="14360" y="23336"/>
                                  </a:lnTo>
                                  <a:close/>
                                  <a:moveTo>
                                    <a:pt x="9240" y="19385"/>
                                  </a:moveTo>
                                  <a:cubicBezTo>
                                    <a:pt x="9740" y="19385"/>
                                    <a:pt x="10239" y="19385"/>
                                    <a:pt x="10739" y="19138"/>
                                  </a:cubicBezTo>
                                  <a:cubicBezTo>
                                    <a:pt x="11238" y="19015"/>
                                    <a:pt x="11613" y="18891"/>
                                    <a:pt x="11988" y="18644"/>
                                  </a:cubicBezTo>
                                  <a:cubicBezTo>
                                    <a:pt x="12362" y="18397"/>
                                    <a:pt x="12612" y="18150"/>
                                    <a:pt x="12862" y="17903"/>
                                  </a:cubicBezTo>
                                  <a:cubicBezTo>
                                    <a:pt x="13111" y="17656"/>
                                    <a:pt x="13361" y="17409"/>
                                    <a:pt x="13486" y="17039"/>
                                  </a:cubicBezTo>
                                  <a:lnTo>
                                    <a:pt x="13486" y="13088"/>
                                  </a:lnTo>
                                  <a:lnTo>
                                    <a:pt x="10989" y="13088"/>
                                  </a:lnTo>
                                  <a:cubicBezTo>
                                    <a:pt x="10115" y="13088"/>
                                    <a:pt x="9490" y="13211"/>
                                    <a:pt x="8866" y="13335"/>
                                  </a:cubicBezTo>
                                  <a:cubicBezTo>
                                    <a:pt x="8241" y="13458"/>
                                    <a:pt x="7742" y="13705"/>
                                    <a:pt x="7367" y="14076"/>
                                  </a:cubicBezTo>
                                  <a:cubicBezTo>
                                    <a:pt x="6993" y="14446"/>
                                    <a:pt x="6743" y="14817"/>
                                    <a:pt x="6493" y="15187"/>
                                  </a:cubicBezTo>
                                  <a:cubicBezTo>
                                    <a:pt x="6243" y="15557"/>
                                    <a:pt x="6243" y="16051"/>
                                    <a:pt x="6243" y="16545"/>
                                  </a:cubicBezTo>
                                  <a:cubicBezTo>
                                    <a:pt x="6243" y="17286"/>
                                    <a:pt x="6493" y="17903"/>
                                    <a:pt x="6993" y="18397"/>
                                  </a:cubicBezTo>
                                  <a:cubicBezTo>
                                    <a:pt x="7617" y="19138"/>
                                    <a:pt x="8366" y="19385"/>
                                    <a:pt x="9240" y="19385"/>
                                  </a:cubicBezTo>
                                </a:path>
                              </a:pathLst>
                            </a:custGeom>
                            <a:solidFill>
                              <a:srgbClr val="00AEEF"/>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2" name="Freeform: Shape 352"/>
                          <wps:cNvSpPr/>
                          <wps:spPr>
                            <a:xfrm>
                              <a:off x="2575440" y="778734"/>
                              <a:ext cx="33465" cy="23706"/>
                            </a:xfrm>
                            <a:custGeom>
                              <a:avLst/>
                              <a:gdLst>
                                <a:gd name="connsiteX0" fmla="*/ 5869 w 33465"/>
                                <a:gd name="connsiteY0" fmla="*/ 370 h 23706"/>
                                <a:gd name="connsiteX1" fmla="*/ 6119 w 33465"/>
                                <a:gd name="connsiteY1" fmla="*/ 2963 h 23706"/>
                                <a:gd name="connsiteX2" fmla="*/ 8991 w 33465"/>
                                <a:gd name="connsiteY2" fmla="*/ 741 h 23706"/>
                                <a:gd name="connsiteX3" fmla="*/ 12862 w 33465"/>
                                <a:gd name="connsiteY3" fmla="*/ 0 h 23706"/>
                                <a:gd name="connsiteX4" fmla="*/ 16483 w 33465"/>
                                <a:gd name="connsiteY4" fmla="*/ 864 h 23706"/>
                                <a:gd name="connsiteX5" fmla="*/ 18980 w 33465"/>
                                <a:gd name="connsiteY5" fmla="*/ 3581 h 23706"/>
                                <a:gd name="connsiteX6" fmla="*/ 21852 w 33465"/>
                                <a:gd name="connsiteY6" fmla="*/ 988 h 23706"/>
                                <a:gd name="connsiteX7" fmla="*/ 25973 w 33465"/>
                                <a:gd name="connsiteY7" fmla="*/ 123 h 23706"/>
                                <a:gd name="connsiteX8" fmla="*/ 29095 w 33465"/>
                                <a:gd name="connsiteY8" fmla="*/ 617 h 23706"/>
                                <a:gd name="connsiteX9" fmla="*/ 31467 w 33465"/>
                                <a:gd name="connsiteY9" fmla="*/ 2099 h 23706"/>
                                <a:gd name="connsiteX10" fmla="*/ 32966 w 33465"/>
                                <a:gd name="connsiteY10" fmla="*/ 4815 h 23706"/>
                                <a:gd name="connsiteX11" fmla="*/ 33465 w 33465"/>
                                <a:gd name="connsiteY11" fmla="*/ 8890 h 23706"/>
                                <a:gd name="connsiteX12" fmla="*/ 33465 w 33465"/>
                                <a:gd name="connsiteY12" fmla="*/ 23460 h 23706"/>
                                <a:gd name="connsiteX13" fmla="*/ 27222 w 33465"/>
                                <a:gd name="connsiteY13" fmla="*/ 23460 h 23706"/>
                                <a:gd name="connsiteX14" fmla="*/ 27222 w 33465"/>
                                <a:gd name="connsiteY14" fmla="*/ 8890 h 23706"/>
                                <a:gd name="connsiteX15" fmla="*/ 26972 w 33465"/>
                                <a:gd name="connsiteY15" fmla="*/ 7038 h 23706"/>
                                <a:gd name="connsiteX16" fmla="*/ 26223 w 33465"/>
                                <a:gd name="connsiteY16" fmla="*/ 5927 h 23706"/>
                                <a:gd name="connsiteX17" fmla="*/ 25099 w 33465"/>
                                <a:gd name="connsiteY17" fmla="*/ 5309 h 23706"/>
                                <a:gd name="connsiteX18" fmla="*/ 23600 w 33465"/>
                                <a:gd name="connsiteY18" fmla="*/ 5186 h 23706"/>
                                <a:gd name="connsiteX19" fmla="*/ 21228 w 33465"/>
                                <a:gd name="connsiteY19" fmla="*/ 5927 h 23706"/>
                                <a:gd name="connsiteX20" fmla="*/ 19729 w 33465"/>
                                <a:gd name="connsiteY20" fmla="*/ 7902 h 23706"/>
                                <a:gd name="connsiteX21" fmla="*/ 19729 w 33465"/>
                                <a:gd name="connsiteY21" fmla="*/ 8149 h 23706"/>
                                <a:gd name="connsiteX22" fmla="*/ 19729 w 33465"/>
                                <a:gd name="connsiteY22" fmla="*/ 8396 h 23706"/>
                                <a:gd name="connsiteX23" fmla="*/ 19729 w 33465"/>
                                <a:gd name="connsiteY23" fmla="*/ 23706 h 23706"/>
                                <a:gd name="connsiteX24" fmla="*/ 13486 w 33465"/>
                                <a:gd name="connsiteY24" fmla="*/ 23706 h 23706"/>
                                <a:gd name="connsiteX25" fmla="*/ 13486 w 33465"/>
                                <a:gd name="connsiteY25" fmla="*/ 9137 h 23706"/>
                                <a:gd name="connsiteX26" fmla="*/ 13236 w 33465"/>
                                <a:gd name="connsiteY26" fmla="*/ 7285 h 23706"/>
                                <a:gd name="connsiteX27" fmla="*/ 12612 w 33465"/>
                                <a:gd name="connsiteY27" fmla="*/ 6050 h 23706"/>
                                <a:gd name="connsiteX28" fmla="*/ 11488 w 33465"/>
                                <a:gd name="connsiteY28" fmla="*/ 5433 h 23706"/>
                                <a:gd name="connsiteX29" fmla="*/ 9990 w 33465"/>
                                <a:gd name="connsiteY29" fmla="*/ 5309 h 23706"/>
                                <a:gd name="connsiteX30" fmla="*/ 7742 w 33465"/>
                                <a:gd name="connsiteY30" fmla="*/ 5927 h 23706"/>
                                <a:gd name="connsiteX31" fmla="*/ 6243 w 33465"/>
                                <a:gd name="connsiteY31" fmla="*/ 7532 h 23706"/>
                                <a:gd name="connsiteX32" fmla="*/ 6243 w 33465"/>
                                <a:gd name="connsiteY32" fmla="*/ 23706 h 23706"/>
                                <a:gd name="connsiteX33" fmla="*/ 0 w 33465"/>
                                <a:gd name="connsiteY33" fmla="*/ 23706 h 23706"/>
                                <a:gd name="connsiteX34" fmla="*/ 0 w 33465"/>
                                <a:gd name="connsiteY34" fmla="*/ 370 h 23706"/>
                                <a:gd name="connsiteX35" fmla="*/ 5869 w 33465"/>
                                <a:gd name="connsiteY35" fmla="*/ 370 h 237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33465" h="23706">
                                  <a:moveTo>
                                    <a:pt x="5869" y="370"/>
                                  </a:moveTo>
                                  <a:lnTo>
                                    <a:pt x="6119" y="2963"/>
                                  </a:lnTo>
                                  <a:cubicBezTo>
                                    <a:pt x="6868" y="2099"/>
                                    <a:pt x="7867" y="1358"/>
                                    <a:pt x="8991" y="741"/>
                                  </a:cubicBezTo>
                                  <a:cubicBezTo>
                                    <a:pt x="10114" y="247"/>
                                    <a:pt x="11363" y="0"/>
                                    <a:pt x="12862" y="0"/>
                                  </a:cubicBezTo>
                                  <a:cubicBezTo>
                                    <a:pt x="14235" y="0"/>
                                    <a:pt x="15484" y="247"/>
                                    <a:pt x="16483" y="864"/>
                                  </a:cubicBezTo>
                                  <a:cubicBezTo>
                                    <a:pt x="17607" y="1358"/>
                                    <a:pt x="18356" y="2346"/>
                                    <a:pt x="18980" y="3581"/>
                                  </a:cubicBezTo>
                                  <a:cubicBezTo>
                                    <a:pt x="19729" y="2469"/>
                                    <a:pt x="20728" y="1605"/>
                                    <a:pt x="21852" y="988"/>
                                  </a:cubicBezTo>
                                  <a:cubicBezTo>
                                    <a:pt x="22976" y="370"/>
                                    <a:pt x="24350" y="123"/>
                                    <a:pt x="25973" y="123"/>
                                  </a:cubicBezTo>
                                  <a:cubicBezTo>
                                    <a:pt x="27097" y="123"/>
                                    <a:pt x="28096" y="247"/>
                                    <a:pt x="29095" y="617"/>
                                  </a:cubicBezTo>
                                  <a:cubicBezTo>
                                    <a:pt x="29969" y="988"/>
                                    <a:pt x="30843" y="1482"/>
                                    <a:pt x="31467" y="2099"/>
                                  </a:cubicBezTo>
                                  <a:cubicBezTo>
                                    <a:pt x="32092" y="2840"/>
                                    <a:pt x="32591" y="3704"/>
                                    <a:pt x="32966" y="4815"/>
                                  </a:cubicBezTo>
                                  <a:cubicBezTo>
                                    <a:pt x="33340" y="5927"/>
                                    <a:pt x="33465" y="7285"/>
                                    <a:pt x="33465" y="8890"/>
                                  </a:cubicBezTo>
                                  <a:lnTo>
                                    <a:pt x="33465" y="23460"/>
                                  </a:lnTo>
                                  <a:lnTo>
                                    <a:pt x="27222" y="23460"/>
                                  </a:lnTo>
                                  <a:lnTo>
                                    <a:pt x="27222" y="8890"/>
                                  </a:lnTo>
                                  <a:cubicBezTo>
                                    <a:pt x="27222" y="8149"/>
                                    <a:pt x="27097" y="7532"/>
                                    <a:pt x="26972" y="7038"/>
                                  </a:cubicBezTo>
                                  <a:cubicBezTo>
                                    <a:pt x="26847" y="6544"/>
                                    <a:pt x="26597" y="6174"/>
                                    <a:pt x="26223" y="5927"/>
                                  </a:cubicBezTo>
                                  <a:cubicBezTo>
                                    <a:pt x="25973" y="5680"/>
                                    <a:pt x="25598" y="5433"/>
                                    <a:pt x="25099" y="5309"/>
                                  </a:cubicBezTo>
                                  <a:cubicBezTo>
                                    <a:pt x="24724" y="5186"/>
                                    <a:pt x="24225" y="5186"/>
                                    <a:pt x="23600" y="5186"/>
                                  </a:cubicBezTo>
                                  <a:cubicBezTo>
                                    <a:pt x="22601" y="5186"/>
                                    <a:pt x="21852" y="5433"/>
                                    <a:pt x="21228" y="5927"/>
                                  </a:cubicBezTo>
                                  <a:cubicBezTo>
                                    <a:pt x="20603" y="6421"/>
                                    <a:pt x="20104" y="7038"/>
                                    <a:pt x="19729" y="7902"/>
                                  </a:cubicBezTo>
                                  <a:cubicBezTo>
                                    <a:pt x="19729" y="7902"/>
                                    <a:pt x="19729" y="8026"/>
                                    <a:pt x="19729" y="8149"/>
                                  </a:cubicBezTo>
                                  <a:cubicBezTo>
                                    <a:pt x="19729" y="8273"/>
                                    <a:pt x="19729" y="8273"/>
                                    <a:pt x="19729" y="8396"/>
                                  </a:cubicBezTo>
                                  <a:lnTo>
                                    <a:pt x="19729" y="23706"/>
                                  </a:lnTo>
                                  <a:lnTo>
                                    <a:pt x="13486" y="23706"/>
                                  </a:lnTo>
                                  <a:lnTo>
                                    <a:pt x="13486" y="9137"/>
                                  </a:lnTo>
                                  <a:cubicBezTo>
                                    <a:pt x="13486" y="8396"/>
                                    <a:pt x="13361" y="7779"/>
                                    <a:pt x="13236" y="7285"/>
                                  </a:cubicBezTo>
                                  <a:cubicBezTo>
                                    <a:pt x="13111" y="6791"/>
                                    <a:pt x="12862" y="6421"/>
                                    <a:pt x="12612" y="6050"/>
                                  </a:cubicBezTo>
                                  <a:cubicBezTo>
                                    <a:pt x="12362" y="5803"/>
                                    <a:pt x="11988" y="5556"/>
                                    <a:pt x="11488" y="5433"/>
                                  </a:cubicBezTo>
                                  <a:cubicBezTo>
                                    <a:pt x="10989" y="5309"/>
                                    <a:pt x="10614" y="5309"/>
                                    <a:pt x="9990" y="5309"/>
                                  </a:cubicBezTo>
                                  <a:cubicBezTo>
                                    <a:pt x="9115" y="5309"/>
                                    <a:pt x="8366" y="5556"/>
                                    <a:pt x="7742" y="5927"/>
                                  </a:cubicBezTo>
                                  <a:cubicBezTo>
                                    <a:pt x="7118" y="6297"/>
                                    <a:pt x="6618" y="6791"/>
                                    <a:pt x="6243" y="7532"/>
                                  </a:cubicBezTo>
                                  <a:lnTo>
                                    <a:pt x="6243" y="23706"/>
                                  </a:lnTo>
                                  <a:lnTo>
                                    <a:pt x="0" y="23706"/>
                                  </a:lnTo>
                                  <a:lnTo>
                                    <a:pt x="0" y="370"/>
                                  </a:lnTo>
                                  <a:lnTo>
                                    <a:pt x="5869" y="370"/>
                                  </a:lnTo>
                                  <a:close/>
                                </a:path>
                              </a:pathLst>
                            </a:custGeom>
                            <a:solidFill>
                              <a:srgbClr val="00AEEF"/>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3" name="Freeform: Shape 353"/>
                          <wps:cNvSpPr/>
                          <wps:spPr>
                            <a:xfrm>
                              <a:off x="2613275" y="778734"/>
                              <a:ext cx="33590" cy="23706"/>
                            </a:xfrm>
                            <a:custGeom>
                              <a:avLst/>
                              <a:gdLst>
                                <a:gd name="connsiteX0" fmla="*/ 5994 w 33590"/>
                                <a:gd name="connsiteY0" fmla="*/ 370 h 23706"/>
                                <a:gd name="connsiteX1" fmla="*/ 6243 w 33590"/>
                                <a:gd name="connsiteY1" fmla="*/ 2963 h 23706"/>
                                <a:gd name="connsiteX2" fmla="*/ 9115 w 33590"/>
                                <a:gd name="connsiteY2" fmla="*/ 741 h 23706"/>
                                <a:gd name="connsiteX3" fmla="*/ 12987 w 33590"/>
                                <a:gd name="connsiteY3" fmla="*/ 0 h 23706"/>
                                <a:gd name="connsiteX4" fmla="*/ 16608 w 33590"/>
                                <a:gd name="connsiteY4" fmla="*/ 864 h 23706"/>
                                <a:gd name="connsiteX5" fmla="*/ 19105 w 33590"/>
                                <a:gd name="connsiteY5" fmla="*/ 3581 h 23706"/>
                                <a:gd name="connsiteX6" fmla="*/ 21977 w 33590"/>
                                <a:gd name="connsiteY6" fmla="*/ 988 h 23706"/>
                                <a:gd name="connsiteX7" fmla="*/ 26098 w 33590"/>
                                <a:gd name="connsiteY7" fmla="*/ 123 h 23706"/>
                                <a:gd name="connsiteX8" fmla="*/ 29219 w 33590"/>
                                <a:gd name="connsiteY8" fmla="*/ 617 h 23706"/>
                                <a:gd name="connsiteX9" fmla="*/ 31592 w 33590"/>
                                <a:gd name="connsiteY9" fmla="*/ 2099 h 23706"/>
                                <a:gd name="connsiteX10" fmla="*/ 33090 w 33590"/>
                                <a:gd name="connsiteY10" fmla="*/ 4815 h 23706"/>
                                <a:gd name="connsiteX11" fmla="*/ 33590 w 33590"/>
                                <a:gd name="connsiteY11" fmla="*/ 8890 h 23706"/>
                                <a:gd name="connsiteX12" fmla="*/ 33590 w 33590"/>
                                <a:gd name="connsiteY12" fmla="*/ 23460 h 23706"/>
                                <a:gd name="connsiteX13" fmla="*/ 27347 w 33590"/>
                                <a:gd name="connsiteY13" fmla="*/ 23460 h 23706"/>
                                <a:gd name="connsiteX14" fmla="*/ 27347 w 33590"/>
                                <a:gd name="connsiteY14" fmla="*/ 8890 h 23706"/>
                                <a:gd name="connsiteX15" fmla="*/ 27097 w 33590"/>
                                <a:gd name="connsiteY15" fmla="*/ 7038 h 23706"/>
                                <a:gd name="connsiteX16" fmla="*/ 26348 w 33590"/>
                                <a:gd name="connsiteY16" fmla="*/ 5927 h 23706"/>
                                <a:gd name="connsiteX17" fmla="*/ 25224 w 33590"/>
                                <a:gd name="connsiteY17" fmla="*/ 5309 h 23706"/>
                                <a:gd name="connsiteX18" fmla="*/ 23725 w 33590"/>
                                <a:gd name="connsiteY18" fmla="*/ 5186 h 23706"/>
                                <a:gd name="connsiteX19" fmla="*/ 21353 w 33590"/>
                                <a:gd name="connsiteY19" fmla="*/ 5927 h 23706"/>
                                <a:gd name="connsiteX20" fmla="*/ 19854 w 33590"/>
                                <a:gd name="connsiteY20" fmla="*/ 7902 h 23706"/>
                                <a:gd name="connsiteX21" fmla="*/ 19854 w 33590"/>
                                <a:gd name="connsiteY21" fmla="*/ 8149 h 23706"/>
                                <a:gd name="connsiteX22" fmla="*/ 19854 w 33590"/>
                                <a:gd name="connsiteY22" fmla="*/ 8396 h 23706"/>
                                <a:gd name="connsiteX23" fmla="*/ 19854 w 33590"/>
                                <a:gd name="connsiteY23" fmla="*/ 23706 h 23706"/>
                                <a:gd name="connsiteX24" fmla="*/ 13611 w 33590"/>
                                <a:gd name="connsiteY24" fmla="*/ 23706 h 23706"/>
                                <a:gd name="connsiteX25" fmla="*/ 13611 w 33590"/>
                                <a:gd name="connsiteY25" fmla="*/ 9137 h 23706"/>
                                <a:gd name="connsiteX26" fmla="*/ 13361 w 33590"/>
                                <a:gd name="connsiteY26" fmla="*/ 7285 h 23706"/>
                                <a:gd name="connsiteX27" fmla="*/ 12612 w 33590"/>
                                <a:gd name="connsiteY27" fmla="*/ 6050 h 23706"/>
                                <a:gd name="connsiteX28" fmla="*/ 11488 w 33590"/>
                                <a:gd name="connsiteY28" fmla="*/ 5433 h 23706"/>
                                <a:gd name="connsiteX29" fmla="*/ 9990 w 33590"/>
                                <a:gd name="connsiteY29" fmla="*/ 5309 h 23706"/>
                                <a:gd name="connsiteX30" fmla="*/ 7742 w 33590"/>
                                <a:gd name="connsiteY30" fmla="*/ 5927 h 23706"/>
                                <a:gd name="connsiteX31" fmla="*/ 6243 w 33590"/>
                                <a:gd name="connsiteY31" fmla="*/ 7532 h 23706"/>
                                <a:gd name="connsiteX32" fmla="*/ 6243 w 33590"/>
                                <a:gd name="connsiteY32" fmla="*/ 23706 h 23706"/>
                                <a:gd name="connsiteX33" fmla="*/ 0 w 33590"/>
                                <a:gd name="connsiteY33" fmla="*/ 23706 h 23706"/>
                                <a:gd name="connsiteX34" fmla="*/ 0 w 33590"/>
                                <a:gd name="connsiteY34" fmla="*/ 370 h 23706"/>
                                <a:gd name="connsiteX35" fmla="*/ 5994 w 33590"/>
                                <a:gd name="connsiteY35" fmla="*/ 370 h 237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33590" h="23706">
                                  <a:moveTo>
                                    <a:pt x="5994" y="370"/>
                                  </a:moveTo>
                                  <a:lnTo>
                                    <a:pt x="6243" y="2963"/>
                                  </a:lnTo>
                                  <a:cubicBezTo>
                                    <a:pt x="6993" y="2099"/>
                                    <a:pt x="7992" y="1358"/>
                                    <a:pt x="9115" y="741"/>
                                  </a:cubicBezTo>
                                  <a:cubicBezTo>
                                    <a:pt x="10239" y="247"/>
                                    <a:pt x="11488" y="0"/>
                                    <a:pt x="12987" y="0"/>
                                  </a:cubicBezTo>
                                  <a:cubicBezTo>
                                    <a:pt x="14360" y="0"/>
                                    <a:pt x="15609" y="247"/>
                                    <a:pt x="16608" y="864"/>
                                  </a:cubicBezTo>
                                  <a:cubicBezTo>
                                    <a:pt x="17607" y="1358"/>
                                    <a:pt x="18481" y="2346"/>
                                    <a:pt x="19105" y="3581"/>
                                  </a:cubicBezTo>
                                  <a:cubicBezTo>
                                    <a:pt x="19854" y="2469"/>
                                    <a:pt x="20853" y="1605"/>
                                    <a:pt x="21977" y="988"/>
                                  </a:cubicBezTo>
                                  <a:cubicBezTo>
                                    <a:pt x="23101" y="370"/>
                                    <a:pt x="24475" y="123"/>
                                    <a:pt x="26098" y="123"/>
                                  </a:cubicBezTo>
                                  <a:cubicBezTo>
                                    <a:pt x="27222" y="123"/>
                                    <a:pt x="28221" y="247"/>
                                    <a:pt x="29219" y="617"/>
                                  </a:cubicBezTo>
                                  <a:cubicBezTo>
                                    <a:pt x="30094" y="988"/>
                                    <a:pt x="30968" y="1482"/>
                                    <a:pt x="31592" y="2099"/>
                                  </a:cubicBezTo>
                                  <a:cubicBezTo>
                                    <a:pt x="32216" y="2840"/>
                                    <a:pt x="32716" y="3704"/>
                                    <a:pt x="33090" y="4815"/>
                                  </a:cubicBezTo>
                                  <a:cubicBezTo>
                                    <a:pt x="33465" y="5927"/>
                                    <a:pt x="33590" y="7285"/>
                                    <a:pt x="33590" y="8890"/>
                                  </a:cubicBezTo>
                                  <a:lnTo>
                                    <a:pt x="33590" y="23460"/>
                                  </a:lnTo>
                                  <a:lnTo>
                                    <a:pt x="27347" y="23460"/>
                                  </a:lnTo>
                                  <a:lnTo>
                                    <a:pt x="27347" y="8890"/>
                                  </a:lnTo>
                                  <a:cubicBezTo>
                                    <a:pt x="27347" y="8149"/>
                                    <a:pt x="27222" y="7532"/>
                                    <a:pt x="27097" y="7038"/>
                                  </a:cubicBezTo>
                                  <a:cubicBezTo>
                                    <a:pt x="26972" y="6544"/>
                                    <a:pt x="26722" y="6174"/>
                                    <a:pt x="26348" y="5927"/>
                                  </a:cubicBezTo>
                                  <a:cubicBezTo>
                                    <a:pt x="26098" y="5680"/>
                                    <a:pt x="25723" y="5433"/>
                                    <a:pt x="25224" y="5309"/>
                                  </a:cubicBezTo>
                                  <a:cubicBezTo>
                                    <a:pt x="24849" y="5186"/>
                                    <a:pt x="24350" y="5186"/>
                                    <a:pt x="23725" y="5186"/>
                                  </a:cubicBezTo>
                                  <a:cubicBezTo>
                                    <a:pt x="22726" y="5186"/>
                                    <a:pt x="21977" y="5433"/>
                                    <a:pt x="21353" y="5927"/>
                                  </a:cubicBezTo>
                                  <a:cubicBezTo>
                                    <a:pt x="20728" y="6421"/>
                                    <a:pt x="20229" y="7038"/>
                                    <a:pt x="19854" y="7902"/>
                                  </a:cubicBezTo>
                                  <a:cubicBezTo>
                                    <a:pt x="19854" y="7902"/>
                                    <a:pt x="19854" y="8026"/>
                                    <a:pt x="19854" y="8149"/>
                                  </a:cubicBezTo>
                                  <a:cubicBezTo>
                                    <a:pt x="19854" y="8273"/>
                                    <a:pt x="19854" y="8273"/>
                                    <a:pt x="19854" y="8396"/>
                                  </a:cubicBezTo>
                                  <a:lnTo>
                                    <a:pt x="19854" y="23706"/>
                                  </a:lnTo>
                                  <a:lnTo>
                                    <a:pt x="13611" y="23706"/>
                                  </a:lnTo>
                                  <a:lnTo>
                                    <a:pt x="13611" y="9137"/>
                                  </a:lnTo>
                                  <a:cubicBezTo>
                                    <a:pt x="13611" y="8396"/>
                                    <a:pt x="13486" y="7779"/>
                                    <a:pt x="13361" y="7285"/>
                                  </a:cubicBezTo>
                                  <a:cubicBezTo>
                                    <a:pt x="13236" y="6791"/>
                                    <a:pt x="12987" y="6421"/>
                                    <a:pt x="12612" y="6050"/>
                                  </a:cubicBezTo>
                                  <a:cubicBezTo>
                                    <a:pt x="12362" y="5803"/>
                                    <a:pt x="11988" y="5556"/>
                                    <a:pt x="11488" y="5433"/>
                                  </a:cubicBezTo>
                                  <a:cubicBezTo>
                                    <a:pt x="10989" y="5309"/>
                                    <a:pt x="10614" y="5309"/>
                                    <a:pt x="9990" y="5309"/>
                                  </a:cubicBezTo>
                                  <a:cubicBezTo>
                                    <a:pt x="9115" y="5309"/>
                                    <a:pt x="8366" y="5556"/>
                                    <a:pt x="7742" y="5927"/>
                                  </a:cubicBezTo>
                                  <a:cubicBezTo>
                                    <a:pt x="7118" y="6297"/>
                                    <a:pt x="6618" y="6791"/>
                                    <a:pt x="6243" y="7532"/>
                                  </a:cubicBezTo>
                                  <a:lnTo>
                                    <a:pt x="6243" y="23706"/>
                                  </a:lnTo>
                                  <a:lnTo>
                                    <a:pt x="0" y="23706"/>
                                  </a:lnTo>
                                  <a:lnTo>
                                    <a:pt x="0" y="370"/>
                                  </a:lnTo>
                                  <a:lnTo>
                                    <a:pt x="5994" y="370"/>
                                  </a:lnTo>
                                  <a:close/>
                                </a:path>
                              </a:pathLst>
                            </a:custGeom>
                            <a:solidFill>
                              <a:srgbClr val="00AEEF"/>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4" name="Freeform: Shape 354"/>
                          <wps:cNvSpPr/>
                          <wps:spPr>
                            <a:xfrm>
                              <a:off x="2650611" y="778734"/>
                              <a:ext cx="20978" cy="23829"/>
                            </a:xfrm>
                            <a:custGeom>
                              <a:avLst/>
                              <a:gdLst>
                                <a:gd name="connsiteX0" fmla="*/ 11488 w 20978"/>
                                <a:gd name="connsiteY0" fmla="*/ 23830 h 23829"/>
                                <a:gd name="connsiteX1" fmla="*/ 6618 w 20978"/>
                                <a:gd name="connsiteY1" fmla="*/ 22966 h 23829"/>
                                <a:gd name="connsiteX2" fmla="*/ 2997 w 20978"/>
                                <a:gd name="connsiteY2" fmla="*/ 20620 h 23829"/>
                                <a:gd name="connsiteX3" fmla="*/ 749 w 20978"/>
                                <a:gd name="connsiteY3" fmla="*/ 17039 h 23829"/>
                                <a:gd name="connsiteX4" fmla="*/ 0 w 20978"/>
                                <a:gd name="connsiteY4" fmla="*/ 12718 h 23829"/>
                                <a:gd name="connsiteX5" fmla="*/ 0 w 20978"/>
                                <a:gd name="connsiteY5" fmla="*/ 11853 h 23829"/>
                                <a:gd name="connsiteX6" fmla="*/ 749 w 20978"/>
                                <a:gd name="connsiteY6" fmla="*/ 7038 h 23829"/>
                                <a:gd name="connsiteX7" fmla="*/ 2872 w 20978"/>
                                <a:gd name="connsiteY7" fmla="*/ 3334 h 23829"/>
                                <a:gd name="connsiteX8" fmla="*/ 6243 w 20978"/>
                                <a:gd name="connsiteY8" fmla="*/ 864 h 23829"/>
                                <a:gd name="connsiteX9" fmla="*/ 10739 w 20978"/>
                                <a:gd name="connsiteY9" fmla="*/ 0 h 23829"/>
                                <a:gd name="connsiteX10" fmla="*/ 15109 w 20978"/>
                                <a:gd name="connsiteY10" fmla="*/ 864 h 23829"/>
                                <a:gd name="connsiteX11" fmla="*/ 18356 w 20978"/>
                                <a:gd name="connsiteY11" fmla="*/ 3087 h 23829"/>
                                <a:gd name="connsiteX12" fmla="*/ 20354 w 20978"/>
                                <a:gd name="connsiteY12" fmla="*/ 6667 h 23829"/>
                                <a:gd name="connsiteX13" fmla="*/ 20978 w 20978"/>
                                <a:gd name="connsiteY13" fmla="*/ 11236 h 23829"/>
                                <a:gd name="connsiteX14" fmla="*/ 20978 w 20978"/>
                                <a:gd name="connsiteY14" fmla="*/ 13829 h 23829"/>
                                <a:gd name="connsiteX15" fmla="*/ 6243 w 20978"/>
                                <a:gd name="connsiteY15" fmla="*/ 13829 h 23829"/>
                                <a:gd name="connsiteX16" fmla="*/ 6868 w 20978"/>
                                <a:gd name="connsiteY16" fmla="*/ 15928 h 23829"/>
                                <a:gd name="connsiteX17" fmla="*/ 7992 w 20978"/>
                                <a:gd name="connsiteY17" fmla="*/ 17533 h 23829"/>
                                <a:gd name="connsiteX18" fmla="*/ 9615 w 20978"/>
                                <a:gd name="connsiteY18" fmla="*/ 18521 h 23829"/>
                                <a:gd name="connsiteX19" fmla="*/ 11738 w 20978"/>
                                <a:gd name="connsiteY19" fmla="*/ 18891 h 23829"/>
                                <a:gd name="connsiteX20" fmla="*/ 14860 w 20978"/>
                                <a:gd name="connsiteY20" fmla="*/ 18274 h 23829"/>
                                <a:gd name="connsiteX21" fmla="*/ 17357 w 20978"/>
                                <a:gd name="connsiteY21" fmla="*/ 16298 h 23829"/>
                                <a:gd name="connsiteX22" fmla="*/ 20354 w 20978"/>
                                <a:gd name="connsiteY22" fmla="*/ 19632 h 23829"/>
                                <a:gd name="connsiteX23" fmla="*/ 18980 w 20978"/>
                                <a:gd name="connsiteY23" fmla="*/ 21114 h 23829"/>
                                <a:gd name="connsiteX24" fmla="*/ 16982 w 20978"/>
                                <a:gd name="connsiteY24" fmla="*/ 22472 h 23829"/>
                                <a:gd name="connsiteX25" fmla="*/ 14485 w 20978"/>
                                <a:gd name="connsiteY25" fmla="*/ 23460 h 23829"/>
                                <a:gd name="connsiteX26" fmla="*/ 11488 w 20978"/>
                                <a:gd name="connsiteY26" fmla="*/ 23830 h 23829"/>
                                <a:gd name="connsiteX27" fmla="*/ 10864 w 20978"/>
                                <a:gd name="connsiteY27" fmla="*/ 4939 h 23829"/>
                                <a:gd name="connsiteX28" fmla="*/ 9115 w 20978"/>
                                <a:gd name="connsiteY28" fmla="*/ 5309 h 23829"/>
                                <a:gd name="connsiteX29" fmla="*/ 7867 w 20978"/>
                                <a:gd name="connsiteY29" fmla="*/ 6297 h 23829"/>
                                <a:gd name="connsiteX30" fmla="*/ 6993 w 20978"/>
                                <a:gd name="connsiteY30" fmla="*/ 7779 h 23829"/>
                                <a:gd name="connsiteX31" fmla="*/ 6493 w 20978"/>
                                <a:gd name="connsiteY31" fmla="*/ 9754 h 23829"/>
                                <a:gd name="connsiteX32" fmla="*/ 15109 w 20978"/>
                                <a:gd name="connsiteY32" fmla="*/ 9754 h 23829"/>
                                <a:gd name="connsiteX33" fmla="*/ 15109 w 20978"/>
                                <a:gd name="connsiteY33" fmla="*/ 9260 h 23829"/>
                                <a:gd name="connsiteX34" fmla="*/ 14860 w 20978"/>
                                <a:gd name="connsiteY34" fmla="*/ 7532 h 23829"/>
                                <a:gd name="connsiteX35" fmla="*/ 14110 w 20978"/>
                                <a:gd name="connsiteY35" fmla="*/ 6174 h 23829"/>
                                <a:gd name="connsiteX36" fmla="*/ 12862 w 20978"/>
                                <a:gd name="connsiteY36" fmla="*/ 5309 h 23829"/>
                                <a:gd name="connsiteX37" fmla="*/ 10864 w 20978"/>
                                <a:gd name="connsiteY37" fmla="*/ 4939 h 238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20978" h="23829">
                                  <a:moveTo>
                                    <a:pt x="11488" y="23830"/>
                                  </a:moveTo>
                                  <a:cubicBezTo>
                                    <a:pt x="9740" y="23830"/>
                                    <a:pt x="8116" y="23583"/>
                                    <a:pt x="6618" y="22966"/>
                                  </a:cubicBezTo>
                                  <a:cubicBezTo>
                                    <a:pt x="5245" y="22348"/>
                                    <a:pt x="3996" y="21608"/>
                                    <a:pt x="2997" y="20620"/>
                                  </a:cubicBezTo>
                                  <a:cubicBezTo>
                                    <a:pt x="1998" y="19632"/>
                                    <a:pt x="1249" y="18397"/>
                                    <a:pt x="749" y="17039"/>
                                  </a:cubicBezTo>
                                  <a:cubicBezTo>
                                    <a:pt x="250" y="15681"/>
                                    <a:pt x="0" y="14199"/>
                                    <a:pt x="0" y="12718"/>
                                  </a:cubicBezTo>
                                  <a:lnTo>
                                    <a:pt x="0" y="11853"/>
                                  </a:lnTo>
                                  <a:cubicBezTo>
                                    <a:pt x="0" y="10125"/>
                                    <a:pt x="250" y="8520"/>
                                    <a:pt x="749" y="7038"/>
                                  </a:cubicBezTo>
                                  <a:cubicBezTo>
                                    <a:pt x="1249" y="5556"/>
                                    <a:pt x="1998" y="4321"/>
                                    <a:pt x="2872" y="3334"/>
                                  </a:cubicBezTo>
                                  <a:cubicBezTo>
                                    <a:pt x="3746" y="2346"/>
                                    <a:pt x="4995" y="1482"/>
                                    <a:pt x="6243" y="864"/>
                                  </a:cubicBezTo>
                                  <a:cubicBezTo>
                                    <a:pt x="7617" y="247"/>
                                    <a:pt x="9115" y="0"/>
                                    <a:pt x="10739" y="0"/>
                                  </a:cubicBezTo>
                                  <a:cubicBezTo>
                                    <a:pt x="12362" y="0"/>
                                    <a:pt x="13861" y="247"/>
                                    <a:pt x="15109" y="864"/>
                                  </a:cubicBezTo>
                                  <a:cubicBezTo>
                                    <a:pt x="16358" y="1358"/>
                                    <a:pt x="17482" y="2222"/>
                                    <a:pt x="18356" y="3087"/>
                                  </a:cubicBezTo>
                                  <a:cubicBezTo>
                                    <a:pt x="19230" y="4075"/>
                                    <a:pt x="19854" y="5309"/>
                                    <a:pt x="20354" y="6667"/>
                                  </a:cubicBezTo>
                                  <a:cubicBezTo>
                                    <a:pt x="20853" y="8026"/>
                                    <a:pt x="20978" y="9631"/>
                                    <a:pt x="20978" y="11236"/>
                                  </a:cubicBezTo>
                                  <a:lnTo>
                                    <a:pt x="20978" y="13829"/>
                                  </a:lnTo>
                                  <a:lnTo>
                                    <a:pt x="6243" y="13829"/>
                                  </a:lnTo>
                                  <a:cubicBezTo>
                                    <a:pt x="6368" y="14570"/>
                                    <a:pt x="6493" y="15310"/>
                                    <a:pt x="6868" y="15928"/>
                                  </a:cubicBezTo>
                                  <a:cubicBezTo>
                                    <a:pt x="7117" y="16545"/>
                                    <a:pt x="7617" y="17039"/>
                                    <a:pt x="7992" y="17533"/>
                                  </a:cubicBezTo>
                                  <a:cubicBezTo>
                                    <a:pt x="8491" y="17903"/>
                                    <a:pt x="8991" y="18274"/>
                                    <a:pt x="9615" y="18521"/>
                                  </a:cubicBezTo>
                                  <a:cubicBezTo>
                                    <a:pt x="10239" y="18768"/>
                                    <a:pt x="10988" y="18891"/>
                                    <a:pt x="11738" y="18891"/>
                                  </a:cubicBezTo>
                                  <a:cubicBezTo>
                                    <a:pt x="12862" y="18891"/>
                                    <a:pt x="13861" y="18644"/>
                                    <a:pt x="14860" y="18274"/>
                                  </a:cubicBezTo>
                                  <a:cubicBezTo>
                                    <a:pt x="15858" y="17903"/>
                                    <a:pt x="16608" y="17163"/>
                                    <a:pt x="17357" y="16298"/>
                                  </a:cubicBezTo>
                                  <a:lnTo>
                                    <a:pt x="20354" y="19632"/>
                                  </a:lnTo>
                                  <a:cubicBezTo>
                                    <a:pt x="19979" y="20126"/>
                                    <a:pt x="19480" y="20620"/>
                                    <a:pt x="18980" y="21114"/>
                                  </a:cubicBezTo>
                                  <a:cubicBezTo>
                                    <a:pt x="18481" y="21608"/>
                                    <a:pt x="17731" y="22101"/>
                                    <a:pt x="16982" y="22472"/>
                                  </a:cubicBezTo>
                                  <a:cubicBezTo>
                                    <a:pt x="16233" y="22842"/>
                                    <a:pt x="15359" y="23213"/>
                                    <a:pt x="14485" y="23460"/>
                                  </a:cubicBezTo>
                                  <a:cubicBezTo>
                                    <a:pt x="13736" y="23706"/>
                                    <a:pt x="12612" y="23830"/>
                                    <a:pt x="11488" y="23830"/>
                                  </a:cubicBezTo>
                                  <a:moveTo>
                                    <a:pt x="10864" y="4939"/>
                                  </a:moveTo>
                                  <a:cubicBezTo>
                                    <a:pt x="10239" y="4939"/>
                                    <a:pt x="9615" y="5062"/>
                                    <a:pt x="9115" y="5309"/>
                                  </a:cubicBezTo>
                                  <a:cubicBezTo>
                                    <a:pt x="8616" y="5556"/>
                                    <a:pt x="8116" y="5927"/>
                                    <a:pt x="7867" y="6297"/>
                                  </a:cubicBezTo>
                                  <a:cubicBezTo>
                                    <a:pt x="7492" y="6667"/>
                                    <a:pt x="7242" y="7161"/>
                                    <a:pt x="6993" y="7779"/>
                                  </a:cubicBezTo>
                                  <a:cubicBezTo>
                                    <a:pt x="6743" y="8396"/>
                                    <a:pt x="6618" y="9013"/>
                                    <a:pt x="6493" y="9754"/>
                                  </a:cubicBezTo>
                                  <a:lnTo>
                                    <a:pt x="15109" y="9754"/>
                                  </a:lnTo>
                                  <a:lnTo>
                                    <a:pt x="15109" y="9260"/>
                                  </a:lnTo>
                                  <a:cubicBezTo>
                                    <a:pt x="15109" y="8643"/>
                                    <a:pt x="14984" y="8026"/>
                                    <a:pt x="14860" y="7532"/>
                                  </a:cubicBezTo>
                                  <a:cubicBezTo>
                                    <a:pt x="14735" y="7038"/>
                                    <a:pt x="14485" y="6544"/>
                                    <a:pt x="14110" y="6174"/>
                                  </a:cubicBezTo>
                                  <a:cubicBezTo>
                                    <a:pt x="13736" y="5803"/>
                                    <a:pt x="13361" y="5433"/>
                                    <a:pt x="12862" y="5309"/>
                                  </a:cubicBezTo>
                                  <a:cubicBezTo>
                                    <a:pt x="12112" y="5062"/>
                                    <a:pt x="11488" y="4939"/>
                                    <a:pt x="10864" y="4939"/>
                                  </a:cubicBezTo>
                                </a:path>
                              </a:pathLst>
                            </a:custGeom>
                            <a:solidFill>
                              <a:srgbClr val="00AEEF"/>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5" name="Freeform: Shape 355"/>
                          <wps:cNvSpPr/>
                          <wps:spPr>
                            <a:xfrm>
                              <a:off x="2535481" y="463758"/>
                              <a:ext cx="43095" cy="55438"/>
                            </a:xfrm>
                            <a:custGeom>
                              <a:avLst/>
                              <a:gdLst>
                                <a:gd name="connsiteX0" fmla="*/ 33340 w 43095"/>
                                <a:gd name="connsiteY0" fmla="*/ 55439 h 55438"/>
                                <a:gd name="connsiteX1" fmla="*/ 0 w 43095"/>
                                <a:gd name="connsiteY1" fmla="*/ 10989 h 55438"/>
                                <a:gd name="connsiteX2" fmla="*/ 1374 w 43095"/>
                                <a:gd name="connsiteY2" fmla="*/ 0 h 55438"/>
                                <a:gd name="connsiteX3" fmla="*/ 31842 w 43095"/>
                                <a:gd name="connsiteY3" fmla="*/ 3828 h 55438"/>
                                <a:gd name="connsiteX4" fmla="*/ 43080 w 43095"/>
                                <a:gd name="connsiteY4" fmla="*/ 24818 h 55438"/>
                                <a:gd name="connsiteX5" fmla="*/ 33340 w 43095"/>
                                <a:gd name="connsiteY5" fmla="*/ 55439 h 554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3095" h="55438">
                                  <a:moveTo>
                                    <a:pt x="33340" y="55439"/>
                                  </a:moveTo>
                                  <a:cubicBezTo>
                                    <a:pt x="13985" y="49636"/>
                                    <a:pt x="0" y="31979"/>
                                    <a:pt x="0" y="10989"/>
                                  </a:cubicBezTo>
                                  <a:cubicBezTo>
                                    <a:pt x="0" y="7161"/>
                                    <a:pt x="499" y="3457"/>
                                    <a:pt x="1374" y="0"/>
                                  </a:cubicBezTo>
                                  <a:lnTo>
                                    <a:pt x="31842" y="3828"/>
                                  </a:lnTo>
                                  <a:cubicBezTo>
                                    <a:pt x="31842" y="3828"/>
                                    <a:pt x="43579" y="4321"/>
                                    <a:pt x="43080" y="24818"/>
                                  </a:cubicBezTo>
                                  <a:cubicBezTo>
                                    <a:pt x="42581" y="44820"/>
                                    <a:pt x="33340" y="55439"/>
                                    <a:pt x="33340" y="55439"/>
                                  </a:cubicBezTo>
                                </a:path>
                              </a:pathLst>
                            </a:custGeom>
                            <a:solidFill>
                              <a:srgbClr val="00AEEF"/>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6" name="Freeform: Shape 356"/>
                          <wps:cNvSpPr/>
                          <wps:spPr>
                            <a:xfrm>
                              <a:off x="2586288" y="463758"/>
                              <a:ext cx="43095" cy="55438"/>
                            </a:xfrm>
                            <a:custGeom>
                              <a:avLst/>
                              <a:gdLst>
                                <a:gd name="connsiteX0" fmla="*/ 9755 w 43095"/>
                                <a:gd name="connsiteY0" fmla="*/ 55439 h 55438"/>
                                <a:gd name="connsiteX1" fmla="*/ 43096 w 43095"/>
                                <a:gd name="connsiteY1" fmla="*/ 10989 h 55438"/>
                                <a:gd name="connsiteX2" fmla="*/ 41722 w 43095"/>
                                <a:gd name="connsiteY2" fmla="*/ 0 h 55438"/>
                                <a:gd name="connsiteX3" fmla="*/ 11254 w 43095"/>
                                <a:gd name="connsiteY3" fmla="*/ 3828 h 55438"/>
                                <a:gd name="connsiteX4" fmla="*/ 15 w 43095"/>
                                <a:gd name="connsiteY4" fmla="*/ 24818 h 55438"/>
                                <a:gd name="connsiteX5" fmla="*/ 9755 w 43095"/>
                                <a:gd name="connsiteY5" fmla="*/ 55439 h 554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3095" h="55438">
                                  <a:moveTo>
                                    <a:pt x="9755" y="55439"/>
                                  </a:moveTo>
                                  <a:cubicBezTo>
                                    <a:pt x="29110" y="49636"/>
                                    <a:pt x="43096" y="31979"/>
                                    <a:pt x="43096" y="10989"/>
                                  </a:cubicBezTo>
                                  <a:cubicBezTo>
                                    <a:pt x="43096" y="7161"/>
                                    <a:pt x="42596" y="3457"/>
                                    <a:pt x="41722" y="0"/>
                                  </a:cubicBezTo>
                                  <a:lnTo>
                                    <a:pt x="11254" y="3828"/>
                                  </a:lnTo>
                                  <a:cubicBezTo>
                                    <a:pt x="11254" y="3828"/>
                                    <a:pt x="-484" y="4321"/>
                                    <a:pt x="15" y="24818"/>
                                  </a:cubicBezTo>
                                  <a:cubicBezTo>
                                    <a:pt x="515" y="44820"/>
                                    <a:pt x="9755" y="55439"/>
                                    <a:pt x="9755" y="55439"/>
                                  </a:cubicBezTo>
                                </a:path>
                              </a:pathLst>
                            </a:custGeom>
                            <a:solidFill>
                              <a:srgbClr val="00AEEF"/>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7" name="Freeform: Shape 357"/>
                          <wps:cNvSpPr/>
                          <wps:spPr>
                            <a:xfrm>
                              <a:off x="2537479" y="428075"/>
                              <a:ext cx="90155" cy="33337"/>
                            </a:xfrm>
                            <a:custGeom>
                              <a:avLst/>
                              <a:gdLst>
                                <a:gd name="connsiteX0" fmla="*/ 44953 w 90155"/>
                                <a:gd name="connsiteY0" fmla="*/ 13335 h 33337"/>
                                <a:gd name="connsiteX1" fmla="*/ 52071 w 90155"/>
                                <a:gd name="connsiteY1" fmla="*/ 20373 h 33337"/>
                                <a:gd name="connsiteX2" fmla="*/ 47450 w 90155"/>
                                <a:gd name="connsiteY2" fmla="*/ 27040 h 33337"/>
                                <a:gd name="connsiteX3" fmla="*/ 46951 w 90155"/>
                                <a:gd name="connsiteY3" fmla="*/ 27781 h 33337"/>
                                <a:gd name="connsiteX4" fmla="*/ 49074 w 90155"/>
                                <a:gd name="connsiteY4" fmla="*/ 28645 h 33337"/>
                                <a:gd name="connsiteX5" fmla="*/ 90156 w 90155"/>
                                <a:gd name="connsiteY5" fmla="*/ 33337 h 33337"/>
                                <a:gd name="connsiteX6" fmla="*/ 45078 w 90155"/>
                                <a:gd name="connsiteY6" fmla="*/ 0 h 33337"/>
                                <a:gd name="connsiteX7" fmla="*/ 45078 w 90155"/>
                                <a:gd name="connsiteY7" fmla="*/ 0 h 33337"/>
                                <a:gd name="connsiteX8" fmla="*/ 0 w 90155"/>
                                <a:gd name="connsiteY8" fmla="*/ 33337 h 33337"/>
                                <a:gd name="connsiteX9" fmla="*/ 41082 w 90155"/>
                                <a:gd name="connsiteY9" fmla="*/ 28645 h 33337"/>
                                <a:gd name="connsiteX10" fmla="*/ 43205 w 90155"/>
                                <a:gd name="connsiteY10" fmla="*/ 27781 h 33337"/>
                                <a:gd name="connsiteX11" fmla="*/ 42705 w 90155"/>
                                <a:gd name="connsiteY11" fmla="*/ 27040 h 33337"/>
                                <a:gd name="connsiteX12" fmla="*/ 38085 w 90155"/>
                                <a:gd name="connsiteY12" fmla="*/ 20373 h 33337"/>
                                <a:gd name="connsiteX13" fmla="*/ 44953 w 90155"/>
                                <a:gd name="connsiteY13" fmla="*/ 13335 h 333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90155" h="33337">
                                  <a:moveTo>
                                    <a:pt x="44953" y="13335"/>
                                  </a:moveTo>
                                  <a:cubicBezTo>
                                    <a:pt x="48824" y="13335"/>
                                    <a:pt x="52071" y="16545"/>
                                    <a:pt x="52071" y="20373"/>
                                  </a:cubicBezTo>
                                  <a:cubicBezTo>
                                    <a:pt x="52071" y="23336"/>
                                    <a:pt x="49948" y="25682"/>
                                    <a:pt x="47450" y="27040"/>
                                  </a:cubicBezTo>
                                  <a:cubicBezTo>
                                    <a:pt x="47201" y="27164"/>
                                    <a:pt x="46826" y="27287"/>
                                    <a:pt x="46951" y="27781"/>
                                  </a:cubicBezTo>
                                  <a:cubicBezTo>
                                    <a:pt x="47076" y="28275"/>
                                    <a:pt x="48449" y="28522"/>
                                    <a:pt x="49074" y="28645"/>
                                  </a:cubicBezTo>
                                  <a:lnTo>
                                    <a:pt x="90156" y="33337"/>
                                  </a:lnTo>
                                  <a:cubicBezTo>
                                    <a:pt x="84412" y="14076"/>
                                    <a:pt x="66431" y="0"/>
                                    <a:pt x="45078" y="0"/>
                                  </a:cubicBezTo>
                                  <a:lnTo>
                                    <a:pt x="45078" y="0"/>
                                  </a:lnTo>
                                  <a:cubicBezTo>
                                    <a:pt x="23725" y="0"/>
                                    <a:pt x="5744" y="14076"/>
                                    <a:pt x="0" y="33337"/>
                                  </a:cubicBezTo>
                                  <a:lnTo>
                                    <a:pt x="41082" y="28645"/>
                                  </a:lnTo>
                                  <a:cubicBezTo>
                                    <a:pt x="41706" y="28522"/>
                                    <a:pt x="43205" y="28275"/>
                                    <a:pt x="43205" y="27781"/>
                                  </a:cubicBezTo>
                                  <a:cubicBezTo>
                                    <a:pt x="43205" y="27287"/>
                                    <a:pt x="42955" y="27164"/>
                                    <a:pt x="42705" y="27040"/>
                                  </a:cubicBezTo>
                                  <a:cubicBezTo>
                                    <a:pt x="40208" y="25682"/>
                                    <a:pt x="38085" y="23460"/>
                                    <a:pt x="38085" y="20373"/>
                                  </a:cubicBezTo>
                                  <a:cubicBezTo>
                                    <a:pt x="37836" y="16545"/>
                                    <a:pt x="41082" y="13335"/>
                                    <a:pt x="44953" y="13335"/>
                                  </a:cubicBezTo>
                                </a:path>
                              </a:pathLst>
                            </a:custGeom>
                            <a:solidFill>
                              <a:srgbClr val="00AEEF"/>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8" name="Freeform: Shape 358"/>
                          <wps:cNvSpPr/>
                          <wps:spPr>
                            <a:xfrm>
                              <a:off x="2519248" y="532779"/>
                              <a:ext cx="84661" cy="19385"/>
                            </a:xfrm>
                            <a:custGeom>
                              <a:avLst/>
                              <a:gdLst>
                                <a:gd name="connsiteX0" fmla="*/ 81915 w 84661"/>
                                <a:gd name="connsiteY0" fmla="*/ 19385 h 19385"/>
                                <a:gd name="connsiteX1" fmla="*/ 84662 w 84661"/>
                                <a:gd name="connsiteY1" fmla="*/ 17656 h 19385"/>
                                <a:gd name="connsiteX2" fmla="*/ 41956 w 84661"/>
                                <a:gd name="connsiteY2" fmla="*/ 0 h 19385"/>
                                <a:gd name="connsiteX3" fmla="*/ 8491 w 84661"/>
                                <a:gd name="connsiteY3" fmla="*/ 6050 h 19385"/>
                                <a:gd name="connsiteX4" fmla="*/ 0 w 84661"/>
                                <a:gd name="connsiteY4" fmla="*/ 3951 h 19385"/>
                                <a:gd name="connsiteX5" fmla="*/ 23226 w 84661"/>
                                <a:gd name="connsiteY5" fmla="*/ 11112 h 19385"/>
                                <a:gd name="connsiteX6" fmla="*/ 55567 w 84661"/>
                                <a:gd name="connsiteY6" fmla="*/ 3334 h 19385"/>
                                <a:gd name="connsiteX7" fmla="*/ 81915 w 84661"/>
                                <a:gd name="connsiteY7" fmla="*/ 19385 h 193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4661" h="19385">
                                  <a:moveTo>
                                    <a:pt x="81915" y="19385"/>
                                  </a:moveTo>
                                  <a:lnTo>
                                    <a:pt x="84662" y="17656"/>
                                  </a:lnTo>
                                  <a:cubicBezTo>
                                    <a:pt x="84662" y="17656"/>
                                    <a:pt x="71426" y="0"/>
                                    <a:pt x="41956" y="0"/>
                                  </a:cubicBezTo>
                                  <a:cubicBezTo>
                                    <a:pt x="26847" y="0"/>
                                    <a:pt x="19105" y="6050"/>
                                    <a:pt x="8491" y="6050"/>
                                  </a:cubicBezTo>
                                  <a:cubicBezTo>
                                    <a:pt x="8491" y="6050"/>
                                    <a:pt x="4121" y="6544"/>
                                    <a:pt x="0" y="3951"/>
                                  </a:cubicBezTo>
                                  <a:cubicBezTo>
                                    <a:pt x="0" y="3951"/>
                                    <a:pt x="4995" y="11112"/>
                                    <a:pt x="23226" y="11112"/>
                                  </a:cubicBezTo>
                                  <a:cubicBezTo>
                                    <a:pt x="36587" y="11112"/>
                                    <a:pt x="46202" y="3334"/>
                                    <a:pt x="55567" y="3334"/>
                                  </a:cubicBezTo>
                                  <a:cubicBezTo>
                                    <a:pt x="68429" y="3457"/>
                                    <a:pt x="77919" y="14693"/>
                                    <a:pt x="81915" y="19385"/>
                                  </a:cubicBezTo>
                                </a:path>
                              </a:pathLst>
                            </a:custGeom>
                            <a:solidFill>
                              <a:srgbClr val="00AEEF"/>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9" name="Freeform: Shape 359"/>
                          <wps:cNvSpPr/>
                          <wps:spPr>
                            <a:xfrm>
                              <a:off x="2557458" y="532779"/>
                              <a:ext cx="84661" cy="19385"/>
                            </a:xfrm>
                            <a:custGeom>
                              <a:avLst/>
                              <a:gdLst>
                                <a:gd name="connsiteX0" fmla="*/ 2747 w 84661"/>
                                <a:gd name="connsiteY0" fmla="*/ 19385 h 19385"/>
                                <a:gd name="connsiteX1" fmla="*/ 0 w 84661"/>
                                <a:gd name="connsiteY1" fmla="*/ 17656 h 19385"/>
                                <a:gd name="connsiteX2" fmla="*/ 42705 w 84661"/>
                                <a:gd name="connsiteY2" fmla="*/ 0 h 19385"/>
                                <a:gd name="connsiteX3" fmla="*/ 76171 w 84661"/>
                                <a:gd name="connsiteY3" fmla="*/ 6050 h 19385"/>
                                <a:gd name="connsiteX4" fmla="*/ 84662 w 84661"/>
                                <a:gd name="connsiteY4" fmla="*/ 3951 h 19385"/>
                                <a:gd name="connsiteX5" fmla="*/ 61436 w 84661"/>
                                <a:gd name="connsiteY5" fmla="*/ 11112 h 19385"/>
                                <a:gd name="connsiteX6" fmla="*/ 29095 w 84661"/>
                                <a:gd name="connsiteY6" fmla="*/ 3334 h 19385"/>
                                <a:gd name="connsiteX7" fmla="*/ 2747 w 84661"/>
                                <a:gd name="connsiteY7" fmla="*/ 19385 h 193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4661" h="19385">
                                  <a:moveTo>
                                    <a:pt x="2747" y="19385"/>
                                  </a:moveTo>
                                  <a:lnTo>
                                    <a:pt x="0" y="17656"/>
                                  </a:lnTo>
                                  <a:cubicBezTo>
                                    <a:pt x="0" y="17656"/>
                                    <a:pt x="13236" y="0"/>
                                    <a:pt x="42705" y="0"/>
                                  </a:cubicBezTo>
                                  <a:cubicBezTo>
                                    <a:pt x="57815" y="0"/>
                                    <a:pt x="65557" y="6050"/>
                                    <a:pt x="76171" y="6050"/>
                                  </a:cubicBezTo>
                                  <a:cubicBezTo>
                                    <a:pt x="76171" y="6050"/>
                                    <a:pt x="80541" y="6544"/>
                                    <a:pt x="84662" y="3951"/>
                                  </a:cubicBezTo>
                                  <a:cubicBezTo>
                                    <a:pt x="84662" y="3951"/>
                                    <a:pt x="79667" y="11112"/>
                                    <a:pt x="61436" y="11112"/>
                                  </a:cubicBezTo>
                                  <a:cubicBezTo>
                                    <a:pt x="48075" y="11112"/>
                                    <a:pt x="38460" y="3334"/>
                                    <a:pt x="29095" y="3334"/>
                                  </a:cubicBezTo>
                                  <a:cubicBezTo>
                                    <a:pt x="16358" y="3457"/>
                                    <a:pt x="6743" y="14693"/>
                                    <a:pt x="2747" y="19385"/>
                                  </a:cubicBezTo>
                                </a:path>
                              </a:pathLst>
                            </a:custGeom>
                            <a:solidFill>
                              <a:srgbClr val="00AEEF"/>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0" name="Freeform: Shape 360"/>
                          <wps:cNvSpPr/>
                          <wps:spPr>
                            <a:xfrm>
                              <a:off x="2499519" y="502528"/>
                              <a:ext cx="46701" cy="30294"/>
                            </a:xfrm>
                            <a:custGeom>
                              <a:avLst/>
                              <a:gdLst>
                                <a:gd name="connsiteX0" fmla="*/ 46701 w 46701"/>
                                <a:gd name="connsiteY0" fmla="*/ 28645 h 30294"/>
                                <a:gd name="connsiteX1" fmla="*/ 36712 w 46701"/>
                                <a:gd name="connsiteY1" fmla="*/ 29510 h 30294"/>
                                <a:gd name="connsiteX2" fmla="*/ 0 w 46701"/>
                                <a:gd name="connsiteY2" fmla="*/ 10248 h 30294"/>
                                <a:gd name="connsiteX3" fmla="*/ 16608 w 46701"/>
                                <a:gd name="connsiteY3" fmla="*/ 20867 h 30294"/>
                                <a:gd name="connsiteX4" fmla="*/ 38710 w 46701"/>
                                <a:gd name="connsiteY4" fmla="*/ 27040 h 30294"/>
                                <a:gd name="connsiteX5" fmla="*/ 40208 w 46701"/>
                                <a:gd name="connsiteY5" fmla="*/ 27411 h 30294"/>
                                <a:gd name="connsiteX6" fmla="*/ 39334 w 46701"/>
                                <a:gd name="connsiteY6" fmla="*/ 26423 h 30294"/>
                                <a:gd name="connsiteX7" fmla="*/ 28096 w 46701"/>
                                <a:gd name="connsiteY7" fmla="*/ 12718 h 30294"/>
                                <a:gd name="connsiteX8" fmla="*/ 25973 w 46701"/>
                                <a:gd name="connsiteY8" fmla="*/ 0 h 30294"/>
                                <a:gd name="connsiteX9" fmla="*/ 36712 w 46701"/>
                                <a:gd name="connsiteY9" fmla="*/ 13705 h 30294"/>
                                <a:gd name="connsiteX10" fmla="*/ 46701 w 46701"/>
                                <a:gd name="connsiteY10" fmla="*/ 28645 h 302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6701" h="30294">
                                  <a:moveTo>
                                    <a:pt x="46701" y="28645"/>
                                  </a:moveTo>
                                  <a:cubicBezTo>
                                    <a:pt x="46202" y="30004"/>
                                    <a:pt x="40583" y="28398"/>
                                    <a:pt x="36712" y="29510"/>
                                  </a:cubicBezTo>
                                  <a:cubicBezTo>
                                    <a:pt x="32466" y="30744"/>
                                    <a:pt x="9865" y="33461"/>
                                    <a:pt x="0" y="10248"/>
                                  </a:cubicBezTo>
                                  <a:cubicBezTo>
                                    <a:pt x="0" y="10248"/>
                                    <a:pt x="9365" y="20249"/>
                                    <a:pt x="16608" y="20867"/>
                                  </a:cubicBezTo>
                                  <a:cubicBezTo>
                                    <a:pt x="23850" y="21608"/>
                                    <a:pt x="31842" y="23213"/>
                                    <a:pt x="38710" y="27040"/>
                                  </a:cubicBezTo>
                                  <a:lnTo>
                                    <a:pt x="40208" y="27411"/>
                                  </a:lnTo>
                                  <a:cubicBezTo>
                                    <a:pt x="40208" y="27411"/>
                                    <a:pt x="39958" y="26670"/>
                                    <a:pt x="39334" y="26423"/>
                                  </a:cubicBezTo>
                                  <a:cubicBezTo>
                                    <a:pt x="38460" y="25929"/>
                                    <a:pt x="31467" y="23706"/>
                                    <a:pt x="28096" y="12718"/>
                                  </a:cubicBezTo>
                                  <a:cubicBezTo>
                                    <a:pt x="26348" y="7038"/>
                                    <a:pt x="26722" y="2963"/>
                                    <a:pt x="25973" y="0"/>
                                  </a:cubicBezTo>
                                  <a:cubicBezTo>
                                    <a:pt x="25973" y="0"/>
                                    <a:pt x="33590" y="8396"/>
                                    <a:pt x="36712" y="13705"/>
                                  </a:cubicBezTo>
                                  <a:cubicBezTo>
                                    <a:pt x="39834" y="19015"/>
                                    <a:pt x="40208" y="25065"/>
                                    <a:pt x="46701" y="28645"/>
                                  </a:cubicBezTo>
                                </a:path>
                              </a:pathLst>
                            </a:custGeom>
                            <a:solidFill>
                              <a:srgbClr val="00AEEF"/>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1" name="Freeform: Shape 361"/>
                          <wps:cNvSpPr/>
                          <wps:spPr>
                            <a:xfrm>
                              <a:off x="2492950" y="484501"/>
                              <a:ext cx="30205" cy="35215"/>
                            </a:xfrm>
                            <a:custGeom>
                              <a:avLst/>
                              <a:gdLst>
                                <a:gd name="connsiteX0" fmla="*/ 30169 w 30205"/>
                                <a:gd name="connsiteY0" fmla="*/ 35066 h 35215"/>
                                <a:gd name="connsiteX1" fmla="*/ 27672 w 30205"/>
                                <a:gd name="connsiteY1" fmla="*/ 34448 h 35215"/>
                                <a:gd name="connsiteX2" fmla="*/ 17058 w 30205"/>
                                <a:gd name="connsiteY2" fmla="*/ 30250 h 35215"/>
                                <a:gd name="connsiteX3" fmla="*/ 75 w 30205"/>
                                <a:gd name="connsiteY3" fmla="*/ 1235 h 35215"/>
                                <a:gd name="connsiteX4" fmla="*/ 6569 w 30205"/>
                                <a:gd name="connsiteY4" fmla="*/ 11730 h 35215"/>
                                <a:gd name="connsiteX5" fmla="*/ 16059 w 30205"/>
                                <a:gd name="connsiteY5" fmla="*/ 19879 h 35215"/>
                                <a:gd name="connsiteX6" fmla="*/ 25923 w 30205"/>
                                <a:gd name="connsiteY6" fmla="*/ 30991 h 35215"/>
                                <a:gd name="connsiteX7" fmla="*/ 25799 w 30205"/>
                                <a:gd name="connsiteY7" fmla="*/ 30004 h 35215"/>
                                <a:gd name="connsiteX8" fmla="*/ 22427 w 30205"/>
                                <a:gd name="connsiteY8" fmla="*/ 23830 h 35215"/>
                                <a:gd name="connsiteX9" fmla="*/ 22926 w 30205"/>
                                <a:gd name="connsiteY9" fmla="*/ 0 h 35215"/>
                                <a:gd name="connsiteX10" fmla="*/ 27921 w 30205"/>
                                <a:gd name="connsiteY10" fmla="*/ 18150 h 35215"/>
                                <a:gd name="connsiteX11" fmla="*/ 29420 w 30205"/>
                                <a:gd name="connsiteY11" fmla="*/ 32596 h 35215"/>
                                <a:gd name="connsiteX12" fmla="*/ 30169 w 30205"/>
                                <a:gd name="connsiteY12" fmla="*/ 35066 h 352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0205" h="35215">
                                  <a:moveTo>
                                    <a:pt x="30169" y="35066"/>
                                  </a:moveTo>
                                  <a:cubicBezTo>
                                    <a:pt x="29670" y="35560"/>
                                    <a:pt x="28171" y="34695"/>
                                    <a:pt x="27672" y="34448"/>
                                  </a:cubicBezTo>
                                  <a:cubicBezTo>
                                    <a:pt x="27172" y="34202"/>
                                    <a:pt x="23426" y="32473"/>
                                    <a:pt x="17058" y="30250"/>
                                  </a:cubicBezTo>
                                  <a:cubicBezTo>
                                    <a:pt x="10689" y="28028"/>
                                    <a:pt x="-1049" y="18150"/>
                                    <a:pt x="75" y="1235"/>
                                  </a:cubicBezTo>
                                  <a:cubicBezTo>
                                    <a:pt x="75" y="1235"/>
                                    <a:pt x="1699" y="7532"/>
                                    <a:pt x="6569" y="11730"/>
                                  </a:cubicBezTo>
                                  <a:cubicBezTo>
                                    <a:pt x="11438" y="15928"/>
                                    <a:pt x="13187" y="16422"/>
                                    <a:pt x="16059" y="19879"/>
                                  </a:cubicBezTo>
                                  <a:cubicBezTo>
                                    <a:pt x="19056" y="23336"/>
                                    <a:pt x="25674" y="31115"/>
                                    <a:pt x="25923" y="30991"/>
                                  </a:cubicBezTo>
                                  <a:cubicBezTo>
                                    <a:pt x="26173" y="30868"/>
                                    <a:pt x="26298" y="30497"/>
                                    <a:pt x="25799" y="30004"/>
                                  </a:cubicBezTo>
                                  <a:cubicBezTo>
                                    <a:pt x="25299" y="29633"/>
                                    <a:pt x="23551" y="25312"/>
                                    <a:pt x="22427" y="23830"/>
                                  </a:cubicBezTo>
                                  <a:cubicBezTo>
                                    <a:pt x="21303" y="22348"/>
                                    <a:pt x="17932" y="12347"/>
                                    <a:pt x="22926" y="0"/>
                                  </a:cubicBezTo>
                                  <a:cubicBezTo>
                                    <a:pt x="22926" y="0"/>
                                    <a:pt x="28171" y="9013"/>
                                    <a:pt x="27921" y="18150"/>
                                  </a:cubicBezTo>
                                  <a:cubicBezTo>
                                    <a:pt x="27547" y="27287"/>
                                    <a:pt x="27172" y="25065"/>
                                    <a:pt x="29420" y="32596"/>
                                  </a:cubicBezTo>
                                  <a:cubicBezTo>
                                    <a:pt x="29295" y="32720"/>
                                    <a:pt x="30419" y="34819"/>
                                    <a:pt x="30169" y="35066"/>
                                  </a:cubicBezTo>
                                </a:path>
                              </a:pathLst>
                            </a:custGeom>
                            <a:solidFill>
                              <a:srgbClr val="00AEEF"/>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2" name="Freeform: Shape 362"/>
                          <wps:cNvSpPr/>
                          <wps:spPr>
                            <a:xfrm>
                              <a:off x="2491137" y="457090"/>
                              <a:ext cx="24057" cy="40420"/>
                            </a:xfrm>
                            <a:custGeom>
                              <a:avLst/>
                              <a:gdLst>
                                <a:gd name="connsiteX0" fmla="*/ 17248 w 24057"/>
                                <a:gd name="connsiteY0" fmla="*/ 40376 h 40420"/>
                                <a:gd name="connsiteX1" fmla="*/ 14500 w 24057"/>
                                <a:gd name="connsiteY1" fmla="*/ 36919 h 40420"/>
                                <a:gd name="connsiteX2" fmla="*/ 5260 w 24057"/>
                                <a:gd name="connsiteY2" fmla="*/ 25806 h 40420"/>
                                <a:gd name="connsiteX3" fmla="*/ 2263 w 24057"/>
                                <a:gd name="connsiteY3" fmla="*/ 1 h 40420"/>
                                <a:gd name="connsiteX4" fmla="*/ 2887 w 24057"/>
                                <a:gd name="connsiteY4" fmla="*/ 3211 h 40420"/>
                                <a:gd name="connsiteX5" fmla="*/ 8756 w 24057"/>
                                <a:gd name="connsiteY5" fmla="*/ 17534 h 40420"/>
                                <a:gd name="connsiteX6" fmla="*/ 14251 w 24057"/>
                                <a:gd name="connsiteY6" fmla="*/ 31609 h 40420"/>
                                <a:gd name="connsiteX7" fmla="*/ 15000 w 24057"/>
                                <a:gd name="connsiteY7" fmla="*/ 32720 h 40420"/>
                                <a:gd name="connsiteX8" fmla="*/ 15374 w 24057"/>
                                <a:gd name="connsiteY8" fmla="*/ 31733 h 40420"/>
                                <a:gd name="connsiteX9" fmla="*/ 15000 w 24057"/>
                                <a:gd name="connsiteY9" fmla="*/ 23090 h 40420"/>
                                <a:gd name="connsiteX10" fmla="*/ 19995 w 24057"/>
                                <a:gd name="connsiteY10" fmla="*/ 10125 h 40420"/>
                                <a:gd name="connsiteX11" fmla="*/ 22492 w 24057"/>
                                <a:gd name="connsiteY11" fmla="*/ 6298 h 40420"/>
                                <a:gd name="connsiteX12" fmla="*/ 23991 w 24057"/>
                                <a:gd name="connsiteY12" fmla="*/ 4199 h 40420"/>
                                <a:gd name="connsiteX13" fmla="*/ 21243 w 24057"/>
                                <a:gd name="connsiteY13" fmla="*/ 23213 h 40420"/>
                                <a:gd name="connsiteX14" fmla="*/ 17248 w 24057"/>
                                <a:gd name="connsiteY14" fmla="*/ 38894 h 40420"/>
                                <a:gd name="connsiteX15" fmla="*/ 17248 w 24057"/>
                                <a:gd name="connsiteY15" fmla="*/ 40376 h 404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4057" h="40420">
                                  <a:moveTo>
                                    <a:pt x="17248" y="40376"/>
                                  </a:moveTo>
                                  <a:cubicBezTo>
                                    <a:pt x="16873" y="40746"/>
                                    <a:pt x="15624" y="38771"/>
                                    <a:pt x="14500" y="36919"/>
                                  </a:cubicBezTo>
                                  <a:cubicBezTo>
                                    <a:pt x="13501" y="35066"/>
                                    <a:pt x="6134" y="27411"/>
                                    <a:pt x="5260" y="25806"/>
                                  </a:cubicBezTo>
                                  <a:cubicBezTo>
                                    <a:pt x="4261" y="24324"/>
                                    <a:pt x="-3855" y="14447"/>
                                    <a:pt x="2263" y="1"/>
                                  </a:cubicBezTo>
                                  <a:cubicBezTo>
                                    <a:pt x="2263" y="1"/>
                                    <a:pt x="2887" y="-123"/>
                                    <a:pt x="2887" y="3211"/>
                                  </a:cubicBezTo>
                                  <a:cubicBezTo>
                                    <a:pt x="2887" y="6668"/>
                                    <a:pt x="6134" y="14323"/>
                                    <a:pt x="8756" y="17534"/>
                                  </a:cubicBezTo>
                                  <a:cubicBezTo>
                                    <a:pt x="11379" y="20744"/>
                                    <a:pt x="13751" y="26053"/>
                                    <a:pt x="14251" y="31609"/>
                                  </a:cubicBezTo>
                                  <a:cubicBezTo>
                                    <a:pt x="14251" y="31609"/>
                                    <a:pt x="14625" y="32597"/>
                                    <a:pt x="15000" y="32720"/>
                                  </a:cubicBezTo>
                                  <a:cubicBezTo>
                                    <a:pt x="15374" y="32844"/>
                                    <a:pt x="15374" y="31733"/>
                                    <a:pt x="15374" y="31733"/>
                                  </a:cubicBezTo>
                                  <a:cubicBezTo>
                                    <a:pt x="15374" y="31733"/>
                                    <a:pt x="15000" y="26547"/>
                                    <a:pt x="15000" y="23090"/>
                                  </a:cubicBezTo>
                                  <a:cubicBezTo>
                                    <a:pt x="15000" y="19509"/>
                                    <a:pt x="16498" y="13582"/>
                                    <a:pt x="19995" y="10125"/>
                                  </a:cubicBezTo>
                                  <a:cubicBezTo>
                                    <a:pt x="19995" y="10125"/>
                                    <a:pt x="21618" y="8397"/>
                                    <a:pt x="22492" y="6298"/>
                                  </a:cubicBezTo>
                                  <a:cubicBezTo>
                                    <a:pt x="22492" y="6298"/>
                                    <a:pt x="23117" y="4939"/>
                                    <a:pt x="23991" y="4199"/>
                                  </a:cubicBezTo>
                                  <a:cubicBezTo>
                                    <a:pt x="23991" y="4199"/>
                                    <a:pt x="24740" y="14076"/>
                                    <a:pt x="21243" y="23213"/>
                                  </a:cubicBezTo>
                                  <a:cubicBezTo>
                                    <a:pt x="17872" y="32350"/>
                                    <a:pt x="16748" y="33955"/>
                                    <a:pt x="17248" y="38894"/>
                                  </a:cubicBezTo>
                                  <a:cubicBezTo>
                                    <a:pt x="17372" y="39141"/>
                                    <a:pt x="17497" y="40252"/>
                                    <a:pt x="17248" y="40376"/>
                                  </a:cubicBezTo>
                                </a:path>
                              </a:pathLst>
                            </a:custGeom>
                            <a:solidFill>
                              <a:srgbClr val="00AEEF"/>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3" name="Freeform: Shape 363"/>
                          <wps:cNvSpPr/>
                          <wps:spPr>
                            <a:xfrm>
                              <a:off x="2496643" y="425482"/>
                              <a:ext cx="24353" cy="44998"/>
                            </a:xfrm>
                            <a:custGeom>
                              <a:avLst/>
                              <a:gdLst>
                                <a:gd name="connsiteX0" fmla="*/ 5997 w 24353"/>
                                <a:gd name="connsiteY0" fmla="*/ 44944 h 44998"/>
                                <a:gd name="connsiteX1" fmla="*/ 5248 w 24353"/>
                                <a:gd name="connsiteY1" fmla="*/ 42845 h 44998"/>
                                <a:gd name="connsiteX2" fmla="*/ 3375 w 24353"/>
                                <a:gd name="connsiteY2" fmla="*/ 35189 h 44998"/>
                                <a:gd name="connsiteX3" fmla="*/ 4 w 24353"/>
                                <a:gd name="connsiteY3" fmla="*/ 22101 h 44998"/>
                                <a:gd name="connsiteX4" fmla="*/ 9494 w 24353"/>
                                <a:gd name="connsiteY4" fmla="*/ 0 h 44998"/>
                                <a:gd name="connsiteX5" fmla="*/ 7496 w 24353"/>
                                <a:gd name="connsiteY5" fmla="*/ 6667 h 44998"/>
                                <a:gd name="connsiteX6" fmla="*/ 6996 w 24353"/>
                                <a:gd name="connsiteY6" fmla="*/ 16298 h 44998"/>
                                <a:gd name="connsiteX7" fmla="*/ 7746 w 24353"/>
                                <a:gd name="connsiteY7" fmla="*/ 24941 h 44998"/>
                                <a:gd name="connsiteX8" fmla="*/ 6747 w 24353"/>
                                <a:gd name="connsiteY8" fmla="*/ 35066 h 44998"/>
                                <a:gd name="connsiteX9" fmla="*/ 6872 w 24353"/>
                                <a:gd name="connsiteY9" fmla="*/ 36054 h 44998"/>
                                <a:gd name="connsiteX10" fmla="*/ 7621 w 24353"/>
                                <a:gd name="connsiteY10" fmla="*/ 35313 h 44998"/>
                                <a:gd name="connsiteX11" fmla="*/ 11991 w 24353"/>
                                <a:gd name="connsiteY11" fmla="*/ 25188 h 44998"/>
                                <a:gd name="connsiteX12" fmla="*/ 24353 w 24353"/>
                                <a:gd name="connsiteY12" fmla="*/ 15310 h 44998"/>
                                <a:gd name="connsiteX13" fmla="*/ 15363 w 24353"/>
                                <a:gd name="connsiteY13" fmla="*/ 31732 h 44998"/>
                                <a:gd name="connsiteX14" fmla="*/ 7621 w 24353"/>
                                <a:gd name="connsiteY14" fmla="*/ 41980 h 44998"/>
                                <a:gd name="connsiteX15" fmla="*/ 6622 w 24353"/>
                                <a:gd name="connsiteY15" fmla="*/ 44944 h 44998"/>
                                <a:gd name="connsiteX16" fmla="*/ 5997 w 24353"/>
                                <a:gd name="connsiteY16" fmla="*/ 44944 h 449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4353" h="44998">
                                  <a:moveTo>
                                    <a:pt x="5997" y="44944"/>
                                  </a:moveTo>
                                  <a:cubicBezTo>
                                    <a:pt x="5623" y="44944"/>
                                    <a:pt x="5373" y="43709"/>
                                    <a:pt x="5248" y="42845"/>
                                  </a:cubicBezTo>
                                  <a:cubicBezTo>
                                    <a:pt x="5123" y="41857"/>
                                    <a:pt x="3999" y="36424"/>
                                    <a:pt x="3375" y="35189"/>
                                  </a:cubicBezTo>
                                  <a:cubicBezTo>
                                    <a:pt x="2626" y="33955"/>
                                    <a:pt x="129" y="28522"/>
                                    <a:pt x="4" y="22101"/>
                                  </a:cubicBezTo>
                                  <a:cubicBezTo>
                                    <a:pt x="-121" y="15681"/>
                                    <a:pt x="2876" y="6914"/>
                                    <a:pt x="9494" y="0"/>
                                  </a:cubicBezTo>
                                  <a:cubicBezTo>
                                    <a:pt x="9494" y="0"/>
                                    <a:pt x="9244" y="2099"/>
                                    <a:pt x="7496" y="6667"/>
                                  </a:cubicBezTo>
                                  <a:cubicBezTo>
                                    <a:pt x="5748" y="11236"/>
                                    <a:pt x="6747" y="15557"/>
                                    <a:pt x="6996" y="16298"/>
                                  </a:cubicBezTo>
                                  <a:cubicBezTo>
                                    <a:pt x="7121" y="17039"/>
                                    <a:pt x="7746" y="22348"/>
                                    <a:pt x="7746" y="24941"/>
                                  </a:cubicBezTo>
                                  <a:cubicBezTo>
                                    <a:pt x="7746" y="26917"/>
                                    <a:pt x="7246" y="33708"/>
                                    <a:pt x="6747" y="35066"/>
                                  </a:cubicBezTo>
                                  <a:cubicBezTo>
                                    <a:pt x="6747" y="35066"/>
                                    <a:pt x="6622" y="36054"/>
                                    <a:pt x="6872" y="36054"/>
                                  </a:cubicBezTo>
                                  <a:cubicBezTo>
                                    <a:pt x="7246" y="36054"/>
                                    <a:pt x="7621" y="35313"/>
                                    <a:pt x="7621" y="35313"/>
                                  </a:cubicBezTo>
                                  <a:cubicBezTo>
                                    <a:pt x="7621" y="35313"/>
                                    <a:pt x="7995" y="30004"/>
                                    <a:pt x="11991" y="25188"/>
                                  </a:cubicBezTo>
                                  <a:cubicBezTo>
                                    <a:pt x="15987" y="20373"/>
                                    <a:pt x="23230" y="17409"/>
                                    <a:pt x="24353" y="15310"/>
                                  </a:cubicBezTo>
                                  <a:cubicBezTo>
                                    <a:pt x="24353" y="15310"/>
                                    <a:pt x="23854" y="22842"/>
                                    <a:pt x="15363" y="31732"/>
                                  </a:cubicBezTo>
                                  <a:cubicBezTo>
                                    <a:pt x="7871" y="39634"/>
                                    <a:pt x="10118" y="35560"/>
                                    <a:pt x="7621" y="41980"/>
                                  </a:cubicBezTo>
                                  <a:cubicBezTo>
                                    <a:pt x="7621" y="41980"/>
                                    <a:pt x="6622" y="44326"/>
                                    <a:pt x="6622" y="44944"/>
                                  </a:cubicBezTo>
                                  <a:cubicBezTo>
                                    <a:pt x="6497" y="45067"/>
                                    <a:pt x="5997" y="44944"/>
                                    <a:pt x="5997" y="44944"/>
                                  </a:cubicBezTo>
                                </a:path>
                              </a:pathLst>
                            </a:custGeom>
                            <a:solidFill>
                              <a:srgbClr val="00AEEF"/>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4" name="Freeform: Shape 364"/>
                          <wps:cNvSpPr/>
                          <wps:spPr>
                            <a:xfrm>
                              <a:off x="2507257" y="406714"/>
                              <a:ext cx="28348" cy="38276"/>
                            </a:xfrm>
                            <a:custGeom>
                              <a:avLst/>
                              <a:gdLst>
                                <a:gd name="connsiteX0" fmla="*/ 3 w 28348"/>
                                <a:gd name="connsiteY0" fmla="*/ 38276 h 38276"/>
                                <a:gd name="connsiteX1" fmla="*/ 1127 w 28348"/>
                                <a:gd name="connsiteY1" fmla="*/ 34942 h 38276"/>
                                <a:gd name="connsiteX2" fmla="*/ 2751 w 28348"/>
                                <a:gd name="connsiteY2" fmla="*/ 22472 h 38276"/>
                                <a:gd name="connsiteX3" fmla="*/ 19983 w 28348"/>
                                <a:gd name="connsiteY3" fmla="*/ 0 h 38276"/>
                                <a:gd name="connsiteX4" fmla="*/ 18110 w 28348"/>
                                <a:gd name="connsiteY4" fmla="*/ 1976 h 38276"/>
                                <a:gd name="connsiteX5" fmla="*/ 13240 w 28348"/>
                                <a:gd name="connsiteY5" fmla="*/ 13335 h 38276"/>
                                <a:gd name="connsiteX6" fmla="*/ 6497 w 28348"/>
                                <a:gd name="connsiteY6" fmla="*/ 26423 h 38276"/>
                                <a:gd name="connsiteX7" fmla="*/ 5623 w 28348"/>
                                <a:gd name="connsiteY7" fmla="*/ 28275 h 38276"/>
                                <a:gd name="connsiteX8" fmla="*/ 7246 w 28348"/>
                                <a:gd name="connsiteY8" fmla="*/ 26917 h 38276"/>
                                <a:gd name="connsiteX9" fmla="*/ 16486 w 28348"/>
                                <a:gd name="connsiteY9" fmla="*/ 20249 h 38276"/>
                                <a:gd name="connsiteX10" fmla="*/ 28349 w 28348"/>
                                <a:gd name="connsiteY10" fmla="*/ 16669 h 38276"/>
                                <a:gd name="connsiteX11" fmla="*/ 13739 w 28348"/>
                                <a:gd name="connsiteY11" fmla="*/ 28398 h 38276"/>
                                <a:gd name="connsiteX12" fmla="*/ 1752 w 28348"/>
                                <a:gd name="connsiteY12" fmla="*/ 36424 h 38276"/>
                                <a:gd name="connsiteX13" fmla="*/ 3 w 28348"/>
                                <a:gd name="connsiteY13" fmla="*/ 38276 h 382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8348" h="38276">
                                  <a:moveTo>
                                    <a:pt x="3" y="38276"/>
                                  </a:moveTo>
                                  <a:cubicBezTo>
                                    <a:pt x="3" y="38276"/>
                                    <a:pt x="-121" y="37288"/>
                                    <a:pt x="1127" y="34942"/>
                                  </a:cubicBezTo>
                                  <a:cubicBezTo>
                                    <a:pt x="2376" y="32596"/>
                                    <a:pt x="1002" y="28522"/>
                                    <a:pt x="2751" y="22472"/>
                                  </a:cubicBezTo>
                                  <a:cubicBezTo>
                                    <a:pt x="4499" y="16422"/>
                                    <a:pt x="7746" y="6174"/>
                                    <a:pt x="19983" y="0"/>
                                  </a:cubicBezTo>
                                  <a:cubicBezTo>
                                    <a:pt x="19983" y="0"/>
                                    <a:pt x="18734" y="1111"/>
                                    <a:pt x="18110" y="1976"/>
                                  </a:cubicBezTo>
                                  <a:cubicBezTo>
                                    <a:pt x="17485" y="2840"/>
                                    <a:pt x="14239" y="9013"/>
                                    <a:pt x="13240" y="13335"/>
                                  </a:cubicBezTo>
                                  <a:cubicBezTo>
                                    <a:pt x="12241" y="17656"/>
                                    <a:pt x="8120" y="24818"/>
                                    <a:pt x="6497" y="26423"/>
                                  </a:cubicBezTo>
                                  <a:cubicBezTo>
                                    <a:pt x="4873" y="28028"/>
                                    <a:pt x="5623" y="28275"/>
                                    <a:pt x="5623" y="28275"/>
                                  </a:cubicBezTo>
                                  <a:cubicBezTo>
                                    <a:pt x="5623" y="28275"/>
                                    <a:pt x="6372" y="28152"/>
                                    <a:pt x="7246" y="26917"/>
                                  </a:cubicBezTo>
                                  <a:cubicBezTo>
                                    <a:pt x="7995" y="25682"/>
                                    <a:pt x="11991" y="21237"/>
                                    <a:pt x="16486" y="20249"/>
                                  </a:cubicBezTo>
                                  <a:cubicBezTo>
                                    <a:pt x="20857" y="19262"/>
                                    <a:pt x="27974" y="17163"/>
                                    <a:pt x="28349" y="16669"/>
                                  </a:cubicBezTo>
                                  <a:cubicBezTo>
                                    <a:pt x="28349" y="16669"/>
                                    <a:pt x="20732" y="24447"/>
                                    <a:pt x="13739" y="28398"/>
                                  </a:cubicBezTo>
                                  <a:cubicBezTo>
                                    <a:pt x="6747" y="32350"/>
                                    <a:pt x="5872" y="31115"/>
                                    <a:pt x="1752" y="36424"/>
                                  </a:cubicBezTo>
                                  <a:cubicBezTo>
                                    <a:pt x="1752" y="36301"/>
                                    <a:pt x="378" y="38276"/>
                                    <a:pt x="3" y="38276"/>
                                  </a:cubicBezTo>
                                </a:path>
                              </a:pathLst>
                            </a:custGeom>
                            <a:solidFill>
                              <a:srgbClr val="00AEEF"/>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5" name="Freeform: Shape 365"/>
                          <wps:cNvSpPr/>
                          <wps:spPr>
                            <a:xfrm>
                              <a:off x="2524118" y="397824"/>
                              <a:ext cx="30093" cy="24310"/>
                            </a:xfrm>
                            <a:custGeom>
                              <a:avLst/>
                              <a:gdLst>
                                <a:gd name="connsiteX0" fmla="*/ 0 w 30093"/>
                                <a:gd name="connsiteY0" fmla="*/ 24200 h 24310"/>
                                <a:gd name="connsiteX1" fmla="*/ 1249 w 30093"/>
                                <a:gd name="connsiteY1" fmla="*/ 22348 h 24310"/>
                                <a:gd name="connsiteX2" fmla="*/ 6119 w 30093"/>
                                <a:gd name="connsiteY2" fmla="*/ 14199 h 24310"/>
                                <a:gd name="connsiteX3" fmla="*/ 26722 w 30093"/>
                                <a:gd name="connsiteY3" fmla="*/ 0 h 24310"/>
                                <a:gd name="connsiteX4" fmla="*/ 22102 w 30093"/>
                                <a:gd name="connsiteY4" fmla="*/ 3828 h 24310"/>
                                <a:gd name="connsiteX5" fmla="*/ 15859 w 30093"/>
                                <a:gd name="connsiteY5" fmla="*/ 11606 h 24310"/>
                                <a:gd name="connsiteX6" fmla="*/ 7492 w 30093"/>
                                <a:gd name="connsiteY6" fmla="*/ 17656 h 24310"/>
                                <a:gd name="connsiteX7" fmla="*/ 6743 w 30093"/>
                                <a:gd name="connsiteY7" fmla="*/ 18644 h 24310"/>
                                <a:gd name="connsiteX8" fmla="*/ 7742 w 30093"/>
                                <a:gd name="connsiteY8" fmla="*/ 18397 h 24310"/>
                                <a:gd name="connsiteX9" fmla="*/ 17856 w 30093"/>
                                <a:gd name="connsiteY9" fmla="*/ 14693 h 24310"/>
                                <a:gd name="connsiteX10" fmla="*/ 30094 w 30093"/>
                                <a:gd name="connsiteY10" fmla="*/ 14817 h 24310"/>
                                <a:gd name="connsiteX11" fmla="*/ 12487 w 30093"/>
                                <a:gd name="connsiteY11" fmla="*/ 20620 h 24310"/>
                                <a:gd name="connsiteX12" fmla="*/ 499 w 30093"/>
                                <a:gd name="connsiteY12" fmla="*/ 24200 h 24310"/>
                                <a:gd name="connsiteX13" fmla="*/ 0 w 30093"/>
                                <a:gd name="connsiteY13" fmla="*/ 24200 h 243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0093" h="24310">
                                  <a:moveTo>
                                    <a:pt x="0" y="24200"/>
                                  </a:moveTo>
                                  <a:cubicBezTo>
                                    <a:pt x="0" y="24200"/>
                                    <a:pt x="0" y="23460"/>
                                    <a:pt x="1249" y="22348"/>
                                  </a:cubicBezTo>
                                  <a:cubicBezTo>
                                    <a:pt x="2497" y="21114"/>
                                    <a:pt x="3871" y="17533"/>
                                    <a:pt x="6119" y="14199"/>
                                  </a:cubicBezTo>
                                  <a:cubicBezTo>
                                    <a:pt x="8366" y="10865"/>
                                    <a:pt x="13486" y="2099"/>
                                    <a:pt x="26722" y="0"/>
                                  </a:cubicBezTo>
                                  <a:cubicBezTo>
                                    <a:pt x="26722" y="0"/>
                                    <a:pt x="22726" y="2963"/>
                                    <a:pt x="22102" y="3828"/>
                                  </a:cubicBezTo>
                                  <a:cubicBezTo>
                                    <a:pt x="21478" y="4815"/>
                                    <a:pt x="17607" y="9878"/>
                                    <a:pt x="15859" y="11606"/>
                                  </a:cubicBezTo>
                                  <a:cubicBezTo>
                                    <a:pt x="14110" y="13335"/>
                                    <a:pt x="9115" y="16916"/>
                                    <a:pt x="7492" y="17656"/>
                                  </a:cubicBezTo>
                                  <a:cubicBezTo>
                                    <a:pt x="7492" y="17656"/>
                                    <a:pt x="6618" y="18397"/>
                                    <a:pt x="6743" y="18644"/>
                                  </a:cubicBezTo>
                                  <a:cubicBezTo>
                                    <a:pt x="6868" y="18891"/>
                                    <a:pt x="7742" y="18397"/>
                                    <a:pt x="7742" y="18397"/>
                                  </a:cubicBezTo>
                                  <a:cubicBezTo>
                                    <a:pt x="7742" y="18397"/>
                                    <a:pt x="12362" y="14940"/>
                                    <a:pt x="17856" y="14693"/>
                                  </a:cubicBezTo>
                                  <a:cubicBezTo>
                                    <a:pt x="23351" y="14570"/>
                                    <a:pt x="29219" y="14817"/>
                                    <a:pt x="30094" y="14817"/>
                                  </a:cubicBezTo>
                                  <a:cubicBezTo>
                                    <a:pt x="30094" y="14817"/>
                                    <a:pt x="24849" y="18274"/>
                                    <a:pt x="12487" y="20620"/>
                                  </a:cubicBezTo>
                                  <a:cubicBezTo>
                                    <a:pt x="125" y="22842"/>
                                    <a:pt x="2373" y="22966"/>
                                    <a:pt x="499" y="24200"/>
                                  </a:cubicBezTo>
                                  <a:cubicBezTo>
                                    <a:pt x="749" y="24200"/>
                                    <a:pt x="375" y="24447"/>
                                    <a:pt x="0" y="24200"/>
                                  </a:cubicBezTo>
                                </a:path>
                              </a:pathLst>
                            </a:custGeom>
                            <a:solidFill>
                              <a:srgbClr val="00AEEF"/>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6" name="Freeform: Shape 366"/>
                          <wps:cNvSpPr/>
                          <wps:spPr>
                            <a:xfrm>
                              <a:off x="2546220" y="397519"/>
                              <a:ext cx="28969" cy="14010"/>
                            </a:xfrm>
                            <a:custGeom>
                              <a:avLst/>
                              <a:gdLst>
                                <a:gd name="connsiteX0" fmla="*/ 0 w 28969"/>
                                <a:gd name="connsiteY0" fmla="*/ 10307 h 14010"/>
                                <a:gd name="connsiteX1" fmla="*/ 2248 w 28969"/>
                                <a:gd name="connsiteY1" fmla="*/ 9072 h 14010"/>
                                <a:gd name="connsiteX2" fmla="*/ 10114 w 28969"/>
                                <a:gd name="connsiteY2" fmla="*/ 3392 h 14010"/>
                                <a:gd name="connsiteX3" fmla="*/ 28970 w 28969"/>
                                <a:gd name="connsiteY3" fmla="*/ 1417 h 14010"/>
                                <a:gd name="connsiteX4" fmla="*/ 25848 w 28969"/>
                                <a:gd name="connsiteY4" fmla="*/ 1911 h 14010"/>
                                <a:gd name="connsiteX5" fmla="*/ 19480 w 28969"/>
                                <a:gd name="connsiteY5" fmla="*/ 4010 h 14010"/>
                                <a:gd name="connsiteX6" fmla="*/ 8866 w 28969"/>
                                <a:gd name="connsiteY6" fmla="*/ 8084 h 14010"/>
                                <a:gd name="connsiteX7" fmla="*/ 7492 w 28969"/>
                                <a:gd name="connsiteY7" fmla="*/ 8825 h 14010"/>
                                <a:gd name="connsiteX8" fmla="*/ 8616 w 28969"/>
                                <a:gd name="connsiteY8" fmla="*/ 9072 h 14010"/>
                                <a:gd name="connsiteX9" fmla="*/ 18980 w 28969"/>
                                <a:gd name="connsiteY9" fmla="*/ 9813 h 14010"/>
                                <a:gd name="connsiteX10" fmla="*/ 24350 w 28969"/>
                                <a:gd name="connsiteY10" fmla="*/ 12159 h 14010"/>
                                <a:gd name="connsiteX11" fmla="*/ 27971 w 28969"/>
                                <a:gd name="connsiteY11" fmla="*/ 13640 h 14010"/>
                                <a:gd name="connsiteX12" fmla="*/ 21727 w 28969"/>
                                <a:gd name="connsiteY12" fmla="*/ 14011 h 14010"/>
                                <a:gd name="connsiteX13" fmla="*/ 10239 w 28969"/>
                                <a:gd name="connsiteY13" fmla="*/ 12035 h 14010"/>
                                <a:gd name="connsiteX14" fmla="*/ 2747 w 28969"/>
                                <a:gd name="connsiteY14" fmla="*/ 10307 h 14010"/>
                                <a:gd name="connsiteX15" fmla="*/ 0 w 28969"/>
                                <a:gd name="connsiteY15" fmla="*/ 10307 h 140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8969" h="14010">
                                  <a:moveTo>
                                    <a:pt x="0" y="10307"/>
                                  </a:moveTo>
                                  <a:cubicBezTo>
                                    <a:pt x="0" y="10307"/>
                                    <a:pt x="250" y="9566"/>
                                    <a:pt x="2248" y="9072"/>
                                  </a:cubicBezTo>
                                  <a:cubicBezTo>
                                    <a:pt x="4246" y="8455"/>
                                    <a:pt x="4121" y="6603"/>
                                    <a:pt x="10114" y="3392"/>
                                  </a:cubicBezTo>
                                  <a:cubicBezTo>
                                    <a:pt x="16233" y="182"/>
                                    <a:pt x="22477" y="-1300"/>
                                    <a:pt x="28970" y="1417"/>
                                  </a:cubicBezTo>
                                  <a:cubicBezTo>
                                    <a:pt x="28970" y="1417"/>
                                    <a:pt x="26223" y="1787"/>
                                    <a:pt x="25848" y="1911"/>
                                  </a:cubicBezTo>
                                  <a:cubicBezTo>
                                    <a:pt x="25349" y="2034"/>
                                    <a:pt x="20853" y="3269"/>
                                    <a:pt x="19480" y="4010"/>
                                  </a:cubicBezTo>
                                  <a:cubicBezTo>
                                    <a:pt x="18231" y="4750"/>
                                    <a:pt x="11488" y="7590"/>
                                    <a:pt x="8866" y="8084"/>
                                  </a:cubicBezTo>
                                  <a:cubicBezTo>
                                    <a:pt x="6118" y="8578"/>
                                    <a:pt x="7492" y="8825"/>
                                    <a:pt x="7492" y="8825"/>
                                  </a:cubicBezTo>
                                  <a:cubicBezTo>
                                    <a:pt x="7492" y="8825"/>
                                    <a:pt x="8116" y="9072"/>
                                    <a:pt x="8616" y="9072"/>
                                  </a:cubicBezTo>
                                  <a:cubicBezTo>
                                    <a:pt x="9115" y="9072"/>
                                    <a:pt x="15109" y="8455"/>
                                    <a:pt x="18980" y="9813"/>
                                  </a:cubicBezTo>
                                  <a:cubicBezTo>
                                    <a:pt x="22851" y="11171"/>
                                    <a:pt x="22851" y="11665"/>
                                    <a:pt x="24350" y="12159"/>
                                  </a:cubicBezTo>
                                  <a:cubicBezTo>
                                    <a:pt x="25973" y="12653"/>
                                    <a:pt x="27721" y="13023"/>
                                    <a:pt x="27971" y="13640"/>
                                  </a:cubicBezTo>
                                  <a:cubicBezTo>
                                    <a:pt x="27971" y="13640"/>
                                    <a:pt x="24100" y="14011"/>
                                    <a:pt x="21727" y="14011"/>
                                  </a:cubicBezTo>
                                  <a:cubicBezTo>
                                    <a:pt x="19355" y="14011"/>
                                    <a:pt x="13236" y="13393"/>
                                    <a:pt x="10239" y="12035"/>
                                  </a:cubicBezTo>
                                  <a:cubicBezTo>
                                    <a:pt x="7242" y="10677"/>
                                    <a:pt x="3871" y="10060"/>
                                    <a:pt x="2747" y="10307"/>
                                  </a:cubicBezTo>
                                  <a:cubicBezTo>
                                    <a:pt x="1748" y="10554"/>
                                    <a:pt x="375" y="10554"/>
                                    <a:pt x="0" y="10307"/>
                                  </a:cubicBezTo>
                                </a:path>
                              </a:pathLst>
                            </a:custGeom>
                            <a:solidFill>
                              <a:srgbClr val="00AEEF"/>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7" name="Freeform: Shape 367"/>
                          <wps:cNvSpPr/>
                          <wps:spPr>
                            <a:xfrm>
                              <a:off x="2570944" y="401090"/>
                              <a:ext cx="24474" cy="13156"/>
                            </a:xfrm>
                            <a:custGeom>
                              <a:avLst/>
                              <a:gdLst>
                                <a:gd name="connsiteX0" fmla="*/ 0 w 24474"/>
                                <a:gd name="connsiteY0" fmla="*/ 3649 h 13156"/>
                                <a:gd name="connsiteX1" fmla="*/ 1998 w 24474"/>
                                <a:gd name="connsiteY1" fmla="*/ 2908 h 13156"/>
                                <a:gd name="connsiteX2" fmla="*/ 8241 w 24474"/>
                                <a:gd name="connsiteY2" fmla="*/ 686 h 13156"/>
                                <a:gd name="connsiteX3" fmla="*/ 24475 w 24474"/>
                                <a:gd name="connsiteY3" fmla="*/ 3032 h 13156"/>
                                <a:gd name="connsiteX4" fmla="*/ 20104 w 24474"/>
                                <a:gd name="connsiteY4" fmla="*/ 2908 h 13156"/>
                                <a:gd name="connsiteX5" fmla="*/ 10989 w 24474"/>
                                <a:gd name="connsiteY5" fmla="*/ 4143 h 13156"/>
                                <a:gd name="connsiteX6" fmla="*/ 5869 w 24474"/>
                                <a:gd name="connsiteY6" fmla="*/ 4020 h 13156"/>
                                <a:gd name="connsiteX7" fmla="*/ 9240 w 24474"/>
                                <a:gd name="connsiteY7" fmla="*/ 5378 h 13156"/>
                                <a:gd name="connsiteX8" fmla="*/ 15109 w 24474"/>
                                <a:gd name="connsiteY8" fmla="*/ 8588 h 13156"/>
                                <a:gd name="connsiteX9" fmla="*/ 20479 w 24474"/>
                                <a:gd name="connsiteY9" fmla="*/ 13157 h 13156"/>
                                <a:gd name="connsiteX10" fmla="*/ 9615 w 24474"/>
                                <a:gd name="connsiteY10" fmla="*/ 9946 h 13156"/>
                                <a:gd name="connsiteX11" fmla="*/ 3122 w 24474"/>
                                <a:gd name="connsiteY11" fmla="*/ 4761 h 13156"/>
                                <a:gd name="connsiteX12" fmla="*/ 0 w 24474"/>
                                <a:gd name="connsiteY12" fmla="*/ 3649 h 131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4474" h="13156">
                                  <a:moveTo>
                                    <a:pt x="0" y="3649"/>
                                  </a:moveTo>
                                  <a:cubicBezTo>
                                    <a:pt x="0" y="3649"/>
                                    <a:pt x="250" y="3279"/>
                                    <a:pt x="1998" y="2908"/>
                                  </a:cubicBezTo>
                                  <a:cubicBezTo>
                                    <a:pt x="3746" y="2538"/>
                                    <a:pt x="4121" y="1550"/>
                                    <a:pt x="8241" y="686"/>
                                  </a:cubicBezTo>
                                  <a:cubicBezTo>
                                    <a:pt x="12362" y="-178"/>
                                    <a:pt x="18606" y="-919"/>
                                    <a:pt x="24475" y="3032"/>
                                  </a:cubicBezTo>
                                  <a:cubicBezTo>
                                    <a:pt x="24475" y="3032"/>
                                    <a:pt x="20853" y="2908"/>
                                    <a:pt x="20104" y="2908"/>
                                  </a:cubicBezTo>
                                  <a:cubicBezTo>
                                    <a:pt x="19355" y="2908"/>
                                    <a:pt x="12487" y="4143"/>
                                    <a:pt x="10989" y="4143"/>
                                  </a:cubicBezTo>
                                  <a:cubicBezTo>
                                    <a:pt x="9490" y="4143"/>
                                    <a:pt x="6243" y="3402"/>
                                    <a:pt x="5869" y="4020"/>
                                  </a:cubicBezTo>
                                  <a:cubicBezTo>
                                    <a:pt x="5370" y="4514"/>
                                    <a:pt x="8741" y="5254"/>
                                    <a:pt x="9240" y="5378"/>
                                  </a:cubicBezTo>
                                  <a:cubicBezTo>
                                    <a:pt x="9740" y="5501"/>
                                    <a:pt x="12112" y="5748"/>
                                    <a:pt x="15109" y="8588"/>
                                  </a:cubicBezTo>
                                  <a:cubicBezTo>
                                    <a:pt x="18106" y="11428"/>
                                    <a:pt x="20104" y="12910"/>
                                    <a:pt x="20479" y="13157"/>
                                  </a:cubicBezTo>
                                  <a:cubicBezTo>
                                    <a:pt x="20479" y="13157"/>
                                    <a:pt x="11738" y="11181"/>
                                    <a:pt x="9615" y="9946"/>
                                  </a:cubicBezTo>
                                  <a:cubicBezTo>
                                    <a:pt x="7492" y="8712"/>
                                    <a:pt x="3746" y="5007"/>
                                    <a:pt x="3122" y="4761"/>
                                  </a:cubicBezTo>
                                  <a:cubicBezTo>
                                    <a:pt x="2497" y="4514"/>
                                    <a:pt x="0" y="3649"/>
                                    <a:pt x="0" y="3649"/>
                                  </a:cubicBezTo>
                                </a:path>
                              </a:pathLst>
                            </a:custGeom>
                            <a:solidFill>
                              <a:srgbClr val="00AEEF"/>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8" name="Freeform: Shape 368"/>
                          <wps:cNvSpPr/>
                          <wps:spPr>
                            <a:xfrm>
                              <a:off x="2590923" y="408318"/>
                              <a:ext cx="17107" cy="10125"/>
                            </a:xfrm>
                            <a:custGeom>
                              <a:avLst/>
                              <a:gdLst>
                                <a:gd name="connsiteX0" fmla="*/ 0 w 17107"/>
                                <a:gd name="connsiteY0" fmla="*/ 1 h 10125"/>
                                <a:gd name="connsiteX1" fmla="*/ 9490 w 17107"/>
                                <a:gd name="connsiteY1" fmla="*/ 2347 h 10125"/>
                                <a:gd name="connsiteX2" fmla="*/ 17107 w 17107"/>
                                <a:gd name="connsiteY2" fmla="*/ 10126 h 10125"/>
                                <a:gd name="connsiteX3" fmla="*/ 13361 w 17107"/>
                                <a:gd name="connsiteY3" fmla="*/ 7780 h 10125"/>
                                <a:gd name="connsiteX4" fmla="*/ 6868 w 17107"/>
                                <a:gd name="connsiteY4" fmla="*/ 4569 h 10125"/>
                                <a:gd name="connsiteX5" fmla="*/ 0 w 17107"/>
                                <a:gd name="connsiteY5" fmla="*/ 1 h 10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7107" h="10125">
                                  <a:moveTo>
                                    <a:pt x="0" y="1"/>
                                  </a:moveTo>
                                  <a:cubicBezTo>
                                    <a:pt x="0" y="1"/>
                                    <a:pt x="5494" y="-122"/>
                                    <a:pt x="9490" y="2347"/>
                                  </a:cubicBezTo>
                                  <a:cubicBezTo>
                                    <a:pt x="13486" y="4816"/>
                                    <a:pt x="16733" y="8150"/>
                                    <a:pt x="17107" y="10126"/>
                                  </a:cubicBezTo>
                                  <a:cubicBezTo>
                                    <a:pt x="17107" y="10126"/>
                                    <a:pt x="14859" y="8274"/>
                                    <a:pt x="13361" y="7780"/>
                                  </a:cubicBezTo>
                                  <a:cubicBezTo>
                                    <a:pt x="11863" y="7286"/>
                                    <a:pt x="7742" y="5063"/>
                                    <a:pt x="6868" y="4569"/>
                                  </a:cubicBezTo>
                                  <a:cubicBezTo>
                                    <a:pt x="5994" y="3952"/>
                                    <a:pt x="874" y="742"/>
                                    <a:pt x="0" y="1"/>
                                  </a:cubicBezTo>
                                </a:path>
                              </a:pathLst>
                            </a:custGeom>
                            <a:solidFill>
                              <a:srgbClr val="00AEEF"/>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9" name="Freeform: Shape 369"/>
                          <wps:cNvSpPr/>
                          <wps:spPr>
                            <a:xfrm>
                              <a:off x="2616647" y="504998"/>
                              <a:ext cx="46451" cy="28154"/>
                            </a:xfrm>
                            <a:custGeom>
                              <a:avLst/>
                              <a:gdLst>
                                <a:gd name="connsiteX0" fmla="*/ 0 w 46451"/>
                                <a:gd name="connsiteY0" fmla="*/ 27164 h 28154"/>
                                <a:gd name="connsiteX1" fmla="*/ 3372 w 46451"/>
                                <a:gd name="connsiteY1" fmla="*/ 24200 h 28154"/>
                                <a:gd name="connsiteX2" fmla="*/ 9490 w 46451"/>
                                <a:gd name="connsiteY2" fmla="*/ 13705 h 28154"/>
                                <a:gd name="connsiteX3" fmla="*/ 20603 w 46451"/>
                                <a:gd name="connsiteY3" fmla="*/ 0 h 28154"/>
                                <a:gd name="connsiteX4" fmla="*/ 19480 w 46451"/>
                                <a:gd name="connsiteY4" fmla="*/ 5062 h 28154"/>
                                <a:gd name="connsiteX5" fmla="*/ 15109 w 46451"/>
                                <a:gd name="connsiteY5" fmla="*/ 16792 h 28154"/>
                                <a:gd name="connsiteX6" fmla="*/ 7867 w 46451"/>
                                <a:gd name="connsiteY6" fmla="*/ 23830 h 28154"/>
                                <a:gd name="connsiteX7" fmla="*/ 6493 w 46451"/>
                                <a:gd name="connsiteY7" fmla="*/ 25188 h 28154"/>
                                <a:gd name="connsiteX8" fmla="*/ 9115 w 46451"/>
                                <a:gd name="connsiteY8" fmla="*/ 25065 h 28154"/>
                                <a:gd name="connsiteX9" fmla="*/ 12737 w 46451"/>
                                <a:gd name="connsiteY9" fmla="*/ 23460 h 28154"/>
                                <a:gd name="connsiteX10" fmla="*/ 19105 w 46451"/>
                                <a:gd name="connsiteY10" fmla="*/ 20373 h 28154"/>
                                <a:gd name="connsiteX11" fmla="*/ 25473 w 46451"/>
                                <a:gd name="connsiteY11" fmla="*/ 18150 h 28154"/>
                                <a:gd name="connsiteX12" fmla="*/ 46452 w 46451"/>
                                <a:gd name="connsiteY12" fmla="*/ 6050 h 28154"/>
                                <a:gd name="connsiteX13" fmla="*/ 43205 w 46451"/>
                                <a:gd name="connsiteY13" fmla="*/ 12841 h 28154"/>
                                <a:gd name="connsiteX14" fmla="*/ 16733 w 46451"/>
                                <a:gd name="connsiteY14" fmla="*/ 28151 h 28154"/>
                                <a:gd name="connsiteX15" fmla="*/ 8116 w 46451"/>
                                <a:gd name="connsiteY15" fmla="*/ 27164 h 28154"/>
                                <a:gd name="connsiteX16" fmla="*/ 3746 w 46451"/>
                                <a:gd name="connsiteY16" fmla="*/ 26793 h 28154"/>
                                <a:gd name="connsiteX17" fmla="*/ 0 w 46451"/>
                                <a:gd name="connsiteY17" fmla="*/ 27164 h 281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46451" h="28154">
                                  <a:moveTo>
                                    <a:pt x="0" y="27164"/>
                                  </a:moveTo>
                                  <a:cubicBezTo>
                                    <a:pt x="0" y="27164"/>
                                    <a:pt x="749" y="26423"/>
                                    <a:pt x="3372" y="24200"/>
                                  </a:cubicBezTo>
                                  <a:cubicBezTo>
                                    <a:pt x="5994" y="21978"/>
                                    <a:pt x="6618" y="18644"/>
                                    <a:pt x="9490" y="13705"/>
                                  </a:cubicBezTo>
                                  <a:cubicBezTo>
                                    <a:pt x="12362" y="8643"/>
                                    <a:pt x="14735" y="5186"/>
                                    <a:pt x="20603" y="0"/>
                                  </a:cubicBezTo>
                                  <a:cubicBezTo>
                                    <a:pt x="20603" y="0"/>
                                    <a:pt x="19604" y="3828"/>
                                    <a:pt x="19480" y="5062"/>
                                  </a:cubicBezTo>
                                  <a:cubicBezTo>
                                    <a:pt x="19355" y="6297"/>
                                    <a:pt x="18481" y="12964"/>
                                    <a:pt x="15109" y="16792"/>
                                  </a:cubicBezTo>
                                  <a:cubicBezTo>
                                    <a:pt x="11863" y="20620"/>
                                    <a:pt x="11613" y="21484"/>
                                    <a:pt x="7867" y="23830"/>
                                  </a:cubicBezTo>
                                  <a:cubicBezTo>
                                    <a:pt x="7867" y="23830"/>
                                    <a:pt x="6368" y="24818"/>
                                    <a:pt x="6493" y="25188"/>
                                  </a:cubicBezTo>
                                  <a:cubicBezTo>
                                    <a:pt x="6618" y="25559"/>
                                    <a:pt x="9115" y="25065"/>
                                    <a:pt x="9115" y="25065"/>
                                  </a:cubicBezTo>
                                  <a:cubicBezTo>
                                    <a:pt x="9115" y="25065"/>
                                    <a:pt x="11863" y="24077"/>
                                    <a:pt x="12737" y="23460"/>
                                  </a:cubicBezTo>
                                  <a:cubicBezTo>
                                    <a:pt x="13611" y="22966"/>
                                    <a:pt x="17482" y="20990"/>
                                    <a:pt x="19105" y="20373"/>
                                  </a:cubicBezTo>
                                  <a:cubicBezTo>
                                    <a:pt x="20728" y="19755"/>
                                    <a:pt x="21977" y="19138"/>
                                    <a:pt x="25473" y="18150"/>
                                  </a:cubicBezTo>
                                  <a:cubicBezTo>
                                    <a:pt x="28970" y="17163"/>
                                    <a:pt x="41582" y="13952"/>
                                    <a:pt x="46452" y="6050"/>
                                  </a:cubicBezTo>
                                  <a:cubicBezTo>
                                    <a:pt x="46452" y="6050"/>
                                    <a:pt x="44953" y="10742"/>
                                    <a:pt x="43205" y="12841"/>
                                  </a:cubicBezTo>
                                  <a:cubicBezTo>
                                    <a:pt x="41332" y="14940"/>
                                    <a:pt x="31092" y="28398"/>
                                    <a:pt x="16733" y="28151"/>
                                  </a:cubicBezTo>
                                  <a:cubicBezTo>
                                    <a:pt x="16733" y="28151"/>
                                    <a:pt x="11113" y="27781"/>
                                    <a:pt x="8116" y="27164"/>
                                  </a:cubicBezTo>
                                  <a:cubicBezTo>
                                    <a:pt x="5120" y="26670"/>
                                    <a:pt x="4121" y="26670"/>
                                    <a:pt x="3746" y="26793"/>
                                  </a:cubicBezTo>
                                  <a:cubicBezTo>
                                    <a:pt x="3247" y="26917"/>
                                    <a:pt x="375" y="27411"/>
                                    <a:pt x="0" y="27164"/>
                                  </a:cubicBezTo>
                                </a:path>
                              </a:pathLst>
                            </a:custGeom>
                            <a:solidFill>
                              <a:srgbClr val="00AEEF"/>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0" name="Freeform: Shape 370"/>
                          <wps:cNvSpPr/>
                          <wps:spPr>
                            <a:xfrm>
                              <a:off x="2640321" y="483020"/>
                              <a:ext cx="30893" cy="36562"/>
                            </a:xfrm>
                            <a:custGeom>
                              <a:avLst/>
                              <a:gdLst>
                                <a:gd name="connsiteX0" fmla="*/ 8292 w 30893"/>
                                <a:gd name="connsiteY0" fmla="*/ 988 h 36562"/>
                                <a:gd name="connsiteX1" fmla="*/ 1674 w 30893"/>
                                <a:gd name="connsiteY1" fmla="*/ 21361 h 36562"/>
                                <a:gd name="connsiteX2" fmla="*/ 551 w 30893"/>
                                <a:gd name="connsiteY2" fmla="*/ 35066 h 36562"/>
                                <a:gd name="connsiteX3" fmla="*/ 51 w 30893"/>
                                <a:gd name="connsiteY3" fmla="*/ 36548 h 36562"/>
                                <a:gd name="connsiteX4" fmla="*/ 5171 w 30893"/>
                                <a:gd name="connsiteY4" fmla="*/ 33708 h 36562"/>
                                <a:gd name="connsiteX5" fmla="*/ 20904 w 30893"/>
                                <a:gd name="connsiteY5" fmla="*/ 24324 h 36562"/>
                                <a:gd name="connsiteX6" fmla="*/ 30894 w 30893"/>
                                <a:gd name="connsiteY6" fmla="*/ 0 h 36562"/>
                                <a:gd name="connsiteX7" fmla="*/ 29021 w 30893"/>
                                <a:gd name="connsiteY7" fmla="*/ 3210 h 36562"/>
                                <a:gd name="connsiteX8" fmla="*/ 26898 w 30893"/>
                                <a:gd name="connsiteY8" fmla="*/ 7161 h 36562"/>
                                <a:gd name="connsiteX9" fmla="*/ 16783 w 30893"/>
                                <a:gd name="connsiteY9" fmla="*/ 17903 h 36562"/>
                                <a:gd name="connsiteX10" fmla="*/ 9416 w 30893"/>
                                <a:gd name="connsiteY10" fmla="*/ 26793 h 36562"/>
                                <a:gd name="connsiteX11" fmla="*/ 4421 w 30893"/>
                                <a:gd name="connsiteY11" fmla="*/ 31609 h 36562"/>
                                <a:gd name="connsiteX12" fmla="*/ 4796 w 30893"/>
                                <a:gd name="connsiteY12" fmla="*/ 30251 h 36562"/>
                                <a:gd name="connsiteX13" fmla="*/ 8542 w 30893"/>
                                <a:gd name="connsiteY13" fmla="*/ 22595 h 36562"/>
                                <a:gd name="connsiteX14" fmla="*/ 9916 w 30893"/>
                                <a:gd name="connsiteY14" fmla="*/ 14076 h 36562"/>
                                <a:gd name="connsiteX15" fmla="*/ 8292 w 30893"/>
                                <a:gd name="connsiteY15" fmla="*/ 988 h 365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30893" h="36562">
                                  <a:moveTo>
                                    <a:pt x="8292" y="988"/>
                                  </a:moveTo>
                                  <a:cubicBezTo>
                                    <a:pt x="8292" y="988"/>
                                    <a:pt x="2923" y="9260"/>
                                    <a:pt x="1674" y="21361"/>
                                  </a:cubicBezTo>
                                  <a:cubicBezTo>
                                    <a:pt x="426" y="33337"/>
                                    <a:pt x="2548" y="29757"/>
                                    <a:pt x="551" y="35066"/>
                                  </a:cubicBezTo>
                                  <a:cubicBezTo>
                                    <a:pt x="551" y="35066"/>
                                    <a:pt x="-199" y="36424"/>
                                    <a:pt x="51" y="36548"/>
                                  </a:cubicBezTo>
                                  <a:cubicBezTo>
                                    <a:pt x="301" y="36671"/>
                                    <a:pt x="1300" y="36054"/>
                                    <a:pt x="5171" y="33708"/>
                                  </a:cubicBezTo>
                                  <a:cubicBezTo>
                                    <a:pt x="9042" y="31362"/>
                                    <a:pt x="12663" y="32103"/>
                                    <a:pt x="20904" y="24324"/>
                                  </a:cubicBezTo>
                                  <a:cubicBezTo>
                                    <a:pt x="29021" y="16545"/>
                                    <a:pt x="30769" y="1235"/>
                                    <a:pt x="30894" y="0"/>
                                  </a:cubicBezTo>
                                  <a:cubicBezTo>
                                    <a:pt x="30894" y="0"/>
                                    <a:pt x="29645" y="1235"/>
                                    <a:pt x="29021" y="3210"/>
                                  </a:cubicBezTo>
                                  <a:cubicBezTo>
                                    <a:pt x="28396" y="5309"/>
                                    <a:pt x="27148" y="6914"/>
                                    <a:pt x="26898" y="7161"/>
                                  </a:cubicBezTo>
                                  <a:cubicBezTo>
                                    <a:pt x="26648" y="7408"/>
                                    <a:pt x="17782" y="17039"/>
                                    <a:pt x="16783" y="17903"/>
                                  </a:cubicBezTo>
                                  <a:cubicBezTo>
                                    <a:pt x="15785" y="18768"/>
                                    <a:pt x="10540" y="25065"/>
                                    <a:pt x="9416" y="26793"/>
                                  </a:cubicBezTo>
                                  <a:cubicBezTo>
                                    <a:pt x="8292" y="28645"/>
                                    <a:pt x="5046" y="31856"/>
                                    <a:pt x="4421" y="31609"/>
                                  </a:cubicBezTo>
                                  <a:cubicBezTo>
                                    <a:pt x="4421" y="31609"/>
                                    <a:pt x="4546" y="30868"/>
                                    <a:pt x="4796" y="30251"/>
                                  </a:cubicBezTo>
                                  <a:cubicBezTo>
                                    <a:pt x="5046" y="29633"/>
                                    <a:pt x="7543" y="26423"/>
                                    <a:pt x="8542" y="22595"/>
                                  </a:cubicBezTo>
                                  <a:cubicBezTo>
                                    <a:pt x="9541" y="18768"/>
                                    <a:pt x="9916" y="16545"/>
                                    <a:pt x="9916" y="14076"/>
                                  </a:cubicBezTo>
                                  <a:cubicBezTo>
                                    <a:pt x="10041" y="11730"/>
                                    <a:pt x="8417" y="2840"/>
                                    <a:pt x="8292" y="988"/>
                                  </a:cubicBezTo>
                                </a:path>
                              </a:pathLst>
                            </a:custGeom>
                            <a:solidFill>
                              <a:srgbClr val="00AEEF"/>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1" name="Freeform: Shape 371"/>
                          <wps:cNvSpPr/>
                          <wps:spPr>
                            <a:xfrm>
                              <a:off x="2650098" y="459066"/>
                              <a:ext cx="21999" cy="36547"/>
                            </a:xfrm>
                            <a:custGeom>
                              <a:avLst/>
                              <a:gdLst>
                                <a:gd name="connsiteX0" fmla="*/ 5882 w 21999"/>
                                <a:gd name="connsiteY0" fmla="*/ 36548 h 36547"/>
                                <a:gd name="connsiteX1" fmla="*/ 5757 w 21999"/>
                                <a:gd name="connsiteY1" fmla="*/ 34449 h 36547"/>
                                <a:gd name="connsiteX2" fmla="*/ 4758 w 21999"/>
                                <a:gd name="connsiteY2" fmla="*/ 26423 h 36547"/>
                                <a:gd name="connsiteX3" fmla="*/ 13 w 21999"/>
                                <a:gd name="connsiteY3" fmla="*/ 7655 h 36547"/>
                                <a:gd name="connsiteX4" fmla="*/ 1012 w 21999"/>
                                <a:gd name="connsiteY4" fmla="*/ 617 h 36547"/>
                                <a:gd name="connsiteX5" fmla="*/ 3260 w 21999"/>
                                <a:gd name="connsiteY5" fmla="*/ 6544 h 36547"/>
                                <a:gd name="connsiteX6" fmla="*/ 8504 w 21999"/>
                                <a:gd name="connsiteY6" fmla="*/ 21484 h 36547"/>
                                <a:gd name="connsiteX7" fmla="*/ 8130 w 21999"/>
                                <a:gd name="connsiteY7" fmla="*/ 28151 h 36547"/>
                                <a:gd name="connsiteX8" fmla="*/ 9129 w 21999"/>
                                <a:gd name="connsiteY8" fmla="*/ 26917 h 36547"/>
                                <a:gd name="connsiteX9" fmla="*/ 11751 w 21999"/>
                                <a:gd name="connsiteY9" fmla="*/ 18891 h 36547"/>
                                <a:gd name="connsiteX10" fmla="*/ 21616 w 21999"/>
                                <a:gd name="connsiteY10" fmla="*/ 0 h 36547"/>
                                <a:gd name="connsiteX11" fmla="*/ 17994 w 21999"/>
                                <a:gd name="connsiteY11" fmla="*/ 19879 h 36547"/>
                                <a:gd name="connsiteX12" fmla="*/ 9129 w 21999"/>
                                <a:gd name="connsiteY12" fmla="*/ 31732 h 36547"/>
                                <a:gd name="connsiteX13" fmla="*/ 5882 w 21999"/>
                                <a:gd name="connsiteY13" fmla="*/ 36548 h 36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99" h="36547">
                                  <a:moveTo>
                                    <a:pt x="5882" y="36548"/>
                                  </a:moveTo>
                                  <a:cubicBezTo>
                                    <a:pt x="5882" y="36548"/>
                                    <a:pt x="5383" y="35313"/>
                                    <a:pt x="5757" y="34449"/>
                                  </a:cubicBezTo>
                                  <a:cubicBezTo>
                                    <a:pt x="6007" y="33955"/>
                                    <a:pt x="6257" y="29880"/>
                                    <a:pt x="4758" y="26423"/>
                                  </a:cubicBezTo>
                                  <a:cubicBezTo>
                                    <a:pt x="3135" y="23089"/>
                                    <a:pt x="-236" y="13829"/>
                                    <a:pt x="13" y="7655"/>
                                  </a:cubicBezTo>
                                  <a:cubicBezTo>
                                    <a:pt x="263" y="1482"/>
                                    <a:pt x="1012" y="617"/>
                                    <a:pt x="1012" y="617"/>
                                  </a:cubicBezTo>
                                  <a:cubicBezTo>
                                    <a:pt x="1012" y="617"/>
                                    <a:pt x="2760" y="5680"/>
                                    <a:pt x="3260" y="6544"/>
                                  </a:cubicBezTo>
                                  <a:cubicBezTo>
                                    <a:pt x="3759" y="7408"/>
                                    <a:pt x="9004" y="16545"/>
                                    <a:pt x="8504" y="21484"/>
                                  </a:cubicBezTo>
                                  <a:cubicBezTo>
                                    <a:pt x="8130" y="26423"/>
                                    <a:pt x="7755" y="28028"/>
                                    <a:pt x="8130" y="28151"/>
                                  </a:cubicBezTo>
                                  <a:cubicBezTo>
                                    <a:pt x="8379" y="28275"/>
                                    <a:pt x="9004" y="27534"/>
                                    <a:pt x="9129" y="26917"/>
                                  </a:cubicBezTo>
                                  <a:cubicBezTo>
                                    <a:pt x="9254" y="26299"/>
                                    <a:pt x="10128" y="22842"/>
                                    <a:pt x="11751" y="18891"/>
                                  </a:cubicBezTo>
                                  <a:cubicBezTo>
                                    <a:pt x="13374" y="14817"/>
                                    <a:pt x="20117" y="5927"/>
                                    <a:pt x="21616" y="0"/>
                                  </a:cubicBezTo>
                                  <a:cubicBezTo>
                                    <a:pt x="21616" y="0"/>
                                    <a:pt x="23739" y="10248"/>
                                    <a:pt x="17994" y="19879"/>
                                  </a:cubicBezTo>
                                  <a:cubicBezTo>
                                    <a:pt x="12126" y="29510"/>
                                    <a:pt x="11626" y="27287"/>
                                    <a:pt x="9129" y="31732"/>
                                  </a:cubicBezTo>
                                  <a:cubicBezTo>
                                    <a:pt x="6506" y="36054"/>
                                    <a:pt x="6257" y="36548"/>
                                    <a:pt x="5882" y="36548"/>
                                  </a:cubicBezTo>
                                </a:path>
                              </a:pathLst>
                            </a:custGeom>
                            <a:solidFill>
                              <a:srgbClr val="00AEEF"/>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2" name="Freeform: Shape 372"/>
                          <wps:cNvSpPr/>
                          <wps:spPr>
                            <a:xfrm>
                              <a:off x="2648114" y="434619"/>
                              <a:ext cx="19732" cy="33831"/>
                            </a:xfrm>
                            <a:custGeom>
                              <a:avLst/>
                              <a:gdLst>
                                <a:gd name="connsiteX0" fmla="*/ 13111 w 19732"/>
                                <a:gd name="connsiteY0" fmla="*/ 33831 h 33831"/>
                                <a:gd name="connsiteX1" fmla="*/ 11863 w 19732"/>
                                <a:gd name="connsiteY1" fmla="*/ 28522 h 33831"/>
                                <a:gd name="connsiteX2" fmla="*/ 0 w 19732"/>
                                <a:gd name="connsiteY2" fmla="*/ 6297 h 33831"/>
                                <a:gd name="connsiteX3" fmla="*/ 6618 w 19732"/>
                                <a:gd name="connsiteY3" fmla="*/ 12594 h 33831"/>
                                <a:gd name="connsiteX4" fmla="*/ 12487 w 19732"/>
                                <a:gd name="connsiteY4" fmla="*/ 20249 h 33831"/>
                                <a:gd name="connsiteX5" fmla="*/ 13860 w 19732"/>
                                <a:gd name="connsiteY5" fmla="*/ 26299 h 33831"/>
                                <a:gd name="connsiteX6" fmla="*/ 14235 w 19732"/>
                                <a:gd name="connsiteY6" fmla="*/ 22719 h 33831"/>
                                <a:gd name="connsiteX7" fmla="*/ 14984 w 19732"/>
                                <a:gd name="connsiteY7" fmla="*/ 12100 h 33831"/>
                                <a:gd name="connsiteX8" fmla="*/ 16483 w 19732"/>
                                <a:gd name="connsiteY8" fmla="*/ 0 h 33831"/>
                                <a:gd name="connsiteX9" fmla="*/ 19729 w 19732"/>
                                <a:gd name="connsiteY9" fmla="*/ 12841 h 33831"/>
                                <a:gd name="connsiteX10" fmla="*/ 15858 w 19732"/>
                                <a:gd name="connsiteY10" fmla="*/ 27287 h 33831"/>
                                <a:gd name="connsiteX11" fmla="*/ 14235 w 19732"/>
                                <a:gd name="connsiteY11" fmla="*/ 32596 h 33831"/>
                                <a:gd name="connsiteX12" fmla="*/ 13111 w 19732"/>
                                <a:gd name="connsiteY12" fmla="*/ 33831 h 338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9732" h="33831">
                                  <a:moveTo>
                                    <a:pt x="13111" y="33831"/>
                                  </a:moveTo>
                                  <a:cubicBezTo>
                                    <a:pt x="12737" y="33708"/>
                                    <a:pt x="12986" y="29757"/>
                                    <a:pt x="11863" y="28522"/>
                                  </a:cubicBezTo>
                                  <a:cubicBezTo>
                                    <a:pt x="10864" y="27287"/>
                                    <a:pt x="1873" y="16792"/>
                                    <a:pt x="0" y="6297"/>
                                  </a:cubicBezTo>
                                  <a:cubicBezTo>
                                    <a:pt x="0" y="6297"/>
                                    <a:pt x="5619" y="11977"/>
                                    <a:pt x="6618" y="12594"/>
                                  </a:cubicBezTo>
                                  <a:cubicBezTo>
                                    <a:pt x="7617" y="13211"/>
                                    <a:pt x="11363" y="16916"/>
                                    <a:pt x="12487" y="20249"/>
                                  </a:cubicBezTo>
                                  <a:cubicBezTo>
                                    <a:pt x="13611" y="23460"/>
                                    <a:pt x="13361" y="26299"/>
                                    <a:pt x="13860" y="26299"/>
                                  </a:cubicBezTo>
                                  <a:cubicBezTo>
                                    <a:pt x="14235" y="26423"/>
                                    <a:pt x="14235" y="22719"/>
                                    <a:pt x="14235" y="22719"/>
                                  </a:cubicBezTo>
                                  <a:cubicBezTo>
                                    <a:pt x="14235" y="22719"/>
                                    <a:pt x="14360" y="15557"/>
                                    <a:pt x="14984" y="12100"/>
                                  </a:cubicBezTo>
                                  <a:cubicBezTo>
                                    <a:pt x="15609" y="8643"/>
                                    <a:pt x="17107" y="2963"/>
                                    <a:pt x="16483" y="0"/>
                                  </a:cubicBezTo>
                                  <a:cubicBezTo>
                                    <a:pt x="16483" y="0"/>
                                    <a:pt x="19854" y="5309"/>
                                    <a:pt x="19729" y="12841"/>
                                  </a:cubicBezTo>
                                  <a:cubicBezTo>
                                    <a:pt x="19604" y="20373"/>
                                    <a:pt x="16358" y="26423"/>
                                    <a:pt x="15858" y="27287"/>
                                  </a:cubicBezTo>
                                  <a:cubicBezTo>
                                    <a:pt x="15484" y="28151"/>
                                    <a:pt x="14235" y="31856"/>
                                    <a:pt x="14235" y="32596"/>
                                  </a:cubicBezTo>
                                  <a:cubicBezTo>
                                    <a:pt x="14235" y="33214"/>
                                    <a:pt x="13111" y="33831"/>
                                    <a:pt x="13111" y="33831"/>
                                  </a:cubicBezTo>
                                </a:path>
                              </a:pathLst>
                            </a:custGeom>
                            <a:solidFill>
                              <a:srgbClr val="00AEEF"/>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3" name="Freeform: Shape 373"/>
                          <wps:cNvSpPr/>
                          <wps:spPr>
                            <a:xfrm>
                              <a:off x="2639373" y="414617"/>
                              <a:ext cx="21305" cy="30284"/>
                            </a:xfrm>
                            <a:custGeom>
                              <a:avLst/>
                              <a:gdLst>
                                <a:gd name="connsiteX0" fmla="*/ 11238 w 21305"/>
                                <a:gd name="connsiteY0" fmla="*/ 0 h 30284"/>
                                <a:gd name="connsiteX1" fmla="*/ 21103 w 21305"/>
                                <a:gd name="connsiteY1" fmla="*/ 29880 h 30284"/>
                                <a:gd name="connsiteX2" fmla="*/ 20354 w 21305"/>
                                <a:gd name="connsiteY2" fmla="*/ 29757 h 30284"/>
                                <a:gd name="connsiteX3" fmla="*/ 15983 w 21305"/>
                                <a:gd name="connsiteY3" fmla="*/ 24818 h 30284"/>
                                <a:gd name="connsiteX4" fmla="*/ 0 w 21305"/>
                                <a:gd name="connsiteY4" fmla="*/ 8273 h 30284"/>
                                <a:gd name="connsiteX5" fmla="*/ 1748 w 21305"/>
                                <a:gd name="connsiteY5" fmla="*/ 9013 h 30284"/>
                                <a:gd name="connsiteX6" fmla="*/ 6493 w 21305"/>
                                <a:gd name="connsiteY6" fmla="*/ 11853 h 30284"/>
                                <a:gd name="connsiteX7" fmla="*/ 13361 w 21305"/>
                                <a:gd name="connsiteY7" fmla="*/ 15928 h 30284"/>
                                <a:gd name="connsiteX8" fmla="*/ 17731 w 21305"/>
                                <a:gd name="connsiteY8" fmla="*/ 22719 h 30284"/>
                                <a:gd name="connsiteX9" fmla="*/ 17981 w 21305"/>
                                <a:gd name="connsiteY9" fmla="*/ 21608 h 30284"/>
                                <a:gd name="connsiteX10" fmla="*/ 15983 w 21305"/>
                                <a:gd name="connsiteY10" fmla="*/ 16669 h 30284"/>
                                <a:gd name="connsiteX11" fmla="*/ 13236 w 21305"/>
                                <a:gd name="connsiteY11" fmla="*/ 8026 h 30284"/>
                                <a:gd name="connsiteX12" fmla="*/ 11238 w 21305"/>
                                <a:gd name="connsiteY12" fmla="*/ 0 h 302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1305" h="30284">
                                  <a:moveTo>
                                    <a:pt x="11238" y="0"/>
                                  </a:moveTo>
                                  <a:cubicBezTo>
                                    <a:pt x="11238" y="0"/>
                                    <a:pt x="22976" y="6914"/>
                                    <a:pt x="21103" y="29880"/>
                                  </a:cubicBezTo>
                                  <a:cubicBezTo>
                                    <a:pt x="21103" y="29880"/>
                                    <a:pt x="21103" y="30868"/>
                                    <a:pt x="20354" y="29757"/>
                                  </a:cubicBezTo>
                                  <a:cubicBezTo>
                                    <a:pt x="19605" y="28645"/>
                                    <a:pt x="17107" y="25435"/>
                                    <a:pt x="15983" y="24818"/>
                                  </a:cubicBezTo>
                                  <a:cubicBezTo>
                                    <a:pt x="14860" y="24077"/>
                                    <a:pt x="4495" y="17903"/>
                                    <a:pt x="0" y="8273"/>
                                  </a:cubicBezTo>
                                  <a:cubicBezTo>
                                    <a:pt x="0" y="8273"/>
                                    <a:pt x="749" y="8149"/>
                                    <a:pt x="1748" y="9013"/>
                                  </a:cubicBezTo>
                                  <a:cubicBezTo>
                                    <a:pt x="2747" y="10001"/>
                                    <a:pt x="5994" y="11606"/>
                                    <a:pt x="6493" y="11853"/>
                                  </a:cubicBezTo>
                                  <a:cubicBezTo>
                                    <a:pt x="6993" y="12100"/>
                                    <a:pt x="10614" y="13088"/>
                                    <a:pt x="13361" y="15928"/>
                                  </a:cubicBezTo>
                                  <a:cubicBezTo>
                                    <a:pt x="16108" y="18891"/>
                                    <a:pt x="16982" y="20990"/>
                                    <a:pt x="17731" y="22719"/>
                                  </a:cubicBezTo>
                                  <a:cubicBezTo>
                                    <a:pt x="17731" y="22719"/>
                                    <a:pt x="18481" y="23336"/>
                                    <a:pt x="17981" y="21608"/>
                                  </a:cubicBezTo>
                                  <a:cubicBezTo>
                                    <a:pt x="17482" y="19879"/>
                                    <a:pt x="17357" y="18768"/>
                                    <a:pt x="15983" y="16669"/>
                                  </a:cubicBezTo>
                                  <a:cubicBezTo>
                                    <a:pt x="14610" y="14570"/>
                                    <a:pt x="13361" y="10619"/>
                                    <a:pt x="13236" y="8026"/>
                                  </a:cubicBezTo>
                                  <a:cubicBezTo>
                                    <a:pt x="13236" y="5309"/>
                                    <a:pt x="12487" y="1482"/>
                                    <a:pt x="11238" y="0"/>
                                  </a:cubicBezTo>
                                </a:path>
                              </a:pathLst>
                            </a:custGeom>
                            <a:solidFill>
                              <a:srgbClr val="00AEEF"/>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4" name="Freeform: Shape 374"/>
                          <wps:cNvSpPr/>
                          <wps:spPr>
                            <a:xfrm>
                              <a:off x="2626761" y="403134"/>
                              <a:ext cx="21875" cy="19631"/>
                            </a:xfrm>
                            <a:custGeom>
                              <a:avLst/>
                              <a:gdLst>
                                <a:gd name="connsiteX0" fmla="*/ 21852 w 21875"/>
                                <a:gd name="connsiteY0" fmla="*/ 19632 h 19631"/>
                                <a:gd name="connsiteX1" fmla="*/ 20978 w 21875"/>
                                <a:gd name="connsiteY1" fmla="*/ 15928 h 19631"/>
                                <a:gd name="connsiteX2" fmla="*/ 17107 w 21875"/>
                                <a:gd name="connsiteY2" fmla="*/ 5680 h 19631"/>
                                <a:gd name="connsiteX3" fmla="*/ 8116 w 21875"/>
                                <a:gd name="connsiteY3" fmla="*/ 0 h 19631"/>
                                <a:gd name="connsiteX4" fmla="*/ 11363 w 21875"/>
                                <a:gd name="connsiteY4" fmla="*/ 4321 h 19631"/>
                                <a:gd name="connsiteX5" fmla="*/ 13486 w 21875"/>
                                <a:gd name="connsiteY5" fmla="*/ 7779 h 19631"/>
                                <a:gd name="connsiteX6" fmla="*/ 17232 w 21875"/>
                                <a:gd name="connsiteY6" fmla="*/ 12100 h 19631"/>
                                <a:gd name="connsiteX7" fmla="*/ 17731 w 21875"/>
                                <a:gd name="connsiteY7" fmla="*/ 13458 h 19631"/>
                                <a:gd name="connsiteX8" fmla="*/ 16483 w 21875"/>
                                <a:gd name="connsiteY8" fmla="*/ 12964 h 19631"/>
                                <a:gd name="connsiteX9" fmla="*/ 9240 w 21875"/>
                                <a:gd name="connsiteY9" fmla="*/ 9013 h 19631"/>
                                <a:gd name="connsiteX10" fmla="*/ 0 w 21875"/>
                                <a:gd name="connsiteY10" fmla="*/ 7285 h 19631"/>
                                <a:gd name="connsiteX11" fmla="*/ 12612 w 21875"/>
                                <a:gd name="connsiteY11" fmla="*/ 14323 h 19631"/>
                                <a:gd name="connsiteX12" fmla="*/ 21852 w 21875"/>
                                <a:gd name="connsiteY12" fmla="*/ 19632 h 196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1875" h="19631">
                                  <a:moveTo>
                                    <a:pt x="21852" y="19632"/>
                                  </a:moveTo>
                                  <a:cubicBezTo>
                                    <a:pt x="21852" y="19632"/>
                                    <a:pt x="22102" y="18027"/>
                                    <a:pt x="20978" y="15928"/>
                                  </a:cubicBezTo>
                                  <a:cubicBezTo>
                                    <a:pt x="19854" y="13829"/>
                                    <a:pt x="20728" y="11359"/>
                                    <a:pt x="17107" y="5680"/>
                                  </a:cubicBezTo>
                                  <a:cubicBezTo>
                                    <a:pt x="15109" y="2469"/>
                                    <a:pt x="8116" y="0"/>
                                    <a:pt x="8116" y="0"/>
                                  </a:cubicBezTo>
                                  <a:cubicBezTo>
                                    <a:pt x="8116" y="0"/>
                                    <a:pt x="10114" y="2716"/>
                                    <a:pt x="11363" y="4321"/>
                                  </a:cubicBezTo>
                                  <a:cubicBezTo>
                                    <a:pt x="12612" y="5803"/>
                                    <a:pt x="13111" y="7038"/>
                                    <a:pt x="13486" y="7779"/>
                                  </a:cubicBezTo>
                                  <a:cubicBezTo>
                                    <a:pt x="13985" y="8520"/>
                                    <a:pt x="16358" y="10865"/>
                                    <a:pt x="17232" y="12100"/>
                                  </a:cubicBezTo>
                                  <a:cubicBezTo>
                                    <a:pt x="17357" y="12347"/>
                                    <a:pt x="17731" y="13088"/>
                                    <a:pt x="17731" y="13458"/>
                                  </a:cubicBezTo>
                                  <a:cubicBezTo>
                                    <a:pt x="17731" y="13829"/>
                                    <a:pt x="16733" y="13211"/>
                                    <a:pt x="16483" y="12964"/>
                                  </a:cubicBezTo>
                                  <a:cubicBezTo>
                                    <a:pt x="16233" y="12718"/>
                                    <a:pt x="11988" y="9507"/>
                                    <a:pt x="9240" y="9013"/>
                                  </a:cubicBezTo>
                                  <a:cubicBezTo>
                                    <a:pt x="6493" y="8520"/>
                                    <a:pt x="1374" y="8026"/>
                                    <a:pt x="0" y="7285"/>
                                  </a:cubicBezTo>
                                  <a:cubicBezTo>
                                    <a:pt x="0" y="7285"/>
                                    <a:pt x="6119" y="12718"/>
                                    <a:pt x="12612" y="14323"/>
                                  </a:cubicBezTo>
                                  <a:cubicBezTo>
                                    <a:pt x="19604" y="16051"/>
                                    <a:pt x="21852" y="19632"/>
                                    <a:pt x="21852" y="19632"/>
                                  </a:cubicBezTo>
                                </a:path>
                              </a:pathLst>
                            </a:custGeom>
                            <a:solidFill>
                              <a:srgbClr val="00AEEF"/>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5" name="Freeform: Shape 375"/>
                          <wps:cNvSpPr/>
                          <wps:spPr>
                            <a:xfrm>
                              <a:off x="2618020" y="400539"/>
                              <a:ext cx="16982" cy="8027"/>
                            </a:xfrm>
                            <a:custGeom>
                              <a:avLst/>
                              <a:gdLst>
                                <a:gd name="connsiteX0" fmla="*/ 16982 w 16982"/>
                                <a:gd name="connsiteY0" fmla="*/ 8027 h 8027"/>
                                <a:gd name="connsiteX1" fmla="*/ 0 w 16982"/>
                                <a:gd name="connsiteY1" fmla="*/ 1 h 8027"/>
                                <a:gd name="connsiteX2" fmla="*/ 1873 w 16982"/>
                                <a:gd name="connsiteY2" fmla="*/ 866 h 8027"/>
                                <a:gd name="connsiteX3" fmla="*/ 6368 w 16982"/>
                                <a:gd name="connsiteY3" fmla="*/ 3952 h 8027"/>
                                <a:gd name="connsiteX4" fmla="*/ 16982 w 16982"/>
                                <a:gd name="connsiteY4" fmla="*/ 8027 h 80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982" h="8027">
                                  <a:moveTo>
                                    <a:pt x="16982" y="8027"/>
                                  </a:moveTo>
                                  <a:cubicBezTo>
                                    <a:pt x="16982" y="8027"/>
                                    <a:pt x="10864" y="-122"/>
                                    <a:pt x="0" y="1"/>
                                  </a:cubicBezTo>
                                  <a:cubicBezTo>
                                    <a:pt x="0" y="1"/>
                                    <a:pt x="624" y="619"/>
                                    <a:pt x="1873" y="866"/>
                                  </a:cubicBezTo>
                                  <a:cubicBezTo>
                                    <a:pt x="3122" y="1113"/>
                                    <a:pt x="5245" y="3212"/>
                                    <a:pt x="6368" y="3952"/>
                                  </a:cubicBezTo>
                                  <a:cubicBezTo>
                                    <a:pt x="7492" y="4693"/>
                                    <a:pt x="9865" y="6422"/>
                                    <a:pt x="16982" y="8027"/>
                                  </a:cubicBezTo>
                                </a:path>
                              </a:pathLst>
                            </a:custGeom>
                            <a:solidFill>
                              <a:srgbClr val="00AEEF"/>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6" name="Freeform: Shape 376"/>
                          <wps:cNvSpPr/>
                          <wps:spPr>
                            <a:xfrm>
                              <a:off x="2183348" y="397331"/>
                              <a:ext cx="118501" cy="154833"/>
                            </a:xfrm>
                            <a:custGeom>
                              <a:avLst/>
                              <a:gdLst>
                                <a:gd name="connsiteX0" fmla="*/ 118501 w 118501"/>
                                <a:gd name="connsiteY0" fmla="*/ 0 h 154833"/>
                                <a:gd name="connsiteX1" fmla="*/ 118501 w 118501"/>
                                <a:gd name="connsiteY1" fmla="*/ 100876 h 154833"/>
                                <a:gd name="connsiteX2" fmla="*/ 114006 w 118501"/>
                                <a:gd name="connsiteY2" fmla="*/ 124212 h 154833"/>
                                <a:gd name="connsiteX3" fmla="*/ 101644 w 118501"/>
                                <a:gd name="connsiteY3" fmla="*/ 141128 h 154833"/>
                                <a:gd name="connsiteX4" fmla="*/ 82914 w 118501"/>
                                <a:gd name="connsiteY4" fmla="*/ 151376 h 154833"/>
                                <a:gd name="connsiteX5" fmla="*/ 59188 w 118501"/>
                                <a:gd name="connsiteY5" fmla="*/ 154833 h 154833"/>
                                <a:gd name="connsiteX6" fmla="*/ 35338 w 118501"/>
                                <a:gd name="connsiteY6" fmla="*/ 151376 h 154833"/>
                                <a:gd name="connsiteX7" fmla="*/ 16608 w 118501"/>
                                <a:gd name="connsiteY7" fmla="*/ 141128 h 154833"/>
                                <a:gd name="connsiteX8" fmla="*/ 4370 w 118501"/>
                                <a:gd name="connsiteY8" fmla="*/ 124212 h 154833"/>
                                <a:gd name="connsiteX9" fmla="*/ 0 w 118501"/>
                                <a:gd name="connsiteY9" fmla="*/ 100876 h 154833"/>
                                <a:gd name="connsiteX10" fmla="*/ 0 w 118501"/>
                                <a:gd name="connsiteY10" fmla="*/ 0 h 154833"/>
                                <a:gd name="connsiteX11" fmla="*/ 31842 w 118501"/>
                                <a:gd name="connsiteY11" fmla="*/ 0 h 154833"/>
                                <a:gd name="connsiteX12" fmla="*/ 31842 w 118501"/>
                                <a:gd name="connsiteY12" fmla="*/ 100876 h 154833"/>
                                <a:gd name="connsiteX13" fmla="*/ 39084 w 118501"/>
                                <a:gd name="connsiteY13" fmla="*/ 122731 h 154833"/>
                                <a:gd name="connsiteX14" fmla="*/ 59188 w 118501"/>
                                <a:gd name="connsiteY14" fmla="*/ 129645 h 154833"/>
                                <a:gd name="connsiteX15" fmla="*/ 79292 w 118501"/>
                                <a:gd name="connsiteY15" fmla="*/ 122731 h 154833"/>
                                <a:gd name="connsiteX16" fmla="*/ 86410 w 118501"/>
                                <a:gd name="connsiteY16" fmla="*/ 100876 h 154833"/>
                                <a:gd name="connsiteX17" fmla="*/ 86410 w 118501"/>
                                <a:gd name="connsiteY17" fmla="*/ 0 h 154833"/>
                                <a:gd name="connsiteX18" fmla="*/ 118501 w 118501"/>
                                <a:gd name="connsiteY18" fmla="*/ 0 h 1548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18501" h="154833">
                                  <a:moveTo>
                                    <a:pt x="118501" y="0"/>
                                  </a:moveTo>
                                  <a:lnTo>
                                    <a:pt x="118501" y="100876"/>
                                  </a:lnTo>
                                  <a:cubicBezTo>
                                    <a:pt x="118501" y="109643"/>
                                    <a:pt x="117003" y="117421"/>
                                    <a:pt x="114006" y="124212"/>
                                  </a:cubicBezTo>
                                  <a:cubicBezTo>
                                    <a:pt x="111009" y="131003"/>
                                    <a:pt x="106889" y="136559"/>
                                    <a:pt x="101644" y="141128"/>
                                  </a:cubicBezTo>
                                  <a:cubicBezTo>
                                    <a:pt x="96400" y="145696"/>
                                    <a:pt x="90156" y="149153"/>
                                    <a:pt x="82914" y="151376"/>
                                  </a:cubicBezTo>
                                  <a:cubicBezTo>
                                    <a:pt x="75671" y="153722"/>
                                    <a:pt x="67804" y="154833"/>
                                    <a:pt x="59188" y="154833"/>
                                  </a:cubicBezTo>
                                  <a:cubicBezTo>
                                    <a:pt x="50572" y="154833"/>
                                    <a:pt x="42580" y="153722"/>
                                    <a:pt x="35338" y="151376"/>
                                  </a:cubicBezTo>
                                  <a:cubicBezTo>
                                    <a:pt x="28096" y="149030"/>
                                    <a:pt x="21852" y="145696"/>
                                    <a:pt x="16608" y="141128"/>
                                  </a:cubicBezTo>
                                  <a:cubicBezTo>
                                    <a:pt x="11363" y="136559"/>
                                    <a:pt x="7242" y="130880"/>
                                    <a:pt x="4370" y="124212"/>
                                  </a:cubicBezTo>
                                  <a:cubicBezTo>
                                    <a:pt x="1374" y="117421"/>
                                    <a:pt x="0" y="109643"/>
                                    <a:pt x="0" y="100876"/>
                                  </a:cubicBezTo>
                                  <a:lnTo>
                                    <a:pt x="0" y="0"/>
                                  </a:lnTo>
                                  <a:lnTo>
                                    <a:pt x="31842" y="0"/>
                                  </a:lnTo>
                                  <a:lnTo>
                                    <a:pt x="31842" y="100876"/>
                                  </a:lnTo>
                                  <a:cubicBezTo>
                                    <a:pt x="31842" y="110877"/>
                                    <a:pt x="34214" y="118162"/>
                                    <a:pt x="39084" y="122731"/>
                                  </a:cubicBezTo>
                                  <a:cubicBezTo>
                                    <a:pt x="43954" y="127299"/>
                                    <a:pt x="50697" y="129645"/>
                                    <a:pt x="59188" y="129645"/>
                                  </a:cubicBezTo>
                                  <a:cubicBezTo>
                                    <a:pt x="67804" y="129645"/>
                                    <a:pt x="74547" y="127423"/>
                                    <a:pt x="79292" y="122731"/>
                                  </a:cubicBezTo>
                                  <a:cubicBezTo>
                                    <a:pt x="84037" y="118162"/>
                                    <a:pt x="86410" y="110877"/>
                                    <a:pt x="86410" y="100876"/>
                                  </a:cubicBezTo>
                                  <a:lnTo>
                                    <a:pt x="86410" y="0"/>
                                  </a:lnTo>
                                  <a:lnTo>
                                    <a:pt x="118501" y="0"/>
                                  </a:lnTo>
                                  <a:close/>
                                </a:path>
                              </a:pathLst>
                            </a:custGeom>
                            <a:solidFill>
                              <a:srgbClr val="00AEEF"/>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7" name="Freeform: Shape 377"/>
                          <wps:cNvSpPr/>
                          <wps:spPr>
                            <a:xfrm>
                              <a:off x="2327947" y="397331"/>
                              <a:ext cx="125619" cy="152857"/>
                            </a:xfrm>
                            <a:custGeom>
                              <a:avLst/>
                              <a:gdLst>
                                <a:gd name="connsiteX0" fmla="*/ 125619 w 125619"/>
                                <a:gd name="connsiteY0" fmla="*/ 152858 h 152857"/>
                                <a:gd name="connsiteX1" fmla="*/ 93777 w 125619"/>
                                <a:gd name="connsiteY1" fmla="*/ 152858 h 152857"/>
                                <a:gd name="connsiteX2" fmla="*/ 31842 w 125619"/>
                                <a:gd name="connsiteY2" fmla="*/ 52352 h 152857"/>
                                <a:gd name="connsiteX3" fmla="*/ 31842 w 125619"/>
                                <a:gd name="connsiteY3" fmla="*/ 152858 h 152857"/>
                                <a:gd name="connsiteX4" fmla="*/ 0 w 125619"/>
                                <a:gd name="connsiteY4" fmla="*/ 152858 h 152857"/>
                                <a:gd name="connsiteX5" fmla="*/ 0 w 125619"/>
                                <a:gd name="connsiteY5" fmla="*/ 0 h 152857"/>
                                <a:gd name="connsiteX6" fmla="*/ 31842 w 125619"/>
                                <a:gd name="connsiteY6" fmla="*/ 0 h 152857"/>
                                <a:gd name="connsiteX7" fmla="*/ 93902 w 125619"/>
                                <a:gd name="connsiteY7" fmla="*/ 100753 h 152857"/>
                                <a:gd name="connsiteX8" fmla="*/ 93902 w 125619"/>
                                <a:gd name="connsiteY8" fmla="*/ 0 h 152857"/>
                                <a:gd name="connsiteX9" fmla="*/ 125619 w 125619"/>
                                <a:gd name="connsiteY9" fmla="*/ 0 h 1528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25619" h="152857">
                                  <a:moveTo>
                                    <a:pt x="125619" y="152858"/>
                                  </a:moveTo>
                                  <a:lnTo>
                                    <a:pt x="93777" y="152858"/>
                                  </a:lnTo>
                                  <a:lnTo>
                                    <a:pt x="31842" y="52352"/>
                                  </a:lnTo>
                                  <a:lnTo>
                                    <a:pt x="31842" y="152858"/>
                                  </a:lnTo>
                                  <a:lnTo>
                                    <a:pt x="0" y="152858"/>
                                  </a:lnTo>
                                  <a:lnTo>
                                    <a:pt x="0" y="0"/>
                                  </a:lnTo>
                                  <a:lnTo>
                                    <a:pt x="31842" y="0"/>
                                  </a:lnTo>
                                  <a:lnTo>
                                    <a:pt x="93902" y="100753"/>
                                  </a:lnTo>
                                  <a:lnTo>
                                    <a:pt x="93902" y="0"/>
                                  </a:lnTo>
                                  <a:lnTo>
                                    <a:pt x="125619" y="0"/>
                                  </a:lnTo>
                                  <a:close/>
                                </a:path>
                              </a:pathLst>
                            </a:custGeom>
                            <a:solidFill>
                              <a:srgbClr val="00AEEF"/>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8" name="Freeform: Shape 378"/>
                          <wps:cNvSpPr/>
                          <wps:spPr>
                            <a:xfrm>
                              <a:off x="2183473" y="601552"/>
                              <a:ext cx="41706" cy="47166"/>
                            </a:xfrm>
                            <a:custGeom>
                              <a:avLst/>
                              <a:gdLst>
                                <a:gd name="connsiteX0" fmla="*/ 22851 w 41706"/>
                                <a:gd name="connsiteY0" fmla="*/ 47166 h 47166"/>
                                <a:gd name="connsiteX1" fmla="*/ 13236 w 41706"/>
                                <a:gd name="connsiteY1" fmla="*/ 45437 h 47166"/>
                                <a:gd name="connsiteX2" fmla="*/ 5994 w 41706"/>
                                <a:gd name="connsiteY2" fmla="*/ 40746 h 47166"/>
                                <a:gd name="connsiteX3" fmla="*/ 1498 w 41706"/>
                                <a:gd name="connsiteY3" fmla="*/ 33708 h 47166"/>
                                <a:gd name="connsiteX4" fmla="*/ 0 w 41706"/>
                                <a:gd name="connsiteY4" fmla="*/ 25065 h 47166"/>
                                <a:gd name="connsiteX5" fmla="*/ 0 w 41706"/>
                                <a:gd name="connsiteY5" fmla="*/ 23460 h 47166"/>
                                <a:gd name="connsiteX6" fmla="*/ 1498 w 41706"/>
                                <a:gd name="connsiteY6" fmla="*/ 13952 h 47166"/>
                                <a:gd name="connsiteX7" fmla="*/ 5744 w 41706"/>
                                <a:gd name="connsiteY7" fmla="*/ 6544 h 47166"/>
                                <a:gd name="connsiteX8" fmla="*/ 12487 w 41706"/>
                                <a:gd name="connsiteY8" fmla="*/ 1729 h 47166"/>
                                <a:gd name="connsiteX9" fmla="*/ 21353 w 41706"/>
                                <a:gd name="connsiteY9" fmla="*/ 0 h 47166"/>
                                <a:gd name="connsiteX10" fmla="*/ 30094 w 41706"/>
                                <a:gd name="connsiteY10" fmla="*/ 1605 h 47166"/>
                                <a:gd name="connsiteX11" fmla="*/ 36462 w 41706"/>
                                <a:gd name="connsiteY11" fmla="*/ 6174 h 47166"/>
                                <a:gd name="connsiteX12" fmla="*/ 40333 w 41706"/>
                                <a:gd name="connsiteY12" fmla="*/ 13211 h 47166"/>
                                <a:gd name="connsiteX13" fmla="*/ 41706 w 41706"/>
                                <a:gd name="connsiteY13" fmla="*/ 22348 h 47166"/>
                                <a:gd name="connsiteX14" fmla="*/ 41706 w 41706"/>
                                <a:gd name="connsiteY14" fmla="*/ 27534 h 47166"/>
                                <a:gd name="connsiteX15" fmla="*/ 12362 w 41706"/>
                                <a:gd name="connsiteY15" fmla="*/ 27534 h 47166"/>
                                <a:gd name="connsiteX16" fmla="*/ 13611 w 41706"/>
                                <a:gd name="connsiteY16" fmla="*/ 31609 h 47166"/>
                                <a:gd name="connsiteX17" fmla="*/ 15983 w 41706"/>
                                <a:gd name="connsiteY17" fmla="*/ 34695 h 47166"/>
                                <a:gd name="connsiteX18" fmla="*/ 19355 w 41706"/>
                                <a:gd name="connsiteY18" fmla="*/ 36671 h 47166"/>
                                <a:gd name="connsiteX19" fmla="*/ 23600 w 41706"/>
                                <a:gd name="connsiteY19" fmla="*/ 37412 h 47166"/>
                                <a:gd name="connsiteX20" fmla="*/ 29844 w 41706"/>
                                <a:gd name="connsiteY20" fmla="*/ 36177 h 47166"/>
                                <a:gd name="connsiteX21" fmla="*/ 34714 w 41706"/>
                                <a:gd name="connsiteY21" fmla="*/ 32350 h 47166"/>
                                <a:gd name="connsiteX22" fmla="*/ 40707 w 41706"/>
                                <a:gd name="connsiteY22" fmla="*/ 39017 h 47166"/>
                                <a:gd name="connsiteX23" fmla="*/ 37960 w 41706"/>
                                <a:gd name="connsiteY23" fmla="*/ 42104 h 47166"/>
                                <a:gd name="connsiteX24" fmla="*/ 34089 w 41706"/>
                                <a:gd name="connsiteY24" fmla="*/ 44697 h 47166"/>
                                <a:gd name="connsiteX25" fmla="*/ 28970 w 41706"/>
                                <a:gd name="connsiteY25" fmla="*/ 46549 h 47166"/>
                                <a:gd name="connsiteX26" fmla="*/ 22851 w 41706"/>
                                <a:gd name="connsiteY26" fmla="*/ 47166 h 47166"/>
                                <a:gd name="connsiteX27" fmla="*/ 21478 w 41706"/>
                                <a:gd name="connsiteY27" fmla="*/ 9754 h 47166"/>
                                <a:gd name="connsiteX28" fmla="*/ 17981 w 41706"/>
                                <a:gd name="connsiteY28" fmla="*/ 10495 h 47166"/>
                                <a:gd name="connsiteX29" fmla="*/ 15359 w 41706"/>
                                <a:gd name="connsiteY29" fmla="*/ 12471 h 47166"/>
                                <a:gd name="connsiteX30" fmla="*/ 13611 w 41706"/>
                                <a:gd name="connsiteY30" fmla="*/ 15434 h 47166"/>
                                <a:gd name="connsiteX31" fmla="*/ 12612 w 41706"/>
                                <a:gd name="connsiteY31" fmla="*/ 19262 h 47166"/>
                                <a:gd name="connsiteX32" fmla="*/ 29719 w 41706"/>
                                <a:gd name="connsiteY32" fmla="*/ 19262 h 47166"/>
                                <a:gd name="connsiteX33" fmla="*/ 29719 w 41706"/>
                                <a:gd name="connsiteY33" fmla="*/ 18274 h 47166"/>
                                <a:gd name="connsiteX34" fmla="*/ 29219 w 41706"/>
                                <a:gd name="connsiteY34" fmla="*/ 14940 h 47166"/>
                                <a:gd name="connsiteX35" fmla="*/ 27721 w 41706"/>
                                <a:gd name="connsiteY35" fmla="*/ 12224 h 47166"/>
                                <a:gd name="connsiteX36" fmla="*/ 25224 w 41706"/>
                                <a:gd name="connsiteY36" fmla="*/ 10495 h 47166"/>
                                <a:gd name="connsiteX37" fmla="*/ 21478 w 41706"/>
                                <a:gd name="connsiteY37" fmla="*/ 9754 h 471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41706" h="47166">
                                  <a:moveTo>
                                    <a:pt x="22851" y="47166"/>
                                  </a:moveTo>
                                  <a:cubicBezTo>
                                    <a:pt x="19230" y="47166"/>
                                    <a:pt x="16108" y="46549"/>
                                    <a:pt x="13236" y="45437"/>
                                  </a:cubicBezTo>
                                  <a:cubicBezTo>
                                    <a:pt x="10364" y="44326"/>
                                    <a:pt x="7992" y="42721"/>
                                    <a:pt x="5994" y="40746"/>
                                  </a:cubicBezTo>
                                  <a:cubicBezTo>
                                    <a:pt x="3996" y="38770"/>
                                    <a:pt x="2497" y="36424"/>
                                    <a:pt x="1498" y="33708"/>
                                  </a:cubicBezTo>
                                  <a:cubicBezTo>
                                    <a:pt x="499" y="30991"/>
                                    <a:pt x="0" y="28151"/>
                                    <a:pt x="0" y="25065"/>
                                  </a:cubicBezTo>
                                  <a:lnTo>
                                    <a:pt x="0" y="23460"/>
                                  </a:lnTo>
                                  <a:cubicBezTo>
                                    <a:pt x="0" y="20002"/>
                                    <a:pt x="499" y="16792"/>
                                    <a:pt x="1498" y="13952"/>
                                  </a:cubicBezTo>
                                  <a:cubicBezTo>
                                    <a:pt x="2497" y="11112"/>
                                    <a:pt x="3996" y="8643"/>
                                    <a:pt x="5744" y="6544"/>
                                  </a:cubicBezTo>
                                  <a:cubicBezTo>
                                    <a:pt x="7617" y="4445"/>
                                    <a:pt x="9865" y="2840"/>
                                    <a:pt x="12487" y="1729"/>
                                  </a:cubicBezTo>
                                  <a:cubicBezTo>
                                    <a:pt x="15109" y="494"/>
                                    <a:pt x="18106" y="0"/>
                                    <a:pt x="21353" y="0"/>
                                  </a:cubicBezTo>
                                  <a:cubicBezTo>
                                    <a:pt x="24724" y="0"/>
                                    <a:pt x="27596" y="494"/>
                                    <a:pt x="30094" y="1605"/>
                                  </a:cubicBezTo>
                                  <a:cubicBezTo>
                                    <a:pt x="32591" y="2716"/>
                                    <a:pt x="34714" y="4198"/>
                                    <a:pt x="36462" y="6174"/>
                                  </a:cubicBezTo>
                                  <a:cubicBezTo>
                                    <a:pt x="38210" y="8149"/>
                                    <a:pt x="39459" y="10495"/>
                                    <a:pt x="40333" y="13211"/>
                                  </a:cubicBezTo>
                                  <a:cubicBezTo>
                                    <a:pt x="41207" y="15928"/>
                                    <a:pt x="41706" y="19015"/>
                                    <a:pt x="41706" y="22348"/>
                                  </a:cubicBezTo>
                                  <a:lnTo>
                                    <a:pt x="41706" y="27534"/>
                                  </a:lnTo>
                                  <a:lnTo>
                                    <a:pt x="12362" y="27534"/>
                                  </a:lnTo>
                                  <a:cubicBezTo>
                                    <a:pt x="12612" y="29016"/>
                                    <a:pt x="12986" y="30374"/>
                                    <a:pt x="13611" y="31609"/>
                                  </a:cubicBezTo>
                                  <a:cubicBezTo>
                                    <a:pt x="14235" y="32843"/>
                                    <a:pt x="14984" y="33831"/>
                                    <a:pt x="15983" y="34695"/>
                                  </a:cubicBezTo>
                                  <a:cubicBezTo>
                                    <a:pt x="16982" y="35560"/>
                                    <a:pt x="18106" y="36177"/>
                                    <a:pt x="19355" y="36671"/>
                                  </a:cubicBezTo>
                                  <a:cubicBezTo>
                                    <a:pt x="20603" y="37165"/>
                                    <a:pt x="22102" y="37412"/>
                                    <a:pt x="23600" y="37412"/>
                                  </a:cubicBezTo>
                                  <a:cubicBezTo>
                                    <a:pt x="25848" y="37412"/>
                                    <a:pt x="27971" y="37041"/>
                                    <a:pt x="29844" y="36177"/>
                                  </a:cubicBezTo>
                                  <a:cubicBezTo>
                                    <a:pt x="31717" y="35313"/>
                                    <a:pt x="33340" y="34078"/>
                                    <a:pt x="34714" y="32350"/>
                                  </a:cubicBezTo>
                                  <a:lnTo>
                                    <a:pt x="40707" y="39017"/>
                                  </a:lnTo>
                                  <a:cubicBezTo>
                                    <a:pt x="39958" y="40005"/>
                                    <a:pt x="39084" y="41116"/>
                                    <a:pt x="37960" y="42104"/>
                                  </a:cubicBezTo>
                                  <a:cubicBezTo>
                                    <a:pt x="36837" y="43092"/>
                                    <a:pt x="35588" y="43956"/>
                                    <a:pt x="34089" y="44697"/>
                                  </a:cubicBezTo>
                                  <a:cubicBezTo>
                                    <a:pt x="32591" y="45437"/>
                                    <a:pt x="30843" y="46055"/>
                                    <a:pt x="28970" y="46549"/>
                                  </a:cubicBezTo>
                                  <a:cubicBezTo>
                                    <a:pt x="27097" y="46919"/>
                                    <a:pt x="25099" y="47166"/>
                                    <a:pt x="22851" y="47166"/>
                                  </a:cubicBezTo>
                                  <a:moveTo>
                                    <a:pt x="21478" y="9754"/>
                                  </a:moveTo>
                                  <a:cubicBezTo>
                                    <a:pt x="20104" y="9754"/>
                                    <a:pt x="18980" y="10001"/>
                                    <a:pt x="17981" y="10495"/>
                                  </a:cubicBezTo>
                                  <a:cubicBezTo>
                                    <a:pt x="16982" y="10989"/>
                                    <a:pt x="16108" y="11606"/>
                                    <a:pt x="15359" y="12471"/>
                                  </a:cubicBezTo>
                                  <a:cubicBezTo>
                                    <a:pt x="14610" y="13335"/>
                                    <a:pt x="13985" y="14323"/>
                                    <a:pt x="13611" y="15434"/>
                                  </a:cubicBezTo>
                                  <a:cubicBezTo>
                                    <a:pt x="13111" y="16545"/>
                                    <a:pt x="12862" y="17903"/>
                                    <a:pt x="12612" y="19262"/>
                                  </a:cubicBezTo>
                                  <a:lnTo>
                                    <a:pt x="29719" y="19262"/>
                                  </a:lnTo>
                                  <a:lnTo>
                                    <a:pt x="29719" y="18274"/>
                                  </a:lnTo>
                                  <a:cubicBezTo>
                                    <a:pt x="29719" y="17039"/>
                                    <a:pt x="29469" y="15928"/>
                                    <a:pt x="29219" y="14940"/>
                                  </a:cubicBezTo>
                                  <a:cubicBezTo>
                                    <a:pt x="28845" y="13952"/>
                                    <a:pt x="28346" y="12964"/>
                                    <a:pt x="27721" y="12224"/>
                                  </a:cubicBezTo>
                                  <a:cubicBezTo>
                                    <a:pt x="27097" y="11483"/>
                                    <a:pt x="26223" y="10865"/>
                                    <a:pt x="25224" y="10495"/>
                                  </a:cubicBezTo>
                                  <a:cubicBezTo>
                                    <a:pt x="24100" y="10001"/>
                                    <a:pt x="22851" y="9754"/>
                                    <a:pt x="21478" y="9754"/>
                                  </a:cubicBezTo>
                                </a:path>
                              </a:pathLst>
                            </a:custGeom>
                            <a:solidFill>
                              <a:srgbClr val="00AEEF"/>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9" name="Freeform: Shape 379"/>
                          <wps:cNvSpPr/>
                          <wps:spPr>
                            <a:xfrm>
                              <a:off x="2232172" y="601429"/>
                              <a:ext cx="39708" cy="46425"/>
                            </a:xfrm>
                            <a:custGeom>
                              <a:avLst/>
                              <a:gdLst>
                                <a:gd name="connsiteX0" fmla="*/ 11488 w 39708"/>
                                <a:gd name="connsiteY0" fmla="*/ 864 h 46425"/>
                                <a:gd name="connsiteX1" fmla="*/ 11863 w 39708"/>
                                <a:gd name="connsiteY1" fmla="*/ 6174 h 46425"/>
                                <a:gd name="connsiteX2" fmla="*/ 17607 w 39708"/>
                                <a:gd name="connsiteY2" fmla="*/ 1605 h 46425"/>
                                <a:gd name="connsiteX3" fmla="*/ 25099 w 39708"/>
                                <a:gd name="connsiteY3" fmla="*/ 0 h 46425"/>
                                <a:gd name="connsiteX4" fmla="*/ 31093 w 39708"/>
                                <a:gd name="connsiteY4" fmla="*/ 864 h 46425"/>
                                <a:gd name="connsiteX5" fmla="*/ 35713 w 39708"/>
                                <a:gd name="connsiteY5" fmla="*/ 3828 h 46425"/>
                                <a:gd name="connsiteX6" fmla="*/ 38710 w 39708"/>
                                <a:gd name="connsiteY6" fmla="*/ 9260 h 46425"/>
                                <a:gd name="connsiteX7" fmla="*/ 39709 w 39708"/>
                                <a:gd name="connsiteY7" fmla="*/ 17409 h 46425"/>
                                <a:gd name="connsiteX8" fmla="*/ 39709 w 39708"/>
                                <a:gd name="connsiteY8" fmla="*/ 46425 h 46425"/>
                                <a:gd name="connsiteX9" fmla="*/ 27347 w 39708"/>
                                <a:gd name="connsiteY9" fmla="*/ 46425 h 46425"/>
                                <a:gd name="connsiteX10" fmla="*/ 27347 w 39708"/>
                                <a:gd name="connsiteY10" fmla="*/ 17286 h 46425"/>
                                <a:gd name="connsiteX11" fmla="*/ 26847 w 39708"/>
                                <a:gd name="connsiteY11" fmla="*/ 13705 h 46425"/>
                                <a:gd name="connsiteX12" fmla="*/ 25474 w 39708"/>
                                <a:gd name="connsiteY12" fmla="*/ 11483 h 46425"/>
                                <a:gd name="connsiteX13" fmla="*/ 23226 w 39708"/>
                                <a:gd name="connsiteY13" fmla="*/ 10248 h 46425"/>
                                <a:gd name="connsiteX14" fmla="*/ 20104 w 39708"/>
                                <a:gd name="connsiteY14" fmla="*/ 9878 h 46425"/>
                                <a:gd name="connsiteX15" fmla="*/ 15484 w 39708"/>
                                <a:gd name="connsiteY15" fmla="*/ 11112 h 46425"/>
                                <a:gd name="connsiteX16" fmla="*/ 12362 w 39708"/>
                                <a:gd name="connsiteY16" fmla="*/ 14323 h 46425"/>
                                <a:gd name="connsiteX17" fmla="*/ 12362 w 39708"/>
                                <a:gd name="connsiteY17" fmla="*/ 46425 h 46425"/>
                                <a:gd name="connsiteX18" fmla="*/ 0 w 39708"/>
                                <a:gd name="connsiteY18" fmla="*/ 46425 h 46425"/>
                                <a:gd name="connsiteX19" fmla="*/ 0 w 39708"/>
                                <a:gd name="connsiteY19" fmla="*/ 864 h 46425"/>
                                <a:gd name="connsiteX20" fmla="*/ 11488 w 39708"/>
                                <a:gd name="connsiteY20" fmla="*/ 864 h 46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9708" h="46425">
                                  <a:moveTo>
                                    <a:pt x="11488" y="864"/>
                                  </a:moveTo>
                                  <a:lnTo>
                                    <a:pt x="11863" y="6174"/>
                                  </a:lnTo>
                                  <a:cubicBezTo>
                                    <a:pt x="13486" y="4198"/>
                                    <a:pt x="15359" y="2716"/>
                                    <a:pt x="17607" y="1605"/>
                                  </a:cubicBezTo>
                                  <a:cubicBezTo>
                                    <a:pt x="19854" y="617"/>
                                    <a:pt x="22352" y="0"/>
                                    <a:pt x="25099" y="0"/>
                                  </a:cubicBezTo>
                                  <a:cubicBezTo>
                                    <a:pt x="27347" y="0"/>
                                    <a:pt x="29220" y="247"/>
                                    <a:pt x="31093" y="864"/>
                                  </a:cubicBezTo>
                                  <a:cubicBezTo>
                                    <a:pt x="32841" y="1482"/>
                                    <a:pt x="34464" y="2469"/>
                                    <a:pt x="35713" y="3828"/>
                                  </a:cubicBezTo>
                                  <a:cubicBezTo>
                                    <a:pt x="36962" y="5186"/>
                                    <a:pt x="37961" y="7038"/>
                                    <a:pt x="38710" y="9260"/>
                                  </a:cubicBezTo>
                                  <a:cubicBezTo>
                                    <a:pt x="39459" y="11483"/>
                                    <a:pt x="39709" y="14199"/>
                                    <a:pt x="39709" y="17409"/>
                                  </a:cubicBezTo>
                                  <a:lnTo>
                                    <a:pt x="39709" y="46425"/>
                                  </a:lnTo>
                                  <a:lnTo>
                                    <a:pt x="27347" y="46425"/>
                                  </a:lnTo>
                                  <a:lnTo>
                                    <a:pt x="27347" y="17286"/>
                                  </a:lnTo>
                                  <a:cubicBezTo>
                                    <a:pt x="27347" y="15804"/>
                                    <a:pt x="27222" y="14570"/>
                                    <a:pt x="26847" y="13705"/>
                                  </a:cubicBezTo>
                                  <a:cubicBezTo>
                                    <a:pt x="26473" y="12718"/>
                                    <a:pt x="26098" y="11977"/>
                                    <a:pt x="25474" y="11483"/>
                                  </a:cubicBezTo>
                                  <a:cubicBezTo>
                                    <a:pt x="24849" y="10865"/>
                                    <a:pt x="24100" y="10495"/>
                                    <a:pt x="23226" y="10248"/>
                                  </a:cubicBezTo>
                                  <a:cubicBezTo>
                                    <a:pt x="22352" y="10001"/>
                                    <a:pt x="21228" y="9878"/>
                                    <a:pt x="20104" y="9878"/>
                                  </a:cubicBezTo>
                                  <a:cubicBezTo>
                                    <a:pt x="18231" y="9878"/>
                                    <a:pt x="16733" y="10248"/>
                                    <a:pt x="15484" y="11112"/>
                                  </a:cubicBezTo>
                                  <a:cubicBezTo>
                                    <a:pt x="14235" y="11853"/>
                                    <a:pt x="13111" y="12964"/>
                                    <a:pt x="12362" y="14323"/>
                                  </a:cubicBezTo>
                                  <a:lnTo>
                                    <a:pt x="12362" y="46425"/>
                                  </a:lnTo>
                                  <a:lnTo>
                                    <a:pt x="0" y="46425"/>
                                  </a:lnTo>
                                  <a:lnTo>
                                    <a:pt x="0" y="864"/>
                                  </a:lnTo>
                                  <a:lnTo>
                                    <a:pt x="11488" y="864"/>
                                  </a:lnTo>
                                  <a:close/>
                                </a:path>
                              </a:pathLst>
                            </a:custGeom>
                            <a:solidFill>
                              <a:srgbClr val="00AEEF"/>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0" name="Freeform: Shape 380"/>
                          <wps:cNvSpPr/>
                          <wps:spPr>
                            <a:xfrm>
                              <a:off x="2277001" y="602293"/>
                              <a:ext cx="42830" cy="45560"/>
                            </a:xfrm>
                            <a:custGeom>
                              <a:avLst/>
                              <a:gdLst>
                                <a:gd name="connsiteX0" fmla="*/ 21478 w 42830"/>
                                <a:gd name="connsiteY0" fmla="*/ 30744 h 45560"/>
                                <a:gd name="connsiteX1" fmla="*/ 29969 w 42830"/>
                                <a:gd name="connsiteY1" fmla="*/ 0 h 45560"/>
                                <a:gd name="connsiteX2" fmla="*/ 42830 w 42830"/>
                                <a:gd name="connsiteY2" fmla="*/ 0 h 45560"/>
                                <a:gd name="connsiteX3" fmla="*/ 27346 w 42830"/>
                                <a:gd name="connsiteY3" fmla="*/ 45561 h 45560"/>
                                <a:gd name="connsiteX4" fmla="*/ 15484 w 42830"/>
                                <a:gd name="connsiteY4" fmla="*/ 45561 h 45560"/>
                                <a:gd name="connsiteX5" fmla="*/ 0 w 42830"/>
                                <a:gd name="connsiteY5" fmla="*/ 0 h 45560"/>
                                <a:gd name="connsiteX6" fmla="*/ 12862 w 42830"/>
                                <a:gd name="connsiteY6" fmla="*/ 0 h 455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2830" h="45560">
                                  <a:moveTo>
                                    <a:pt x="21478" y="30744"/>
                                  </a:moveTo>
                                  <a:lnTo>
                                    <a:pt x="29969" y="0"/>
                                  </a:lnTo>
                                  <a:lnTo>
                                    <a:pt x="42830" y="0"/>
                                  </a:lnTo>
                                  <a:lnTo>
                                    <a:pt x="27346" y="45561"/>
                                  </a:lnTo>
                                  <a:lnTo>
                                    <a:pt x="15484" y="45561"/>
                                  </a:lnTo>
                                  <a:lnTo>
                                    <a:pt x="0" y="0"/>
                                  </a:lnTo>
                                  <a:lnTo>
                                    <a:pt x="12862" y="0"/>
                                  </a:lnTo>
                                  <a:close/>
                                </a:path>
                              </a:pathLst>
                            </a:custGeom>
                            <a:solidFill>
                              <a:srgbClr val="00AEEF"/>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1" name="Freeform: Shape 381"/>
                          <wps:cNvSpPr/>
                          <wps:spPr>
                            <a:xfrm>
                              <a:off x="2325200" y="584143"/>
                              <a:ext cx="13860" cy="63711"/>
                            </a:xfrm>
                            <a:custGeom>
                              <a:avLst/>
                              <a:gdLst>
                                <a:gd name="connsiteX0" fmla="*/ 0 w 13860"/>
                                <a:gd name="connsiteY0" fmla="*/ 6297 h 63711"/>
                                <a:gd name="connsiteX1" fmla="*/ 1873 w 13860"/>
                                <a:gd name="connsiteY1" fmla="*/ 1729 h 63711"/>
                                <a:gd name="connsiteX2" fmla="*/ 6993 w 13860"/>
                                <a:gd name="connsiteY2" fmla="*/ 0 h 63711"/>
                                <a:gd name="connsiteX3" fmla="*/ 9865 w 13860"/>
                                <a:gd name="connsiteY3" fmla="*/ 494 h 63711"/>
                                <a:gd name="connsiteX4" fmla="*/ 11987 w 13860"/>
                                <a:gd name="connsiteY4" fmla="*/ 1852 h 63711"/>
                                <a:gd name="connsiteX5" fmla="*/ 13361 w 13860"/>
                                <a:gd name="connsiteY5" fmla="*/ 3828 h 63711"/>
                                <a:gd name="connsiteX6" fmla="*/ 13861 w 13860"/>
                                <a:gd name="connsiteY6" fmla="*/ 6297 h 63711"/>
                                <a:gd name="connsiteX7" fmla="*/ 13361 w 13860"/>
                                <a:gd name="connsiteY7" fmla="*/ 8890 h 63711"/>
                                <a:gd name="connsiteX8" fmla="*/ 11987 w 13860"/>
                                <a:gd name="connsiteY8" fmla="*/ 10865 h 63711"/>
                                <a:gd name="connsiteX9" fmla="*/ 9865 w 13860"/>
                                <a:gd name="connsiteY9" fmla="*/ 12224 h 63711"/>
                                <a:gd name="connsiteX10" fmla="*/ 6993 w 13860"/>
                                <a:gd name="connsiteY10" fmla="*/ 12718 h 63711"/>
                                <a:gd name="connsiteX11" fmla="*/ 4121 w 13860"/>
                                <a:gd name="connsiteY11" fmla="*/ 12224 h 63711"/>
                                <a:gd name="connsiteX12" fmla="*/ 1998 w 13860"/>
                                <a:gd name="connsiteY12" fmla="*/ 10865 h 63711"/>
                                <a:gd name="connsiteX13" fmla="*/ 624 w 13860"/>
                                <a:gd name="connsiteY13" fmla="*/ 8890 h 63711"/>
                                <a:gd name="connsiteX14" fmla="*/ 0 w 13860"/>
                                <a:gd name="connsiteY14" fmla="*/ 6297 h 63711"/>
                                <a:gd name="connsiteX15" fmla="*/ 13111 w 13860"/>
                                <a:gd name="connsiteY15" fmla="*/ 63711 h 63711"/>
                                <a:gd name="connsiteX16" fmla="*/ 749 w 13860"/>
                                <a:gd name="connsiteY16" fmla="*/ 63711 h 63711"/>
                                <a:gd name="connsiteX17" fmla="*/ 749 w 13860"/>
                                <a:gd name="connsiteY17" fmla="*/ 18150 h 63711"/>
                                <a:gd name="connsiteX18" fmla="*/ 13111 w 13860"/>
                                <a:gd name="connsiteY18" fmla="*/ 18150 h 63711"/>
                                <a:gd name="connsiteX19" fmla="*/ 13111 w 13860"/>
                                <a:gd name="connsiteY19" fmla="*/ 63711 h 637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860" h="63711">
                                  <a:moveTo>
                                    <a:pt x="0" y="6297"/>
                                  </a:moveTo>
                                  <a:cubicBezTo>
                                    <a:pt x="0" y="4445"/>
                                    <a:pt x="624" y="2963"/>
                                    <a:pt x="1873" y="1729"/>
                                  </a:cubicBezTo>
                                  <a:cubicBezTo>
                                    <a:pt x="3122" y="494"/>
                                    <a:pt x="4745" y="0"/>
                                    <a:pt x="6993" y="0"/>
                                  </a:cubicBezTo>
                                  <a:cubicBezTo>
                                    <a:pt x="7992" y="0"/>
                                    <a:pt x="8990" y="123"/>
                                    <a:pt x="9865" y="494"/>
                                  </a:cubicBezTo>
                                  <a:cubicBezTo>
                                    <a:pt x="10739" y="864"/>
                                    <a:pt x="11488" y="1235"/>
                                    <a:pt x="11987" y="1852"/>
                                  </a:cubicBezTo>
                                  <a:cubicBezTo>
                                    <a:pt x="12612" y="2469"/>
                                    <a:pt x="12986" y="3087"/>
                                    <a:pt x="13361" y="3828"/>
                                  </a:cubicBezTo>
                                  <a:cubicBezTo>
                                    <a:pt x="13736" y="4568"/>
                                    <a:pt x="13861" y="5433"/>
                                    <a:pt x="13861" y="6297"/>
                                  </a:cubicBezTo>
                                  <a:cubicBezTo>
                                    <a:pt x="13861" y="7161"/>
                                    <a:pt x="13736" y="8026"/>
                                    <a:pt x="13361" y="8890"/>
                                  </a:cubicBezTo>
                                  <a:cubicBezTo>
                                    <a:pt x="12986" y="9631"/>
                                    <a:pt x="12612" y="10372"/>
                                    <a:pt x="11987" y="10865"/>
                                  </a:cubicBezTo>
                                  <a:cubicBezTo>
                                    <a:pt x="11363" y="11483"/>
                                    <a:pt x="10614" y="11853"/>
                                    <a:pt x="9865" y="12224"/>
                                  </a:cubicBezTo>
                                  <a:cubicBezTo>
                                    <a:pt x="8990" y="12471"/>
                                    <a:pt x="8116" y="12718"/>
                                    <a:pt x="6993" y="12718"/>
                                  </a:cubicBezTo>
                                  <a:cubicBezTo>
                                    <a:pt x="5994" y="12718"/>
                                    <a:pt x="4995" y="12594"/>
                                    <a:pt x="4121" y="12224"/>
                                  </a:cubicBezTo>
                                  <a:cubicBezTo>
                                    <a:pt x="3247" y="11853"/>
                                    <a:pt x="2497" y="11483"/>
                                    <a:pt x="1998" y="10865"/>
                                  </a:cubicBezTo>
                                  <a:cubicBezTo>
                                    <a:pt x="1374" y="10248"/>
                                    <a:pt x="999" y="9631"/>
                                    <a:pt x="624" y="8890"/>
                                  </a:cubicBezTo>
                                  <a:cubicBezTo>
                                    <a:pt x="125" y="8149"/>
                                    <a:pt x="0" y="7285"/>
                                    <a:pt x="0" y="6297"/>
                                  </a:cubicBezTo>
                                  <a:moveTo>
                                    <a:pt x="13111" y="63711"/>
                                  </a:moveTo>
                                  <a:lnTo>
                                    <a:pt x="749" y="63711"/>
                                  </a:lnTo>
                                  <a:lnTo>
                                    <a:pt x="749" y="18150"/>
                                  </a:lnTo>
                                  <a:lnTo>
                                    <a:pt x="13111" y="18150"/>
                                  </a:lnTo>
                                  <a:lnTo>
                                    <a:pt x="13111" y="63711"/>
                                  </a:lnTo>
                                  <a:close/>
                                </a:path>
                              </a:pathLst>
                            </a:custGeom>
                            <a:solidFill>
                              <a:srgbClr val="00AEEF"/>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2" name="Freeform: Shape 382"/>
                          <wps:cNvSpPr/>
                          <wps:spPr>
                            <a:xfrm>
                              <a:off x="2348426" y="601552"/>
                              <a:ext cx="26097" cy="46301"/>
                            </a:xfrm>
                            <a:custGeom>
                              <a:avLst/>
                              <a:gdLst>
                                <a:gd name="connsiteX0" fmla="*/ 25973 w 26097"/>
                                <a:gd name="connsiteY0" fmla="*/ 12100 h 46301"/>
                                <a:gd name="connsiteX1" fmla="*/ 23725 w 26097"/>
                                <a:gd name="connsiteY1" fmla="*/ 11853 h 46301"/>
                                <a:gd name="connsiteX2" fmla="*/ 21477 w 26097"/>
                                <a:gd name="connsiteY2" fmla="*/ 11730 h 46301"/>
                                <a:gd name="connsiteX3" fmla="*/ 15609 w 26097"/>
                                <a:gd name="connsiteY3" fmla="*/ 12964 h 46301"/>
                                <a:gd name="connsiteX4" fmla="*/ 12362 w 26097"/>
                                <a:gd name="connsiteY4" fmla="*/ 16422 h 46301"/>
                                <a:gd name="connsiteX5" fmla="*/ 12362 w 26097"/>
                                <a:gd name="connsiteY5" fmla="*/ 46302 h 46301"/>
                                <a:gd name="connsiteX6" fmla="*/ 0 w 26097"/>
                                <a:gd name="connsiteY6" fmla="*/ 46302 h 46301"/>
                                <a:gd name="connsiteX7" fmla="*/ 0 w 26097"/>
                                <a:gd name="connsiteY7" fmla="*/ 741 h 46301"/>
                                <a:gd name="connsiteX8" fmla="*/ 11613 w 26097"/>
                                <a:gd name="connsiteY8" fmla="*/ 741 h 46301"/>
                                <a:gd name="connsiteX9" fmla="*/ 11987 w 26097"/>
                                <a:gd name="connsiteY9" fmla="*/ 6174 h 46301"/>
                                <a:gd name="connsiteX10" fmla="*/ 16233 w 26097"/>
                                <a:gd name="connsiteY10" fmla="*/ 1605 h 46301"/>
                                <a:gd name="connsiteX11" fmla="*/ 22227 w 26097"/>
                                <a:gd name="connsiteY11" fmla="*/ 0 h 46301"/>
                                <a:gd name="connsiteX12" fmla="*/ 24350 w 26097"/>
                                <a:gd name="connsiteY12" fmla="*/ 123 h 46301"/>
                                <a:gd name="connsiteX13" fmla="*/ 26098 w 26097"/>
                                <a:gd name="connsiteY13" fmla="*/ 494 h 46301"/>
                                <a:gd name="connsiteX14" fmla="*/ 25973 w 26097"/>
                                <a:gd name="connsiteY14" fmla="*/ 12100 h 463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6097" h="46301">
                                  <a:moveTo>
                                    <a:pt x="25973" y="12100"/>
                                  </a:moveTo>
                                  <a:cubicBezTo>
                                    <a:pt x="25349" y="11977"/>
                                    <a:pt x="24599" y="11977"/>
                                    <a:pt x="23725" y="11853"/>
                                  </a:cubicBezTo>
                                  <a:cubicBezTo>
                                    <a:pt x="22851" y="11853"/>
                                    <a:pt x="22102" y="11730"/>
                                    <a:pt x="21477" y="11730"/>
                                  </a:cubicBezTo>
                                  <a:cubicBezTo>
                                    <a:pt x="19105" y="11730"/>
                                    <a:pt x="17107" y="12100"/>
                                    <a:pt x="15609" y="12964"/>
                                  </a:cubicBezTo>
                                  <a:cubicBezTo>
                                    <a:pt x="14110" y="13829"/>
                                    <a:pt x="12986" y="14940"/>
                                    <a:pt x="12362" y="16422"/>
                                  </a:cubicBezTo>
                                  <a:lnTo>
                                    <a:pt x="12362" y="46302"/>
                                  </a:lnTo>
                                  <a:lnTo>
                                    <a:pt x="0" y="46302"/>
                                  </a:lnTo>
                                  <a:lnTo>
                                    <a:pt x="0" y="741"/>
                                  </a:lnTo>
                                  <a:lnTo>
                                    <a:pt x="11613" y="741"/>
                                  </a:lnTo>
                                  <a:lnTo>
                                    <a:pt x="11987" y="6174"/>
                                  </a:lnTo>
                                  <a:cubicBezTo>
                                    <a:pt x="13111" y="4198"/>
                                    <a:pt x="14610" y="2716"/>
                                    <a:pt x="16233" y="1605"/>
                                  </a:cubicBezTo>
                                  <a:cubicBezTo>
                                    <a:pt x="17981" y="494"/>
                                    <a:pt x="19979" y="0"/>
                                    <a:pt x="22227" y="0"/>
                                  </a:cubicBezTo>
                                  <a:cubicBezTo>
                                    <a:pt x="22851" y="0"/>
                                    <a:pt x="23600" y="0"/>
                                    <a:pt x="24350" y="123"/>
                                  </a:cubicBezTo>
                                  <a:cubicBezTo>
                                    <a:pt x="25099" y="247"/>
                                    <a:pt x="25723" y="370"/>
                                    <a:pt x="26098" y="494"/>
                                  </a:cubicBezTo>
                                  <a:lnTo>
                                    <a:pt x="25973" y="12100"/>
                                  </a:lnTo>
                                  <a:close/>
                                </a:path>
                              </a:pathLst>
                            </a:custGeom>
                            <a:solidFill>
                              <a:srgbClr val="00AEEF"/>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3" name="Freeform: Shape 383"/>
                          <wps:cNvSpPr/>
                          <wps:spPr>
                            <a:xfrm>
                              <a:off x="2376772" y="601429"/>
                              <a:ext cx="43829" cy="47166"/>
                            </a:xfrm>
                            <a:custGeom>
                              <a:avLst/>
                              <a:gdLst>
                                <a:gd name="connsiteX0" fmla="*/ 0 w 43829"/>
                                <a:gd name="connsiteY0" fmla="*/ 23213 h 47166"/>
                                <a:gd name="connsiteX1" fmla="*/ 1499 w 43829"/>
                                <a:gd name="connsiteY1" fmla="*/ 13952 h 47166"/>
                                <a:gd name="connsiteX2" fmla="*/ 5744 w 43829"/>
                                <a:gd name="connsiteY2" fmla="*/ 6544 h 47166"/>
                                <a:gd name="connsiteX3" fmla="*/ 12612 w 43829"/>
                                <a:gd name="connsiteY3" fmla="*/ 1729 h 47166"/>
                                <a:gd name="connsiteX4" fmla="*/ 21852 w 43829"/>
                                <a:gd name="connsiteY4" fmla="*/ 0 h 47166"/>
                                <a:gd name="connsiteX5" fmla="*/ 31217 w 43829"/>
                                <a:gd name="connsiteY5" fmla="*/ 1729 h 47166"/>
                                <a:gd name="connsiteX6" fmla="*/ 38085 w 43829"/>
                                <a:gd name="connsiteY6" fmla="*/ 6544 h 47166"/>
                                <a:gd name="connsiteX7" fmla="*/ 42331 w 43829"/>
                                <a:gd name="connsiteY7" fmla="*/ 13952 h 47166"/>
                                <a:gd name="connsiteX8" fmla="*/ 43829 w 43829"/>
                                <a:gd name="connsiteY8" fmla="*/ 23213 h 47166"/>
                                <a:gd name="connsiteX9" fmla="*/ 43829 w 43829"/>
                                <a:gd name="connsiteY9" fmla="*/ 24077 h 47166"/>
                                <a:gd name="connsiteX10" fmla="*/ 42331 w 43829"/>
                                <a:gd name="connsiteY10" fmla="*/ 33337 h 47166"/>
                                <a:gd name="connsiteX11" fmla="*/ 38085 w 43829"/>
                                <a:gd name="connsiteY11" fmla="*/ 40622 h 47166"/>
                                <a:gd name="connsiteX12" fmla="*/ 31217 w 43829"/>
                                <a:gd name="connsiteY12" fmla="*/ 45437 h 47166"/>
                                <a:gd name="connsiteX13" fmla="*/ 21977 w 43829"/>
                                <a:gd name="connsiteY13" fmla="*/ 47166 h 47166"/>
                                <a:gd name="connsiteX14" fmla="*/ 12612 w 43829"/>
                                <a:gd name="connsiteY14" fmla="*/ 45437 h 47166"/>
                                <a:gd name="connsiteX15" fmla="*/ 5744 w 43829"/>
                                <a:gd name="connsiteY15" fmla="*/ 40622 h 47166"/>
                                <a:gd name="connsiteX16" fmla="*/ 1499 w 43829"/>
                                <a:gd name="connsiteY16" fmla="*/ 33337 h 47166"/>
                                <a:gd name="connsiteX17" fmla="*/ 0 w 43829"/>
                                <a:gd name="connsiteY17" fmla="*/ 24077 h 47166"/>
                                <a:gd name="connsiteX18" fmla="*/ 0 w 43829"/>
                                <a:gd name="connsiteY18" fmla="*/ 23213 h 47166"/>
                                <a:gd name="connsiteX19" fmla="*/ 12362 w 43829"/>
                                <a:gd name="connsiteY19" fmla="*/ 24077 h 47166"/>
                                <a:gd name="connsiteX20" fmla="*/ 12862 w 43829"/>
                                <a:gd name="connsiteY20" fmla="*/ 29263 h 47166"/>
                                <a:gd name="connsiteX21" fmla="*/ 14485 w 43829"/>
                                <a:gd name="connsiteY21" fmla="*/ 33461 h 47166"/>
                                <a:gd name="connsiteX22" fmla="*/ 17482 w 43829"/>
                                <a:gd name="connsiteY22" fmla="*/ 36301 h 47166"/>
                                <a:gd name="connsiteX23" fmla="*/ 21977 w 43829"/>
                                <a:gd name="connsiteY23" fmla="*/ 37412 h 47166"/>
                                <a:gd name="connsiteX24" fmla="*/ 26348 w 43829"/>
                                <a:gd name="connsiteY24" fmla="*/ 36301 h 47166"/>
                                <a:gd name="connsiteX25" fmla="*/ 29344 w 43829"/>
                                <a:gd name="connsiteY25" fmla="*/ 33461 h 47166"/>
                                <a:gd name="connsiteX26" fmla="*/ 30968 w 43829"/>
                                <a:gd name="connsiteY26" fmla="*/ 29263 h 47166"/>
                                <a:gd name="connsiteX27" fmla="*/ 31467 w 43829"/>
                                <a:gd name="connsiteY27" fmla="*/ 24077 h 47166"/>
                                <a:gd name="connsiteX28" fmla="*/ 31467 w 43829"/>
                                <a:gd name="connsiteY28" fmla="*/ 23213 h 47166"/>
                                <a:gd name="connsiteX29" fmla="*/ 30968 w 43829"/>
                                <a:gd name="connsiteY29" fmla="*/ 18150 h 47166"/>
                                <a:gd name="connsiteX30" fmla="*/ 29344 w 43829"/>
                                <a:gd name="connsiteY30" fmla="*/ 13952 h 47166"/>
                                <a:gd name="connsiteX31" fmla="*/ 26348 w 43829"/>
                                <a:gd name="connsiteY31" fmla="*/ 10989 h 47166"/>
                                <a:gd name="connsiteX32" fmla="*/ 21977 w 43829"/>
                                <a:gd name="connsiteY32" fmla="*/ 9878 h 47166"/>
                                <a:gd name="connsiteX33" fmla="*/ 17607 w 43829"/>
                                <a:gd name="connsiteY33" fmla="*/ 10989 h 47166"/>
                                <a:gd name="connsiteX34" fmla="*/ 14610 w 43829"/>
                                <a:gd name="connsiteY34" fmla="*/ 13952 h 47166"/>
                                <a:gd name="connsiteX35" fmla="*/ 12987 w 43829"/>
                                <a:gd name="connsiteY35" fmla="*/ 18150 h 47166"/>
                                <a:gd name="connsiteX36" fmla="*/ 12487 w 43829"/>
                                <a:gd name="connsiteY36" fmla="*/ 23213 h 47166"/>
                                <a:gd name="connsiteX37" fmla="*/ 12487 w 43829"/>
                                <a:gd name="connsiteY37" fmla="*/ 24077 h 471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43829" h="47166">
                                  <a:moveTo>
                                    <a:pt x="0" y="23213"/>
                                  </a:moveTo>
                                  <a:cubicBezTo>
                                    <a:pt x="0" y="19879"/>
                                    <a:pt x="500" y="16792"/>
                                    <a:pt x="1499" y="13952"/>
                                  </a:cubicBezTo>
                                  <a:cubicBezTo>
                                    <a:pt x="2497" y="11112"/>
                                    <a:pt x="3871" y="8643"/>
                                    <a:pt x="5744" y="6544"/>
                                  </a:cubicBezTo>
                                  <a:cubicBezTo>
                                    <a:pt x="7617" y="4445"/>
                                    <a:pt x="9865" y="2840"/>
                                    <a:pt x="12612" y="1729"/>
                                  </a:cubicBezTo>
                                  <a:cubicBezTo>
                                    <a:pt x="15359" y="494"/>
                                    <a:pt x="18356" y="0"/>
                                    <a:pt x="21852" y="0"/>
                                  </a:cubicBezTo>
                                  <a:cubicBezTo>
                                    <a:pt x="25349" y="0"/>
                                    <a:pt x="28470" y="617"/>
                                    <a:pt x="31217" y="1729"/>
                                  </a:cubicBezTo>
                                  <a:cubicBezTo>
                                    <a:pt x="33965" y="2963"/>
                                    <a:pt x="36212" y="4568"/>
                                    <a:pt x="38085" y="6544"/>
                                  </a:cubicBezTo>
                                  <a:cubicBezTo>
                                    <a:pt x="39958" y="8643"/>
                                    <a:pt x="41332" y="11112"/>
                                    <a:pt x="42331" y="13952"/>
                                  </a:cubicBezTo>
                                  <a:cubicBezTo>
                                    <a:pt x="43330" y="16792"/>
                                    <a:pt x="43829" y="19879"/>
                                    <a:pt x="43829" y="23213"/>
                                  </a:cubicBezTo>
                                  <a:lnTo>
                                    <a:pt x="43829" y="24077"/>
                                  </a:lnTo>
                                  <a:cubicBezTo>
                                    <a:pt x="43829" y="27411"/>
                                    <a:pt x="43330" y="30497"/>
                                    <a:pt x="42331" y="33337"/>
                                  </a:cubicBezTo>
                                  <a:cubicBezTo>
                                    <a:pt x="41332" y="36177"/>
                                    <a:pt x="39958" y="38647"/>
                                    <a:pt x="38085" y="40622"/>
                                  </a:cubicBezTo>
                                  <a:cubicBezTo>
                                    <a:pt x="36212" y="42721"/>
                                    <a:pt x="33965" y="44326"/>
                                    <a:pt x="31217" y="45437"/>
                                  </a:cubicBezTo>
                                  <a:cubicBezTo>
                                    <a:pt x="28470" y="46549"/>
                                    <a:pt x="25474" y="47166"/>
                                    <a:pt x="21977" y="47166"/>
                                  </a:cubicBezTo>
                                  <a:cubicBezTo>
                                    <a:pt x="18481" y="47166"/>
                                    <a:pt x="15359" y="46549"/>
                                    <a:pt x="12612" y="45437"/>
                                  </a:cubicBezTo>
                                  <a:cubicBezTo>
                                    <a:pt x="9865" y="44326"/>
                                    <a:pt x="7617" y="42598"/>
                                    <a:pt x="5744" y="40622"/>
                                  </a:cubicBezTo>
                                  <a:cubicBezTo>
                                    <a:pt x="3871" y="38523"/>
                                    <a:pt x="2497" y="36054"/>
                                    <a:pt x="1499" y="33337"/>
                                  </a:cubicBezTo>
                                  <a:cubicBezTo>
                                    <a:pt x="500" y="30497"/>
                                    <a:pt x="0" y="27411"/>
                                    <a:pt x="0" y="24077"/>
                                  </a:cubicBezTo>
                                  <a:lnTo>
                                    <a:pt x="0" y="23213"/>
                                  </a:lnTo>
                                  <a:close/>
                                  <a:moveTo>
                                    <a:pt x="12362" y="24077"/>
                                  </a:moveTo>
                                  <a:cubicBezTo>
                                    <a:pt x="12362" y="25929"/>
                                    <a:pt x="12487" y="27658"/>
                                    <a:pt x="12862" y="29263"/>
                                  </a:cubicBezTo>
                                  <a:cubicBezTo>
                                    <a:pt x="13236" y="30868"/>
                                    <a:pt x="13736" y="32350"/>
                                    <a:pt x="14485" y="33461"/>
                                  </a:cubicBezTo>
                                  <a:cubicBezTo>
                                    <a:pt x="15234" y="34695"/>
                                    <a:pt x="16233" y="35560"/>
                                    <a:pt x="17482" y="36301"/>
                                  </a:cubicBezTo>
                                  <a:cubicBezTo>
                                    <a:pt x="18730" y="37041"/>
                                    <a:pt x="20229" y="37412"/>
                                    <a:pt x="21977" y="37412"/>
                                  </a:cubicBezTo>
                                  <a:cubicBezTo>
                                    <a:pt x="23725" y="37412"/>
                                    <a:pt x="25099" y="37041"/>
                                    <a:pt x="26348" y="36301"/>
                                  </a:cubicBezTo>
                                  <a:cubicBezTo>
                                    <a:pt x="27596" y="35560"/>
                                    <a:pt x="28595" y="34695"/>
                                    <a:pt x="29344" y="33461"/>
                                  </a:cubicBezTo>
                                  <a:cubicBezTo>
                                    <a:pt x="30094" y="32226"/>
                                    <a:pt x="30718" y="30868"/>
                                    <a:pt x="30968" y="29263"/>
                                  </a:cubicBezTo>
                                  <a:cubicBezTo>
                                    <a:pt x="31342" y="27658"/>
                                    <a:pt x="31467" y="25929"/>
                                    <a:pt x="31467" y="24077"/>
                                  </a:cubicBezTo>
                                  <a:lnTo>
                                    <a:pt x="31467" y="23213"/>
                                  </a:lnTo>
                                  <a:cubicBezTo>
                                    <a:pt x="31467" y="21361"/>
                                    <a:pt x="31342" y="19755"/>
                                    <a:pt x="30968" y="18150"/>
                                  </a:cubicBezTo>
                                  <a:cubicBezTo>
                                    <a:pt x="30593" y="16545"/>
                                    <a:pt x="30094" y="15064"/>
                                    <a:pt x="29344" y="13952"/>
                                  </a:cubicBezTo>
                                  <a:cubicBezTo>
                                    <a:pt x="28595" y="12718"/>
                                    <a:pt x="27596" y="11730"/>
                                    <a:pt x="26348" y="10989"/>
                                  </a:cubicBezTo>
                                  <a:cubicBezTo>
                                    <a:pt x="25099" y="10248"/>
                                    <a:pt x="23600" y="9878"/>
                                    <a:pt x="21977" y="9878"/>
                                  </a:cubicBezTo>
                                  <a:cubicBezTo>
                                    <a:pt x="20229" y="9878"/>
                                    <a:pt x="18855" y="10248"/>
                                    <a:pt x="17607" y="10989"/>
                                  </a:cubicBezTo>
                                  <a:cubicBezTo>
                                    <a:pt x="16358" y="11730"/>
                                    <a:pt x="15359" y="12718"/>
                                    <a:pt x="14610" y="13952"/>
                                  </a:cubicBezTo>
                                  <a:cubicBezTo>
                                    <a:pt x="13861" y="15187"/>
                                    <a:pt x="13361" y="16545"/>
                                    <a:pt x="12987" y="18150"/>
                                  </a:cubicBezTo>
                                  <a:cubicBezTo>
                                    <a:pt x="12612" y="19755"/>
                                    <a:pt x="12487" y="21484"/>
                                    <a:pt x="12487" y="23213"/>
                                  </a:cubicBezTo>
                                  <a:lnTo>
                                    <a:pt x="12487" y="24077"/>
                                  </a:lnTo>
                                  <a:close/>
                                </a:path>
                              </a:pathLst>
                            </a:custGeom>
                            <a:solidFill>
                              <a:srgbClr val="00AEEF"/>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4" name="Freeform: Shape 384"/>
                          <wps:cNvSpPr/>
                          <wps:spPr>
                            <a:xfrm>
                              <a:off x="2427968" y="601429"/>
                              <a:ext cx="39708" cy="46425"/>
                            </a:xfrm>
                            <a:custGeom>
                              <a:avLst/>
                              <a:gdLst>
                                <a:gd name="connsiteX0" fmla="*/ 11488 w 39708"/>
                                <a:gd name="connsiteY0" fmla="*/ 864 h 46425"/>
                                <a:gd name="connsiteX1" fmla="*/ 11863 w 39708"/>
                                <a:gd name="connsiteY1" fmla="*/ 6174 h 46425"/>
                                <a:gd name="connsiteX2" fmla="*/ 17607 w 39708"/>
                                <a:gd name="connsiteY2" fmla="*/ 1605 h 46425"/>
                                <a:gd name="connsiteX3" fmla="*/ 25099 w 39708"/>
                                <a:gd name="connsiteY3" fmla="*/ 0 h 46425"/>
                                <a:gd name="connsiteX4" fmla="*/ 31092 w 39708"/>
                                <a:gd name="connsiteY4" fmla="*/ 864 h 46425"/>
                                <a:gd name="connsiteX5" fmla="*/ 35713 w 39708"/>
                                <a:gd name="connsiteY5" fmla="*/ 3828 h 46425"/>
                                <a:gd name="connsiteX6" fmla="*/ 38710 w 39708"/>
                                <a:gd name="connsiteY6" fmla="*/ 9260 h 46425"/>
                                <a:gd name="connsiteX7" fmla="*/ 39709 w 39708"/>
                                <a:gd name="connsiteY7" fmla="*/ 17409 h 46425"/>
                                <a:gd name="connsiteX8" fmla="*/ 39709 w 39708"/>
                                <a:gd name="connsiteY8" fmla="*/ 46425 h 46425"/>
                                <a:gd name="connsiteX9" fmla="*/ 27347 w 39708"/>
                                <a:gd name="connsiteY9" fmla="*/ 46425 h 46425"/>
                                <a:gd name="connsiteX10" fmla="*/ 27347 w 39708"/>
                                <a:gd name="connsiteY10" fmla="*/ 17286 h 46425"/>
                                <a:gd name="connsiteX11" fmla="*/ 26847 w 39708"/>
                                <a:gd name="connsiteY11" fmla="*/ 13705 h 46425"/>
                                <a:gd name="connsiteX12" fmla="*/ 25473 w 39708"/>
                                <a:gd name="connsiteY12" fmla="*/ 11483 h 46425"/>
                                <a:gd name="connsiteX13" fmla="*/ 23226 w 39708"/>
                                <a:gd name="connsiteY13" fmla="*/ 10248 h 46425"/>
                                <a:gd name="connsiteX14" fmla="*/ 20104 w 39708"/>
                                <a:gd name="connsiteY14" fmla="*/ 9878 h 46425"/>
                                <a:gd name="connsiteX15" fmla="*/ 15484 w 39708"/>
                                <a:gd name="connsiteY15" fmla="*/ 11112 h 46425"/>
                                <a:gd name="connsiteX16" fmla="*/ 12362 w 39708"/>
                                <a:gd name="connsiteY16" fmla="*/ 14323 h 46425"/>
                                <a:gd name="connsiteX17" fmla="*/ 12362 w 39708"/>
                                <a:gd name="connsiteY17" fmla="*/ 46425 h 46425"/>
                                <a:gd name="connsiteX18" fmla="*/ 0 w 39708"/>
                                <a:gd name="connsiteY18" fmla="*/ 46425 h 46425"/>
                                <a:gd name="connsiteX19" fmla="*/ 0 w 39708"/>
                                <a:gd name="connsiteY19" fmla="*/ 864 h 46425"/>
                                <a:gd name="connsiteX20" fmla="*/ 11488 w 39708"/>
                                <a:gd name="connsiteY20" fmla="*/ 864 h 46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9708" h="46425">
                                  <a:moveTo>
                                    <a:pt x="11488" y="864"/>
                                  </a:moveTo>
                                  <a:lnTo>
                                    <a:pt x="11863" y="6174"/>
                                  </a:lnTo>
                                  <a:cubicBezTo>
                                    <a:pt x="13486" y="4198"/>
                                    <a:pt x="15359" y="2716"/>
                                    <a:pt x="17607" y="1605"/>
                                  </a:cubicBezTo>
                                  <a:cubicBezTo>
                                    <a:pt x="19854" y="617"/>
                                    <a:pt x="22352" y="0"/>
                                    <a:pt x="25099" y="0"/>
                                  </a:cubicBezTo>
                                  <a:cubicBezTo>
                                    <a:pt x="27222" y="0"/>
                                    <a:pt x="29219" y="247"/>
                                    <a:pt x="31092" y="864"/>
                                  </a:cubicBezTo>
                                  <a:cubicBezTo>
                                    <a:pt x="32841" y="1482"/>
                                    <a:pt x="34464" y="2469"/>
                                    <a:pt x="35713" y="3828"/>
                                  </a:cubicBezTo>
                                  <a:cubicBezTo>
                                    <a:pt x="36961" y="5186"/>
                                    <a:pt x="37960" y="7038"/>
                                    <a:pt x="38710" y="9260"/>
                                  </a:cubicBezTo>
                                  <a:cubicBezTo>
                                    <a:pt x="39459" y="11483"/>
                                    <a:pt x="39709" y="14199"/>
                                    <a:pt x="39709" y="17409"/>
                                  </a:cubicBezTo>
                                  <a:lnTo>
                                    <a:pt x="39709" y="46425"/>
                                  </a:lnTo>
                                  <a:lnTo>
                                    <a:pt x="27347" y="46425"/>
                                  </a:lnTo>
                                  <a:lnTo>
                                    <a:pt x="27347" y="17286"/>
                                  </a:lnTo>
                                  <a:cubicBezTo>
                                    <a:pt x="27347" y="15804"/>
                                    <a:pt x="27222" y="14570"/>
                                    <a:pt x="26847" y="13705"/>
                                  </a:cubicBezTo>
                                  <a:cubicBezTo>
                                    <a:pt x="26472" y="12718"/>
                                    <a:pt x="26098" y="11977"/>
                                    <a:pt x="25473" y="11483"/>
                                  </a:cubicBezTo>
                                  <a:cubicBezTo>
                                    <a:pt x="24849" y="10865"/>
                                    <a:pt x="24100" y="10495"/>
                                    <a:pt x="23226" y="10248"/>
                                  </a:cubicBezTo>
                                  <a:cubicBezTo>
                                    <a:pt x="22352" y="10001"/>
                                    <a:pt x="21228" y="9878"/>
                                    <a:pt x="20104" y="9878"/>
                                  </a:cubicBezTo>
                                  <a:cubicBezTo>
                                    <a:pt x="18231" y="9878"/>
                                    <a:pt x="16733" y="10248"/>
                                    <a:pt x="15484" y="11112"/>
                                  </a:cubicBezTo>
                                  <a:cubicBezTo>
                                    <a:pt x="14235" y="11853"/>
                                    <a:pt x="13111" y="12964"/>
                                    <a:pt x="12362" y="14323"/>
                                  </a:cubicBezTo>
                                  <a:lnTo>
                                    <a:pt x="12362" y="46425"/>
                                  </a:lnTo>
                                  <a:lnTo>
                                    <a:pt x="0" y="46425"/>
                                  </a:lnTo>
                                  <a:lnTo>
                                    <a:pt x="0" y="864"/>
                                  </a:lnTo>
                                  <a:lnTo>
                                    <a:pt x="11488" y="864"/>
                                  </a:lnTo>
                                  <a:close/>
                                </a:path>
                              </a:pathLst>
                            </a:custGeom>
                            <a:solidFill>
                              <a:srgbClr val="00AEEF"/>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5" name="Freeform: Shape 385"/>
                          <wps:cNvSpPr/>
                          <wps:spPr>
                            <a:xfrm>
                              <a:off x="2476917" y="601429"/>
                              <a:ext cx="66181" cy="46425"/>
                            </a:xfrm>
                            <a:custGeom>
                              <a:avLst/>
                              <a:gdLst>
                                <a:gd name="connsiteX0" fmla="*/ 11613 w 66181"/>
                                <a:gd name="connsiteY0" fmla="*/ 864 h 46425"/>
                                <a:gd name="connsiteX1" fmla="*/ 11988 w 66181"/>
                                <a:gd name="connsiteY1" fmla="*/ 5927 h 46425"/>
                                <a:gd name="connsiteX2" fmla="*/ 17607 w 66181"/>
                                <a:gd name="connsiteY2" fmla="*/ 1605 h 46425"/>
                                <a:gd name="connsiteX3" fmla="*/ 25224 w 66181"/>
                                <a:gd name="connsiteY3" fmla="*/ 0 h 46425"/>
                                <a:gd name="connsiteX4" fmla="*/ 32591 w 66181"/>
                                <a:gd name="connsiteY4" fmla="*/ 1605 h 46425"/>
                                <a:gd name="connsiteX5" fmla="*/ 37461 w 66181"/>
                                <a:gd name="connsiteY5" fmla="*/ 6914 h 46425"/>
                                <a:gd name="connsiteX6" fmla="*/ 43205 w 66181"/>
                                <a:gd name="connsiteY6" fmla="*/ 1852 h 46425"/>
                                <a:gd name="connsiteX7" fmla="*/ 51322 w 66181"/>
                                <a:gd name="connsiteY7" fmla="*/ 0 h 46425"/>
                                <a:gd name="connsiteX8" fmla="*/ 57440 w 66181"/>
                                <a:gd name="connsiteY8" fmla="*/ 864 h 46425"/>
                                <a:gd name="connsiteX9" fmla="*/ 62185 w 66181"/>
                                <a:gd name="connsiteY9" fmla="*/ 3828 h 46425"/>
                                <a:gd name="connsiteX10" fmla="*/ 65182 w 66181"/>
                                <a:gd name="connsiteY10" fmla="*/ 9137 h 46425"/>
                                <a:gd name="connsiteX11" fmla="*/ 66181 w 66181"/>
                                <a:gd name="connsiteY11" fmla="*/ 17286 h 46425"/>
                                <a:gd name="connsiteX12" fmla="*/ 66181 w 66181"/>
                                <a:gd name="connsiteY12" fmla="*/ 46302 h 46425"/>
                                <a:gd name="connsiteX13" fmla="*/ 53819 w 66181"/>
                                <a:gd name="connsiteY13" fmla="*/ 46302 h 46425"/>
                                <a:gd name="connsiteX14" fmla="*/ 53819 w 66181"/>
                                <a:gd name="connsiteY14" fmla="*/ 17286 h 46425"/>
                                <a:gd name="connsiteX15" fmla="*/ 53319 w 66181"/>
                                <a:gd name="connsiteY15" fmla="*/ 13582 h 46425"/>
                                <a:gd name="connsiteX16" fmla="*/ 51946 w 66181"/>
                                <a:gd name="connsiteY16" fmla="*/ 11236 h 46425"/>
                                <a:gd name="connsiteX17" fmla="*/ 49823 w 66181"/>
                                <a:gd name="connsiteY17" fmla="*/ 10125 h 46425"/>
                                <a:gd name="connsiteX18" fmla="*/ 46951 w 66181"/>
                                <a:gd name="connsiteY18" fmla="*/ 9754 h 46425"/>
                                <a:gd name="connsiteX19" fmla="*/ 42206 w 66181"/>
                                <a:gd name="connsiteY19" fmla="*/ 11236 h 46425"/>
                                <a:gd name="connsiteX20" fmla="*/ 39334 w 66181"/>
                                <a:gd name="connsiteY20" fmla="*/ 15064 h 46425"/>
                                <a:gd name="connsiteX21" fmla="*/ 39334 w 66181"/>
                                <a:gd name="connsiteY21" fmla="*/ 15557 h 46425"/>
                                <a:gd name="connsiteX22" fmla="*/ 39334 w 66181"/>
                                <a:gd name="connsiteY22" fmla="*/ 16051 h 46425"/>
                                <a:gd name="connsiteX23" fmla="*/ 39334 w 66181"/>
                                <a:gd name="connsiteY23" fmla="*/ 46425 h 46425"/>
                                <a:gd name="connsiteX24" fmla="*/ 26972 w 66181"/>
                                <a:gd name="connsiteY24" fmla="*/ 46425 h 46425"/>
                                <a:gd name="connsiteX25" fmla="*/ 26972 w 66181"/>
                                <a:gd name="connsiteY25" fmla="*/ 17409 h 46425"/>
                                <a:gd name="connsiteX26" fmla="*/ 26472 w 66181"/>
                                <a:gd name="connsiteY26" fmla="*/ 13705 h 46425"/>
                                <a:gd name="connsiteX27" fmla="*/ 25099 w 66181"/>
                                <a:gd name="connsiteY27" fmla="*/ 11359 h 46425"/>
                                <a:gd name="connsiteX28" fmla="*/ 22851 w 66181"/>
                                <a:gd name="connsiteY28" fmla="*/ 10125 h 46425"/>
                                <a:gd name="connsiteX29" fmla="*/ 19979 w 66181"/>
                                <a:gd name="connsiteY29" fmla="*/ 9754 h 46425"/>
                                <a:gd name="connsiteX30" fmla="*/ 15359 w 66181"/>
                                <a:gd name="connsiteY30" fmla="*/ 10865 h 46425"/>
                                <a:gd name="connsiteX31" fmla="*/ 12362 w 66181"/>
                                <a:gd name="connsiteY31" fmla="*/ 14076 h 46425"/>
                                <a:gd name="connsiteX32" fmla="*/ 12362 w 66181"/>
                                <a:gd name="connsiteY32" fmla="*/ 46302 h 46425"/>
                                <a:gd name="connsiteX33" fmla="*/ 0 w 66181"/>
                                <a:gd name="connsiteY33" fmla="*/ 46302 h 46425"/>
                                <a:gd name="connsiteX34" fmla="*/ 0 w 66181"/>
                                <a:gd name="connsiteY34" fmla="*/ 741 h 46425"/>
                                <a:gd name="connsiteX35" fmla="*/ 11613 w 66181"/>
                                <a:gd name="connsiteY35" fmla="*/ 741 h 46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66181" h="46425">
                                  <a:moveTo>
                                    <a:pt x="11613" y="864"/>
                                  </a:moveTo>
                                  <a:lnTo>
                                    <a:pt x="11988" y="5927"/>
                                  </a:lnTo>
                                  <a:cubicBezTo>
                                    <a:pt x="13486" y="4075"/>
                                    <a:pt x="15359" y="2593"/>
                                    <a:pt x="17607" y="1605"/>
                                  </a:cubicBezTo>
                                  <a:cubicBezTo>
                                    <a:pt x="19854" y="617"/>
                                    <a:pt x="22352" y="0"/>
                                    <a:pt x="25224" y="0"/>
                                  </a:cubicBezTo>
                                  <a:cubicBezTo>
                                    <a:pt x="27971" y="0"/>
                                    <a:pt x="30468" y="494"/>
                                    <a:pt x="32591" y="1605"/>
                                  </a:cubicBezTo>
                                  <a:cubicBezTo>
                                    <a:pt x="34714" y="2716"/>
                                    <a:pt x="36337" y="4445"/>
                                    <a:pt x="37461" y="6914"/>
                                  </a:cubicBezTo>
                                  <a:cubicBezTo>
                                    <a:pt x="38959" y="4815"/>
                                    <a:pt x="40832" y="3087"/>
                                    <a:pt x="43205" y="1852"/>
                                  </a:cubicBezTo>
                                  <a:cubicBezTo>
                                    <a:pt x="45453" y="617"/>
                                    <a:pt x="48200" y="0"/>
                                    <a:pt x="51322" y="0"/>
                                  </a:cubicBezTo>
                                  <a:cubicBezTo>
                                    <a:pt x="53569" y="0"/>
                                    <a:pt x="55567" y="370"/>
                                    <a:pt x="57440" y="864"/>
                                  </a:cubicBezTo>
                                  <a:cubicBezTo>
                                    <a:pt x="59313" y="1482"/>
                                    <a:pt x="60812" y="2469"/>
                                    <a:pt x="62185" y="3828"/>
                                  </a:cubicBezTo>
                                  <a:cubicBezTo>
                                    <a:pt x="63434" y="5186"/>
                                    <a:pt x="64433" y="7038"/>
                                    <a:pt x="65182" y="9137"/>
                                  </a:cubicBezTo>
                                  <a:cubicBezTo>
                                    <a:pt x="65931" y="11359"/>
                                    <a:pt x="66181" y="14076"/>
                                    <a:pt x="66181" y="17286"/>
                                  </a:cubicBezTo>
                                  <a:lnTo>
                                    <a:pt x="66181" y="46302"/>
                                  </a:lnTo>
                                  <a:lnTo>
                                    <a:pt x="53819" y="46302"/>
                                  </a:lnTo>
                                  <a:lnTo>
                                    <a:pt x="53819" y="17286"/>
                                  </a:lnTo>
                                  <a:cubicBezTo>
                                    <a:pt x="53819" y="15804"/>
                                    <a:pt x="53694" y="14570"/>
                                    <a:pt x="53319" y="13582"/>
                                  </a:cubicBezTo>
                                  <a:cubicBezTo>
                                    <a:pt x="52945" y="12594"/>
                                    <a:pt x="52570" y="11853"/>
                                    <a:pt x="51946" y="11236"/>
                                  </a:cubicBezTo>
                                  <a:cubicBezTo>
                                    <a:pt x="51322" y="10742"/>
                                    <a:pt x="50572" y="10372"/>
                                    <a:pt x="49823" y="10125"/>
                                  </a:cubicBezTo>
                                  <a:cubicBezTo>
                                    <a:pt x="48949" y="9878"/>
                                    <a:pt x="47950" y="9754"/>
                                    <a:pt x="46951" y="9754"/>
                                  </a:cubicBezTo>
                                  <a:cubicBezTo>
                                    <a:pt x="45078" y="9754"/>
                                    <a:pt x="43455" y="10248"/>
                                    <a:pt x="42206" y="11236"/>
                                  </a:cubicBezTo>
                                  <a:cubicBezTo>
                                    <a:pt x="40957" y="12224"/>
                                    <a:pt x="39958" y="13458"/>
                                    <a:pt x="39334" y="15064"/>
                                  </a:cubicBezTo>
                                  <a:cubicBezTo>
                                    <a:pt x="39334" y="15187"/>
                                    <a:pt x="39334" y="15310"/>
                                    <a:pt x="39334" y="15557"/>
                                  </a:cubicBezTo>
                                  <a:cubicBezTo>
                                    <a:pt x="39334" y="15681"/>
                                    <a:pt x="39334" y="15928"/>
                                    <a:pt x="39334" y="16051"/>
                                  </a:cubicBezTo>
                                  <a:lnTo>
                                    <a:pt x="39334" y="46425"/>
                                  </a:lnTo>
                                  <a:lnTo>
                                    <a:pt x="26972" y="46425"/>
                                  </a:lnTo>
                                  <a:lnTo>
                                    <a:pt x="26972" y="17409"/>
                                  </a:lnTo>
                                  <a:cubicBezTo>
                                    <a:pt x="26972" y="15928"/>
                                    <a:pt x="26847" y="14693"/>
                                    <a:pt x="26472" y="13705"/>
                                  </a:cubicBezTo>
                                  <a:cubicBezTo>
                                    <a:pt x="26223" y="12718"/>
                                    <a:pt x="25723" y="11977"/>
                                    <a:pt x="25099" y="11359"/>
                                  </a:cubicBezTo>
                                  <a:cubicBezTo>
                                    <a:pt x="24475" y="10742"/>
                                    <a:pt x="23725" y="10372"/>
                                    <a:pt x="22851" y="10125"/>
                                  </a:cubicBezTo>
                                  <a:cubicBezTo>
                                    <a:pt x="21977" y="9878"/>
                                    <a:pt x="20978" y="9754"/>
                                    <a:pt x="19979" y="9754"/>
                                  </a:cubicBezTo>
                                  <a:cubicBezTo>
                                    <a:pt x="18106" y="9754"/>
                                    <a:pt x="16608" y="10125"/>
                                    <a:pt x="15359" y="10865"/>
                                  </a:cubicBezTo>
                                  <a:cubicBezTo>
                                    <a:pt x="14110" y="11606"/>
                                    <a:pt x="13111" y="12718"/>
                                    <a:pt x="12362" y="14076"/>
                                  </a:cubicBezTo>
                                  <a:lnTo>
                                    <a:pt x="12362" y="46302"/>
                                  </a:lnTo>
                                  <a:lnTo>
                                    <a:pt x="0" y="46302"/>
                                  </a:lnTo>
                                  <a:lnTo>
                                    <a:pt x="0" y="741"/>
                                  </a:lnTo>
                                  <a:lnTo>
                                    <a:pt x="11613" y="741"/>
                                  </a:lnTo>
                                  <a:close/>
                                </a:path>
                              </a:pathLst>
                            </a:custGeom>
                            <a:solidFill>
                              <a:srgbClr val="00AEEF"/>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6" name="Freeform: Shape 386"/>
                          <wps:cNvSpPr/>
                          <wps:spPr>
                            <a:xfrm>
                              <a:off x="2550965" y="601552"/>
                              <a:ext cx="41581" cy="47166"/>
                            </a:xfrm>
                            <a:custGeom>
                              <a:avLst/>
                              <a:gdLst>
                                <a:gd name="connsiteX0" fmla="*/ 22851 w 41581"/>
                                <a:gd name="connsiteY0" fmla="*/ 47166 h 47166"/>
                                <a:gd name="connsiteX1" fmla="*/ 13236 w 41581"/>
                                <a:gd name="connsiteY1" fmla="*/ 45437 h 47166"/>
                                <a:gd name="connsiteX2" fmla="*/ 5994 w 41581"/>
                                <a:gd name="connsiteY2" fmla="*/ 40746 h 47166"/>
                                <a:gd name="connsiteX3" fmla="*/ 1499 w 41581"/>
                                <a:gd name="connsiteY3" fmla="*/ 33708 h 47166"/>
                                <a:gd name="connsiteX4" fmla="*/ 0 w 41581"/>
                                <a:gd name="connsiteY4" fmla="*/ 25065 h 47166"/>
                                <a:gd name="connsiteX5" fmla="*/ 0 w 41581"/>
                                <a:gd name="connsiteY5" fmla="*/ 23460 h 47166"/>
                                <a:gd name="connsiteX6" fmla="*/ 1499 w 41581"/>
                                <a:gd name="connsiteY6" fmla="*/ 13952 h 47166"/>
                                <a:gd name="connsiteX7" fmla="*/ 5744 w 41581"/>
                                <a:gd name="connsiteY7" fmla="*/ 6544 h 47166"/>
                                <a:gd name="connsiteX8" fmla="*/ 12487 w 41581"/>
                                <a:gd name="connsiteY8" fmla="*/ 1729 h 47166"/>
                                <a:gd name="connsiteX9" fmla="*/ 21353 w 41581"/>
                                <a:gd name="connsiteY9" fmla="*/ 0 h 47166"/>
                                <a:gd name="connsiteX10" fmla="*/ 30094 w 41581"/>
                                <a:gd name="connsiteY10" fmla="*/ 1605 h 47166"/>
                                <a:gd name="connsiteX11" fmla="*/ 36462 w 41581"/>
                                <a:gd name="connsiteY11" fmla="*/ 6174 h 47166"/>
                                <a:gd name="connsiteX12" fmla="*/ 40333 w 41581"/>
                                <a:gd name="connsiteY12" fmla="*/ 13211 h 47166"/>
                                <a:gd name="connsiteX13" fmla="*/ 41582 w 41581"/>
                                <a:gd name="connsiteY13" fmla="*/ 22348 h 47166"/>
                                <a:gd name="connsiteX14" fmla="*/ 41582 w 41581"/>
                                <a:gd name="connsiteY14" fmla="*/ 27534 h 47166"/>
                                <a:gd name="connsiteX15" fmla="*/ 12237 w 41581"/>
                                <a:gd name="connsiteY15" fmla="*/ 27534 h 47166"/>
                                <a:gd name="connsiteX16" fmla="*/ 13486 w 41581"/>
                                <a:gd name="connsiteY16" fmla="*/ 31609 h 47166"/>
                                <a:gd name="connsiteX17" fmla="*/ 15859 w 41581"/>
                                <a:gd name="connsiteY17" fmla="*/ 34695 h 47166"/>
                                <a:gd name="connsiteX18" fmla="*/ 19230 w 41581"/>
                                <a:gd name="connsiteY18" fmla="*/ 36671 h 47166"/>
                                <a:gd name="connsiteX19" fmla="*/ 23476 w 41581"/>
                                <a:gd name="connsiteY19" fmla="*/ 37412 h 47166"/>
                                <a:gd name="connsiteX20" fmla="*/ 29719 w 41581"/>
                                <a:gd name="connsiteY20" fmla="*/ 36177 h 47166"/>
                                <a:gd name="connsiteX21" fmla="*/ 34589 w 41581"/>
                                <a:gd name="connsiteY21" fmla="*/ 32350 h 47166"/>
                                <a:gd name="connsiteX22" fmla="*/ 40583 w 41581"/>
                                <a:gd name="connsiteY22" fmla="*/ 39017 h 47166"/>
                                <a:gd name="connsiteX23" fmla="*/ 37836 w 41581"/>
                                <a:gd name="connsiteY23" fmla="*/ 42104 h 47166"/>
                                <a:gd name="connsiteX24" fmla="*/ 33965 w 41581"/>
                                <a:gd name="connsiteY24" fmla="*/ 44697 h 47166"/>
                                <a:gd name="connsiteX25" fmla="*/ 28845 w 41581"/>
                                <a:gd name="connsiteY25" fmla="*/ 46549 h 47166"/>
                                <a:gd name="connsiteX26" fmla="*/ 22851 w 41581"/>
                                <a:gd name="connsiteY26" fmla="*/ 47166 h 47166"/>
                                <a:gd name="connsiteX27" fmla="*/ 21478 w 41581"/>
                                <a:gd name="connsiteY27" fmla="*/ 9754 h 47166"/>
                                <a:gd name="connsiteX28" fmla="*/ 17981 w 41581"/>
                                <a:gd name="connsiteY28" fmla="*/ 10495 h 47166"/>
                                <a:gd name="connsiteX29" fmla="*/ 15359 w 41581"/>
                                <a:gd name="connsiteY29" fmla="*/ 12471 h 47166"/>
                                <a:gd name="connsiteX30" fmla="*/ 13611 w 41581"/>
                                <a:gd name="connsiteY30" fmla="*/ 15434 h 47166"/>
                                <a:gd name="connsiteX31" fmla="*/ 12612 w 41581"/>
                                <a:gd name="connsiteY31" fmla="*/ 19262 h 47166"/>
                                <a:gd name="connsiteX32" fmla="*/ 29719 w 41581"/>
                                <a:gd name="connsiteY32" fmla="*/ 19262 h 47166"/>
                                <a:gd name="connsiteX33" fmla="*/ 29719 w 41581"/>
                                <a:gd name="connsiteY33" fmla="*/ 18274 h 47166"/>
                                <a:gd name="connsiteX34" fmla="*/ 29220 w 41581"/>
                                <a:gd name="connsiteY34" fmla="*/ 14940 h 47166"/>
                                <a:gd name="connsiteX35" fmla="*/ 27721 w 41581"/>
                                <a:gd name="connsiteY35" fmla="*/ 12224 h 47166"/>
                                <a:gd name="connsiteX36" fmla="*/ 25099 w 41581"/>
                                <a:gd name="connsiteY36" fmla="*/ 10495 h 47166"/>
                                <a:gd name="connsiteX37" fmla="*/ 21478 w 41581"/>
                                <a:gd name="connsiteY37" fmla="*/ 9754 h 471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41581" h="47166">
                                  <a:moveTo>
                                    <a:pt x="22851" y="47166"/>
                                  </a:moveTo>
                                  <a:cubicBezTo>
                                    <a:pt x="19230" y="47166"/>
                                    <a:pt x="16108" y="46549"/>
                                    <a:pt x="13236" y="45437"/>
                                  </a:cubicBezTo>
                                  <a:cubicBezTo>
                                    <a:pt x="10364" y="44326"/>
                                    <a:pt x="7992" y="42721"/>
                                    <a:pt x="5994" y="40746"/>
                                  </a:cubicBezTo>
                                  <a:cubicBezTo>
                                    <a:pt x="3996" y="38770"/>
                                    <a:pt x="2498" y="36424"/>
                                    <a:pt x="1499" y="33708"/>
                                  </a:cubicBezTo>
                                  <a:cubicBezTo>
                                    <a:pt x="500" y="30991"/>
                                    <a:pt x="0" y="28151"/>
                                    <a:pt x="0" y="25065"/>
                                  </a:cubicBezTo>
                                  <a:lnTo>
                                    <a:pt x="0" y="23460"/>
                                  </a:lnTo>
                                  <a:cubicBezTo>
                                    <a:pt x="0" y="20002"/>
                                    <a:pt x="500" y="16792"/>
                                    <a:pt x="1499" y="13952"/>
                                  </a:cubicBezTo>
                                  <a:cubicBezTo>
                                    <a:pt x="2498" y="11112"/>
                                    <a:pt x="3996" y="8643"/>
                                    <a:pt x="5744" y="6544"/>
                                  </a:cubicBezTo>
                                  <a:cubicBezTo>
                                    <a:pt x="7617" y="4445"/>
                                    <a:pt x="9865" y="2840"/>
                                    <a:pt x="12487" y="1729"/>
                                  </a:cubicBezTo>
                                  <a:cubicBezTo>
                                    <a:pt x="15109" y="494"/>
                                    <a:pt x="18106" y="0"/>
                                    <a:pt x="21353" y="0"/>
                                  </a:cubicBezTo>
                                  <a:cubicBezTo>
                                    <a:pt x="24724" y="0"/>
                                    <a:pt x="27596" y="494"/>
                                    <a:pt x="30094" y="1605"/>
                                  </a:cubicBezTo>
                                  <a:cubicBezTo>
                                    <a:pt x="32591" y="2716"/>
                                    <a:pt x="34714" y="4198"/>
                                    <a:pt x="36462" y="6174"/>
                                  </a:cubicBezTo>
                                  <a:cubicBezTo>
                                    <a:pt x="38210" y="8149"/>
                                    <a:pt x="39459" y="10495"/>
                                    <a:pt x="40333" y="13211"/>
                                  </a:cubicBezTo>
                                  <a:cubicBezTo>
                                    <a:pt x="41207" y="15928"/>
                                    <a:pt x="41582" y="19015"/>
                                    <a:pt x="41582" y="22348"/>
                                  </a:cubicBezTo>
                                  <a:lnTo>
                                    <a:pt x="41582" y="27534"/>
                                  </a:lnTo>
                                  <a:lnTo>
                                    <a:pt x="12237" y="27534"/>
                                  </a:lnTo>
                                  <a:cubicBezTo>
                                    <a:pt x="12487" y="29016"/>
                                    <a:pt x="12862" y="30374"/>
                                    <a:pt x="13486" y="31609"/>
                                  </a:cubicBezTo>
                                  <a:cubicBezTo>
                                    <a:pt x="14110" y="32843"/>
                                    <a:pt x="14860" y="33831"/>
                                    <a:pt x="15859" y="34695"/>
                                  </a:cubicBezTo>
                                  <a:cubicBezTo>
                                    <a:pt x="16858" y="35560"/>
                                    <a:pt x="17981" y="36177"/>
                                    <a:pt x="19230" y="36671"/>
                                  </a:cubicBezTo>
                                  <a:cubicBezTo>
                                    <a:pt x="20479" y="37165"/>
                                    <a:pt x="21977" y="37412"/>
                                    <a:pt x="23476" y="37412"/>
                                  </a:cubicBezTo>
                                  <a:cubicBezTo>
                                    <a:pt x="25723" y="37412"/>
                                    <a:pt x="27846" y="37041"/>
                                    <a:pt x="29719" y="36177"/>
                                  </a:cubicBezTo>
                                  <a:cubicBezTo>
                                    <a:pt x="31592" y="35313"/>
                                    <a:pt x="33215" y="34078"/>
                                    <a:pt x="34589" y="32350"/>
                                  </a:cubicBezTo>
                                  <a:lnTo>
                                    <a:pt x="40583" y="39017"/>
                                  </a:lnTo>
                                  <a:cubicBezTo>
                                    <a:pt x="39834" y="40005"/>
                                    <a:pt x="38960" y="41116"/>
                                    <a:pt x="37836" y="42104"/>
                                  </a:cubicBezTo>
                                  <a:cubicBezTo>
                                    <a:pt x="36712" y="43092"/>
                                    <a:pt x="35463" y="43956"/>
                                    <a:pt x="33965" y="44697"/>
                                  </a:cubicBezTo>
                                  <a:cubicBezTo>
                                    <a:pt x="32466" y="45437"/>
                                    <a:pt x="30718" y="46055"/>
                                    <a:pt x="28845" y="46549"/>
                                  </a:cubicBezTo>
                                  <a:cubicBezTo>
                                    <a:pt x="27097" y="46919"/>
                                    <a:pt x="25099" y="47166"/>
                                    <a:pt x="22851" y="47166"/>
                                  </a:cubicBezTo>
                                  <a:moveTo>
                                    <a:pt x="21478" y="9754"/>
                                  </a:moveTo>
                                  <a:cubicBezTo>
                                    <a:pt x="20104" y="9754"/>
                                    <a:pt x="18980" y="10001"/>
                                    <a:pt x="17981" y="10495"/>
                                  </a:cubicBezTo>
                                  <a:cubicBezTo>
                                    <a:pt x="16982" y="10989"/>
                                    <a:pt x="16108" y="11606"/>
                                    <a:pt x="15359" y="12471"/>
                                  </a:cubicBezTo>
                                  <a:cubicBezTo>
                                    <a:pt x="14610" y="13335"/>
                                    <a:pt x="13986" y="14323"/>
                                    <a:pt x="13611" y="15434"/>
                                  </a:cubicBezTo>
                                  <a:cubicBezTo>
                                    <a:pt x="13111" y="16545"/>
                                    <a:pt x="12862" y="17903"/>
                                    <a:pt x="12612" y="19262"/>
                                  </a:cubicBezTo>
                                  <a:lnTo>
                                    <a:pt x="29719" y="19262"/>
                                  </a:lnTo>
                                  <a:lnTo>
                                    <a:pt x="29719" y="18274"/>
                                  </a:lnTo>
                                  <a:cubicBezTo>
                                    <a:pt x="29719" y="17039"/>
                                    <a:pt x="29469" y="15928"/>
                                    <a:pt x="29220" y="14940"/>
                                  </a:cubicBezTo>
                                  <a:cubicBezTo>
                                    <a:pt x="28845" y="13952"/>
                                    <a:pt x="28346" y="12964"/>
                                    <a:pt x="27721" y="12224"/>
                                  </a:cubicBezTo>
                                  <a:cubicBezTo>
                                    <a:pt x="27097" y="11483"/>
                                    <a:pt x="26223" y="10865"/>
                                    <a:pt x="25099" y="10495"/>
                                  </a:cubicBezTo>
                                  <a:cubicBezTo>
                                    <a:pt x="24100" y="10001"/>
                                    <a:pt x="22851" y="9754"/>
                                    <a:pt x="21478" y="9754"/>
                                  </a:cubicBezTo>
                                </a:path>
                              </a:pathLst>
                            </a:custGeom>
                            <a:solidFill>
                              <a:srgbClr val="00AEEF"/>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7" name="Freeform: Shape 387"/>
                          <wps:cNvSpPr/>
                          <wps:spPr>
                            <a:xfrm>
                              <a:off x="2599664" y="601429"/>
                              <a:ext cx="39708" cy="46425"/>
                            </a:xfrm>
                            <a:custGeom>
                              <a:avLst/>
                              <a:gdLst>
                                <a:gd name="connsiteX0" fmla="*/ 11488 w 39708"/>
                                <a:gd name="connsiteY0" fmla="*/ 864 h 46425"/>
                                <a:gd name="connsiteX1" fmla="*/ 11863 w 39708"/>
                                <a:gd name="connsiteY1" fmla="*/ 6174 h 46425"/>
                                <a:gd name="connsiteX2" fmla="*/ 17607 w 39708"/>
                                <a:gd name="connsiteY2" fmla="*/ 1605 h 46425"/>
                                <a:gd name="connsiteX3" fmla="*/ 25099 w 39708"/>
                                <a:gd name="connsiteY3" fmla="*/ 0 h 46425"/>
                                <a:gd name="connsiteX4" fmla="*/ 31092 w 39708"/>
                                <a:gd name="connsiteY4" fmla="*/ 864 h 46425"/>
                                <a:gd name="connsiteX5" fmla="*/ 35713 w 39708"/>
                                <a:gd name="connsiteY5" fmla="*/ 3828 h 46425"/>
                                <a:gd name="connsiteX6" fmla="*/ 38710 w 39708"/>
                                <a:gd name="connsiteY6" fmla="*/ 9260 h 46425"/>
                                <a:gd name="connsiteX7" fmla="*/ 39709 w 39708"/>
                                <a:gd name="connsiteY7" fmla="*/ 17409 h 46425"/>
                                <a:gd name="connsiteX8" fmla="*/ 39709 w 39708"/>
                                <a:gd name="connsiteY8" fmla="*/ 46425 h 46425"/>
                                <a:gd name="connsiteX9" fmla="*/ 27347 w 39708"/>
                                <a:gd name="connsiteY9" fmla="*/ 46425 h 46425"/>
                                <a:gd name="connsiteX10" fmla="*/ 27347 w 39708"/>
                                <a:gd name="connsiteY10" fmla="*/ 17286 h 46425"/>
                                <a:gd name="connsiteX11" fmla="*/ 26847 w 39708"/>
                                <a:gd name="connsiteY11" fmla="*/ 13705 h 46425"/>
                                <a:gd name="connsiteX12" fmla="*/ 25473 w 39708"/>
                                <a:gd name="connsiteY12" fmla="*/ 11483 h 46425"/>
                                <a:gd name="connsiteX13" fmla="*/ 23226 w 39708"/>
                                <a:gd name="connsiteY13" fmla="*/ 10248 h 46425"/>
                                <a:gd name="connsiteX14" fmla="*/ 20104 w 39708"/>
                                <a:gd name="connsiteY14" fmla="*/ 9878 h 46425"/>
                                <a:gd name="connsiteX15" fmla="*/ 15484 w 39708"/>
                                <a:gd name="connsiteY15" fmla="*/ 11112 h 46425"/>
                                <a:gd name="connsiteX16" fmla="*/ 12362 w 39708"/>
                                <a:gd name="connsiteY16" fmla="*/ 14323 h 46425"/>
                                <a:gd name="connsiteX17" fmla="*/ 12362 w 39708"/>
                                <a:gd name="connsiteY17" fmla="*/ 46425 h 46425"/>
                                <a:gd name="connsiteX18" fmla="*/ 0 w 39708"/>
                                <a:gd name="connsiteY18" fmla="*/ 46425 h 46425"/>
                                <a:gd name="connsiteX19" fmla="*/ 0 w 39708"/>
                                <a:gd name="connsiteY19" fmla="*/ 864 h 46425"/>
                                <a:gd name="connsiteX20" fmla="*/ 11488 w 39708"/>
                                <a:gd name="connsiteY20" fmla="*/ 864 h 46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9708" h="46425">
                                  <a:moveTo>
                                    <a:pt x="11488" y="864"/>
                                  </a:moveTo>
                                  <a:lnTo>
                                    <a:pt x="11863" y="6174"/>
                                  </a:lnTo>
                                  <a:cubicBezTo>
                                    <a:pt x="13486" y="4198"/>
                                    <a:pt x="15359" y="2716"/>
                                    <a:pt x="17607" y="1605"/>
                                  </a:cubicBezTo>
                                  <a:cubicBezTo>
                                    <a:pt x="19854" y="617"/>
                                    <a:pt x="22352" y="0"/>
                                    <a:pt x="25099" y="0"/>
                                  </a:cubicBezTo>
                                  <a:cubicBezTo>
                                    <a:pt x="27347" y="0"/>
                                    <a:pt x="29219" y="247"/>
                                    <a:pt x="31092" y="864"/>
                                  </a:cubicBezTo>
                                  <a:cubicBezTo>
                                    <a:pt x="32841" y="1482"/>
                                    <a:pt x="34464" y="2469"/>
                                    <a:pt x="35713" y="3828"/>
                                  </a:cubicBezTo>
                                  <a:cubicBezTo>
                                    <a:pt x="36961" y="5186"/>
                                    <a:pt x="37960" y="7038"/>
                                    <a:pt x="38710" y="9260"/>
                                  </a:cubicBezTo>
                                  <a:cubicBezTo>
                                    <a:pt x="39459" y="11483"/>
                                    <a:pt x="39709" y="14199"/>
                                    <a:pt x="39709" y="17409"/>
                                  </a:cubicBezTo>
                                  <a:lnTo>
                                    <a:pt x="39709" y="46425"/>
                                  </a:lnTo>
                                  <a:lnTo>
                                    <a:pt x="27347" y="46425"/>
                                  </a:lnTo>
                                  <a:lnTo>
                                    <a:pt x="27347" y="17286"/>
                                  </a:lnTo>
                                  <a:cubicBezTo>
                                    <a:pt x="27347" y="15804"/>
                                    <a:pt x="27222" y="14570"/>
                                    <a:pt x="26847" y="13705"/>
                                  </a:cubicBezTo>
                                  <a:cubicBezTo>
                                    <a:pt x="26472" y="12718"/>
                                    <a:pt x="26098" y="11977"/>
                                    <a:pt x="25473" y="11483"/>
                                  </a:cubicBezTo>
                                  <a:cubicBezTo>
                                    <a:pt x="24849" y="10865"/>
                                    <a:pt x="24100" y="10495"/>
                                    <a:pt x="23226" y="10248"/>
                                  </a:cubicBezTo>
                                  <a:cubicBezTo>
                                    <a:pt x="22352" y="10001"/>
                                    <a:pt x="21228" y="9878"/>
                                    <a:pt x="20104" y="9878"/>
                                  </a:cubicBezTo>
                                  <a:cubicBezTo>
                                    <a:pt x="18231" y="9878"/>
                                    <a:pt x="16733" y="10248"/>
                                    <a:pt x="15484" y="11112"/>
                                  </a:cubicBezTo>
                                  <a:cubicBezTo>
                                    <a:pt x="14235" y="11853"/>
                                    <a:pt x="13111" y="12964"/>
                                    <a:pt x="12362" y="14323"/>
                                  </a:cubicBezTo>
                                  <a:lnTo>
                                    <a:pt x="12362" y="46425"/>
                                  </a:lnTo>
                                  <a:lnTo>
                                    <a:pt x="0" y="46425"/>
                                  </a:lnTo>
                                  <a:lnTo>
                                    <a:pt x="0" y="864"/>
                                  </a:lnTo>
                                  <a:lnTo>
                                    <a:pt x="11488" y="864"/>
                                  </a:lnTo>
                                  <a:close/>
                                </a:path>
                              </a:pathLst>
                            </a:custGeom>
                            <a:solidFill>
                              <a:srgbClr val="00AEEF"/>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8" name="Freeform: Shape 388"/>
                          <wps:cNvSpPr/>
                          <wps:spPr>
                            <a:xfrm>
                              <a:off x="2644243" y="591057"/>
                              <a:ext cx="27471" cy="57661"/>
                            </a:xfrm>
                            <a:custGeom>
                              <a:avLst/>
                              <a:gdLst>
                                <a:gd name="connsiteX0" fmla="*/ 19105 w 27471"/>
                                <a:gd name="connsiteY0" fmla="*/ 0 h 57661"/>
                                <a:gd name="connsiteX1" fmla="*/ 19105 w 27471"/>
                                <a:gd name="connsiteY1" fmla="*/ 11236 h 57661"/>
                                <a:gd name="connsiteX2" fmla="*/ 26972 w 27471"/>
                                <a:gd name="connsiteY2" fmla="*/ 11236 h 57661"/>
                                <a:gd name="connsiteX3" fmla="*/ 26972 w 27471"/>
                                <a:gd name="connsiteY3" fmla="*/ 20126 h 57661"/>
                                <a:gd name="connsiteX4" fmla="*/ 19105 w 27471"/>
                                <a:gd name="connsiteY4" fmla="*/ 20126 h 57661"/>
                                <a:gd name="connsiteX5" fmla="*/ 19105 w 27471"/>
                                <a:gd name="connsiteY5" fmla="*/ 42845 h 57661"/>
                                <a:gd name="connsiteX6" fmla="*/ 19355 w 27471"/>
                                <a:gd name="connsiteY6" fmla="*/ 45191 h 57661"/>
                                <a:gd name="connsiteX7" fmla="*/ 20229 w 27471"/>
                                <a:gd name="connsiteY7" fmla="*/ 46672 h 57661"/>
                                <a:gd name="connsiteX8" fmla="*/ 21727 w 27471"/>
                                <a:gd name="connsiteY8" fmla="*/ 47413 h 57661"/>
                                <a:gd name="connsiteX9" fmla="*/ 23850 w 27471"/>
                                <a:gd name="connsiteY9" fmla="*/ 47660 h 57661"/>
                                <a:gd name="connsiteX10" fmla="*/ 25848 w 27471"/>
                                <a:gd name="connsiteY10" fmla="*/ 47537 h 57661"/>
                                <a:gd name="connsiteX11" fmla="*/ 27472 w 27471"/>
                                <a:gd name="connsiteY11" fmla="*/ 47290 h 57661"/>
                                <a:gd name="connsiteX12" fmla="*/ 27472 w 27471"/>
                                <a:gd name="connsiteY12" fmla="*/ 56550 h 57661"/>
                                <a:gd name="connsiteX13" fmla="*/ 24100 w 27471"/>
                                <a:gd name="connsiteY13" fmla="*/ 57291 h 57661"/>
                                <a:gd name="connsiteX14" fmla="*/ 19979 w 27471"/>
                                <a:gd name="connsiteY14" fmla="*/ 57661 h 57661"/>
                                <a:gd name="connsiteX15" fmla="*/ 14485 w 27471"/>
                                <a:gd name="connsiteY15" fmla="*/ 56920 h 57661"/>
                                <a:gd name="connsiteX16" fmla="*/ 10364 w 27471"/>
                                <a:gd name="connsiteY16" fmla="*/ 54574 h 57661"/>
                                <a:gd name="connsiteX17" fmla="*/ 7742 w 27471"/>
                                <a:gd name="connsiteY17" fmla="*/ 50376 h 57661"/>
                                <a:gd name="connsiteX18" fmla="*/ 6743 w 27471"/>
                                <a:gd name="connsiteY18" fmla="*/ 44203 h 57661"/>
                                <a:gd name="connsiteX19" fmla="*/ 6743 w 27471"/>
                                <a:gd name="connsiteY19" fmla="*/ 20126 h 57661"/>
                                <a:gd name="connsiteX20" fmla="*/ 0 w 27471"/>
                                <a:gd name="connsiteY20" fmla="*/ 20126 h 57661"/>
                                <a:gd name="connsiteX21" fmla="*/ 0 w 27471"/>
                                <a:gd name="connsiteY21" fmla="*/ 11236 h 57661"/>
                                <a:gd name="connsiteX22" fmla="*/ 6743 w 27471"/>
                                <a:gd name="connsiteY22" fmla="*/ 11236 h 57661"/>
                                <a:gd name="connsiteX23" fmla="*/ 6743 w 27471"/>
                                <a:gd name="connsiteY23" fmla="*/ 0 h 57661"/>
                                <a:gd name="connsiteX24" fmla="*/ 19105 w 27471"/>
                                <a:gd name="connsiteY24" fmla="*/ 0 h 576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27471" h="57661">
                                  <a:moveTo>
                                    <a:pt x="19105" y="0"/>
                                  </a:moveTo>
                                  <a:lnTo>
                                    <a:pt x="19105" y="11236"/>
                                  </a:lnTo>
                                  <a:lnTo>
                                    <a:pt x="26972" y="11236"/>
                                  </a:lnTo>
                                  <a:lnTo>
                                    <a:pt x="26972" y="20126"/>
                                  </a:lnTo>
                                  <a:lnTo>
                                    <a:pt x="19105" y="20126"/>
                                  </a:lnTo>
                                  <a:lnTo>
                                    <a:pt x="19105" y="42845"/>
                                  </a:lnTo>
                                  <a:cubicBezTo>
                                    <a:pt x="19105" y="43832"/>
                                    <a:pt x="19230" y="44573"/>
                                    <a:pt x="19355" y="45191"/>
                                  </a:cubicBezTo>
                                  <a:cubicBezTo>
                                    <a:pt x="19605" y="45808"/>
                                    <a:pt x="19854" y="46302"/>
                                    <a:pt x="20229" y="46672"/>
                                  </a:cubicBezTo>
                                  <a:cubicBezTo>
                                    <a:pt x="20604" y="47043"/>
                                    <a:pt x="21103" y="47290"/>
                                    <a:pt x="21727" y="47413"/>
                                  </a:cubicBezTo>
                                  <a:cubicBezTo>
                                    <a:pt x="22352" y="47537"/>
                                    <a:pt x="22976" y="47660"/>
                                    <a:pt x="23850" y="47660"/>
                                  </a:cubicBezTo>
                                  <a:cubicBezTo>
                                    <a:pt x="24599" y="47660"/>
                                    <a:pt x="25224" y="47660"/>
                                    <a:pt x="25848" y="47537"/>
                                  </a:cubicBezTo>
                                  <a:cubicBezTo>
                                    <a:pt x="26473" y="47537"/>
                                    <a:pt x="26972" y="47413"/>
                                    <a:pt x="27472" y="47290"/>
                                  </a:cubicBezTo>
                                  <a:lnTo>
                                    <a:pt x="27472" y="56550"/>
                                  </a:lnTo>
                                  <a:cubicBezTo>
                                    <a:pt x="26473" y="56797"/>
                                    <a:pt x="25349" y="57167"/>
                                    <a:pt x="24100" y="57291"/>
                                  </a:cubicBezTo>
                                  <a:cubicBezTo>
                                    <a:pt x="22851" y="57538"/>
                                    <a:pt x="21478" y="57661"/>
                                    <a:pt x="19979" y="57661"/>
                                  </a:cubicBezTo>
                                  <a:cubicBezTo>
                                    <a:pt x="17981" y="57661"/>
                                    <a:pt x="16108" y="57414"/>
                                    <a:pt x="14485" y="56920"/>
                                  </a:cubicBezTo>
                                  <a:cubicBezTo>
                                    <a:pt x="12862" y="56426"/>
                                    <a:pt x="11488" y="55686"/>
                                    <a:pt x="10364" y="54574"/>
                                  </a:cubicBezTo>
                                  <a:cubicBezTo>
                                    <a:pt x="9240" y="53463"/>
                                    <a:pt x="8366" y="52105"/>
                                    <a:pt x="7742" y="50376"/>
                                  </a:cubicBezTo>
                                  <a:cubicBezTo>
                                    <a:pt x="7118" y="48648"/>
                                    <a:pt x="6743" y="46549"/>
                                    <a:pt x="6743" y="44203"/>
                                  </a:cubicBezTo>
                                  <a:lnTo>
                                    <a:pt x="6743" y="20126"/>
                                  </a:lnTo>
                                  <a:lnTo>
                                    <a:pt x="0" y="20126"/>
                                  </a:lnTo>
                                  <a:lnTo>
                                    <a:pt x="0" y="11236"/>
                                  </a:lnTo>
                                  <a:lnTo>
                                    <a:pt x="6743" y="11236"/>
                                  </a:lnTo>
                                  <a:lnTo>
                                    <a:pt x="6743" y="0"/>
                                  </a:lnTo>
                                  <a:lnTo>
                                    <a:pt x="19105" y="0"/>
                                  </a:lnTo>
                                  <a:close/>
                                </a:path>
                              </a:pathLst>
                            </a:custGeom>
                            <a:solidFill>
                              <a:srgbClr val="00AEEF"/>
                            </a:solidFill>
                            <a:ln w="1247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inline>
          </w:drawing>
        </mc:Choice>
        <mc:Fallback>
          <w:pict>
            <v:group w14:anchorId="607F3DEA" id="Graphic 1" o:spid="_x0000_s1026" style="width:536.05pt;height:76.6pt;mso-position-horizontal-relative:char;mso-position-vertical-relative:line" coordsize="68079,9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">
              <v:group id="_x0000_s1027" style="position:absolute;left:51393;top:131;width:16686;height:6090" coordorigin="51393,131" coordsize="16685,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54292;top:131;width:11084;height:6090;visibility:visible;mso-wrap-style:square" coordsize="1108455,609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" path="m80,-196r1108455,l1108535,608869,80,608869,80,-196xe">
                  <v:imagedata r:id="rId3" o:title=""/>
                  <v:formulas/>
                  <v:path o:extrusionok="t" o:connecttype="custom" o:connectlocs="80,-196;1108535,-196;1108535,608869;80,608869" o:connectangles="0,0,0,0"/>
                </v:shape>
                <v:shape id="Freeform: Shape 6" o:spid="_x0000_s1029" style="position:absolute;left:51393;top:418;width:5186;height:5759;visibility:visible;mso-wrap-style:square;v-text-anchor:middle" coordsize="518570,57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" path="m349386,312012r169074,c518460,312012,518709,546731,518460,546485v-38335,14569,-120999,29386,-175318,29386c268096,575871,171571,555251,103018,499442,42456,449930,,376217,,284231,,246326,10989,171872,56816,115940,127118,30004,235130,,329657,v44079,,101893,10742,145473,27534c475130,27534,432799,127052,432924,127052v-24100,-7038,-59563,-10618,-89032,-10618c304683,116434,240374,127176,203663,185701v-16233,26053,-26972,70502,-26972,103963c176691,338188,196545,386589,223392,413135v29469,29140,65557,46179,98897,46179c331904,459314,345140,457215,349261,454745v250,247,125,-142733,125,-142733xe" fillcolor="#0089cf" stroked="f" strokeweight=".34639mm">
                  <v:stroke joinstyle="miter"/>
                  <v:path arrowok="t" o:connecttype="custom" o:connectlocs="349386,312012;518460,312012;518460,546485;343142,575871;103018,499442;0,284231;56816,115940;329657,0;475130,27534;432924,127052;343892,116434;203663,185701;176691,289664;223392,413135;322289,459314;349261,454745;349386,312012" o:connectangles="0,0,0,0,0,0,0,0,0,0,0,0,0,0,0,0,0"/>
                </v:shape>
                <v:shape id="Freeform: Shape 7" o:spid="_x0000_s1030" style="position:absolute;left:63252;top:242;width:4827;height:5920;visibility:visible;mso-wrap-style:square;v-text-anchor:middle" coordsize="482622,592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" path="m462518,38647c417191,14570,335400,,284454,,188054,,116754,27658,73798,67045,50323,88529,32966,119767,32966,154092v,71861,46951,102111,111758,148536c225266,360290,272591,379675,272591,427952v,20249,-13486,32720,-21228,38153c239875,474130,217773,484872,185432,484872v-45203,,-77794,-14693,-121249,-41363c63309,442892,,539200,,539076v53444,34572,128117,52970,221769,52970c343018,592046,415816,552041,453527,502035v18232,-24201,29095,-50006,29095,-82356c482622,351153,442539,304974,368616,250153,280208,184590,243496,173107,243496,141375v,-8643,5494,-18151,14735,-23336c271343,110507,282455,107791,314048,107791v28470,,59188,5309,94276,20372c408449,128040,462518,38647,462518,38647xe" fillcolor="#f58220" stroked="f" strokeweight=".34639mm">
                  <v:stroke joinstyle="miter"/>
                  <v:path arrowok="t" o:connecttype="custom" o:connectlocs="462518,38647;284454,0;73798,67045;32966,154092;144724,302628;272591,427952;251363,466105;185432,484872;64183,443509;0,539076;221769,592046;453527,502035;482622,419679;368616,250153;243496,141375;258231,118039;314048,107791;408324,128163;462518,38647" o:connectangles="0,0,0,0,0,0,0,0,0,0,0,0,0,0,0,0,0,0,0"/>
                </v:shape>
              </v:group>
              <v:shapetype id="_x0000_t202" coordsize="21600,21600" o:spt="202" path="m,l,21600r21600,l21600,xe">
                <v:stroke joinstyle="miter"/>
                <v:path gradientshapeok="t" o:connecttype="rect"/>
              </v:shapetype>
              <v:shape id="Text Box 7" o:spid="_x0000_s1031" type="#_x0000_t202" style="position:absolute;left:40349;top:6447;width:24968;height:32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" filled="f" stroked="f">
                <v:textbox style="mso-fit-shape-to-text:t">
                  <w:txbxContent>
                    <w:p w14:paraId="7E7ACD8F" w14:textId="77777777" w:rsidR="00EA6BDA" w:rsidRDefault="00EA6BDA" w:rsidP="006234CB">
                      <w:pPr>
                        <w:textAlignment w:val="baseline"/>
                        <w:rPr>
                          <w:rFonts w:ascii="Arial" w:hAnsi="Arial" w:cs="Arial"/>
                          <w:color w:val="000000"/>
                          <w:sz w:val="24"/>
                        </w:rPr>
                      </w:pPr>
                      <w:r>
                        <w:rPr>
                          <w:rFonts w:ascii="Arial" w:hAnsi="Arial" w:cs="Arial"/>
                          <w:color w:val="000000"/>
                        </w:rPr>
                        <w:t>The Global Ocean Observing System</w:t>
                      </w:r>
                    </w:p>
                  </w:txbxContent>
                </v:textbox>
              </v:shape>
              <v:shape id="Freeform: Shape 9" o:spid="_x0000_s1032" style="position:absolute;left:837;top:9470;width:67213;height:123;visibility:visible;mso-wrap-style:square;v-text-anchor:middle" coordsize="6721242,12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" path="m,l6721243,e" filled="f" strokeweight=".08661mm">
                <v:stroke joinstyle="miter"/>
                <v:path arrowok="t" o:connecttype="custom" o:connectlocs="0,0;6721243,0" o:connectangles="0,0"/>
              </v:shape>
              <v:group id="_x0000_s1033" style="position:absolute;width:33784;height:8666" coordsize="33784,8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_x0000_s1034" style="position:absolute;left:13562;top:3537;width:6495;height:5129" coordorigin="13562,3537" coordsize="6495,5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_x0000_s1035" style="position:absolute;left:13800;top:4228;width:2052;height:2417" coordorigin="13800,4228" coordsize="2051,2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Shape 13" o:spid="_x0000_s1036" style="position:absolute;left:14059;top:4979;width:880;height:769;visibility:visible;mso-wrap-style:square;v-text-anchor:middle" coordsize="88033,76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" path="m27846,31485r-1249,2346l24724,33955r-1248,3086l21852,40252r,4692l14860,44944r-1124,740l10614,45561,8616,43585r-2373,247l4121,44697,1498,44450,749,45684,125,48771,,52846r1623,1358l1498,58278r3247,2964l5120,56550r3246,1605l8616,55933r1998,1358l10739,59390r1998,247l15609,62230r1373,2839l20604,66304r499,1729l27721,72848r8991,1111l39209,76923r4495,-988l46452,75318r4620,-371l51946,72354,49074,66057,44579,60007r-250,-4445l44204,53340,41956,50747r125,-2964l43330,45808r-624,-2593l40708,43709r249,-5062l37836,33090r249,-1728l36837,29510r999,-1605l40083,27658r625,-2964l43330,23830r125,-2840l42581,19632r999,-2593l45827,15804r1873,247l47950,20126r874,617l47825,21608r625,1481l48325,25312r-1124,1481l48699,31856r1374,-2593l51197,29633r1623,1605l57815,31609r-125,1728l59563,32843r874,1852l62060,35683r1249,247l63059,37906r1374,-1976l64683,39264r1748,1358l66556,37782r1373,-494l68054,34695r2497,-1728l70676,30868r2748,617l74298,28028r2122,-2840l77419,22595r1998,865l79292,25559r-1123,864l79417,27534r-3371,1482l76171,30374r-625,864l74173,32350r-625,2222l72050,36054v,,2123,1234,2747,987c75421,36918,79417,36671,79417,36671r500,-1605l81415,34325r2373,-247l84537,30004r1748,-2717l84037,24694r-749,124l82664,25929r125,-3334l81165,21237r125,-2222l79542,17780r-250,1728l78543,20249r-874,-741l78918,17163r-125,-1112l77544,16422r-1873,617l75546,15557r874,247l78169,15187r-500,-2469l81915,12347r2122,-1975l83913,7532r1373,-371l85286,6050,84162,5803,84037,4321r1374,-864l88033,2469r,-1111l82789,2469,81290,2222,81540,r-874,370l79168,2346r-625,1975l75546,6050,72924,5680,72050,3581,70551,3457r-749,1852l67180,5433,63059,2963,58814,1976,56191,3210r-4495,865l48325,6174r-750,740l48824,7285r2373,-865l53569,5803r1124,371l54318,7038r-2247,123l47076,8273r-2747,247l42955,10742r-374,1482l41207,13705r500,2840l40832,18521r-998,1481l39584,21484r-999,864l38460,24200r-1623,-617l36837,27287r-999,2346l36337,31362r-1124,1111l32216,32967,29844,31609r-1998,-124e" fillcolor="#005baa" stroked="f" strokeweight=".34639mm">
                      <v:stroke joinstyle="miter"/>
                      <v:path arrowok="t" o:connecttype="custom" o:connectlocs="27846,31485;26597,33831;24724,33955;23476,37041;21852,40252;21852,44944;14860,44944;13736,45684;10614,45561;8616,43585;6243,43832;4121,44697;1498,44450;749,45684;125,48771;0,52846;1623,54204;1498,58278;4745,61242;5120,56550;8366,58155;8616,55933;10614,57291;10739,59390;12737,59637;15609,62230;16982,65069;20604,66304;21103,68033;27721,72848;36712,73959;39209,76923;43704,75935;46452,75318;51072,74947;51946,72354;49074,66057;44579,60007;44329,55562;44204,53340;41956,50747;42081,47783;43330,45808;42706,43215;40708,43709;40957,38647;37836,33090;38085,31362;36837,29510;37836,27905;40083,27658;40708,24694;43330,23830;43455,20990;42581,19632;43580,17039;45827,15804;47700,16051;47950,20126;48824,20743;47825,21608;48450,23089;48325,25312;47201,26793;48699,31856;50073,29263;51197,29633;52820,31238;57815,31609;57690,33337;59563,32843;60437,34695;62060,35683;63309,35930;63059,37906;64433,35930;64683,39264;66431,40622;66556,37782;67929,37288;68054,34695;70551,32967;70676,30868;73424,31485;74298,28028;76420,25188;77419,22595;79417,23460;79292,25559;78169,26423;79417,27534;76046,29016;76171,30374;75546,31238;74173,32350;73548,34572;72050,36054;74797,37041;79417,36671;79917,35066;81415,34325;83788,34078;84537,30004;86285,27287;84037,24694;83288,24818;82664,25929;82789,22595;81165,21237;81290,19015;79542,17780;79292,19508;78543,20249;77669,19508;78918,17163;78793,16051;77544,16422;75671,17039;75546,15557;76420,15804;78169,15187;77669,12718;81915,12347;84037,10372;83913,7532;85286,7161;85286,6050;84162,5803;84037,4321;85411,3457;88033,2469;88033,1358;82789,2469;81290,2222;81540,0;80666,370;79168,2346;78543,4321;75546,6050;72924,5680;72050,3581;70551,3457;69802,5309;67180,5433;63059,2963;58814,1976;56191,3210;51696,4075;48325,6174;47575,6914;48824,7285;51197,6420;53569,5803;54693,6174;54318,7038;52071,7161;47076,8273;44329,8520;42955,10742;42581,12224;41207,13705;41707,16545;40832,18521;39834,20002;39584,21484;38585,22348;38460,24200;36837,23583;36837,27287;35838,29633;36337,31362;35213,32473;32216,32967;29844,31609;27846,31485" o:connectangles="0,0,0,0,0,0,0,0,0,0,0,0,0,0,0,0,0,0,0,0,0,0,0,0,0,0,0,0,0,0,0,0,0,0,0,0,0,0,0,0,0,0,0,0,0,0,0,0,0,0,0,0,0,0,0,0,0,0,0,0,0,0,0,0,0,0,0,0,0,0,0,0,0,0,0,0,0,0,0,0,0,0,0,0,0,0,0,0,0,0,0,0,0,0,0,0,0,0,0,0,0,0,0,0,0,0,0,0,0,0,0,0,0,0,0,0,0,0,0,0,0,0,0,0,0,0,0,0,0,0,0,0,0,0,0,0,0,0,0,0,0,0,0,0,0,0,0,0,0,0,0,0,0,0,0,0,0,0,0,0,0,0,0,0,0,0,0,0,0,0,0,0,0,0,0"/>
                    </v:shape>
                    <v:shape id="Freeform: Shape 14" o:spid="_x0000_s1037" style="position:absolute;left:14482;top:5243;width:39;height:148;visibility:visible;mso-wrap-style:square;v-text-anchor:middle" coordsize="3870,14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" path="m2622,741l1249,,874,2346r874,1975l125,5309,,8273r1124,2469l2248,14817r374,-3828l3871,8520,1998,9137r,-2223l3122,4321,1998,2099,2622,741e" fillcolor="#005baa" stroked="f" strokeweight=".34639mm">
                      <v:stroke joinstyle="miter"/>
                      <v:path arrowok="t" o:connecttype="custom" o:connectlocs="2622,741;1249,0;874,2346;1748,4321;125,5309;0,8273;1124,10742;2248,14817;2622,10989;3871,8520;1998,9137;1998,6914;3122,4321;1998,2099;2622,741" o:connectangles="0,0,0,0,0,0,0,0,0,0,0,0,0,0,0"/>
                    </v:shape>
                    <v:shape id="Freeform: Shape 15" o:spid="_x0000_s1038" style="position:absolute;left:14513;top:5296;width:15;height:25;visibility:visible;mso-wrap-style:square;v-text-anchor:middle" coordsize="149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" path="m499,l,1482r1498,987l999,1111,499,e" fillcolor="#005baa" stroked="f" strokeweight=".34639mm">
                      <v:stroke joinstyle="miter"/>
                      <v:path arrowok="t" o:connecttype="custom" o:connectlocs="499,0;0,1482;1498,2469;999,1111;499,0" o:connectangles="0,0,0,0,0"/>
                    </v:shape>
                    <v:shape id="Freeform: Shape 16" o:spid="_x0000_s1039" style="position:absolute;left:14144;top:5647;width:28;height:48;visibility:visible;mso-wrap-style:square;v-text-anchor:middle" coordsize="2872,4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" path="m,l250,2469r1248,988l1374,4568r1498,247l2747,2963,1748,741,,e" fillcolor="#005baa" stroked="f" strokeweight=".34639mm">
                      <v:stroke joinstyle="miter"/>
                      <v:path arrowok="t" o:connecttype="custom" o:connectlocs="0,0;250,2469;1498,3457;1374,4568;2872,4815;2747,2963;1748,741;0,0" o:connectangles="0,0,0,0,0,0,0,0"/>
                    </v:shape>
                    <v:shape id="Freeform: Shape 17" o:spid="_x0000_s1040" style="position:absolute;left:14345;top:5940;width:35;height:44;visibility:visible;mso-wrap-style:square;v-text-anchor:middle" coordsize="3496,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" path="m125,l1873,247r250,988l3496,2593,1873,4445,,1482,125,e" fillcolor="#005baa" stroked="f" strokeweight=".34639mm">
                      <v:stroke joinstyle="miter"/>
                      <v:path arrowok="t" o:connecttype="custom" o:connectlocs="125,0;1873,247;2123,1235;3496,2593;1873,4445;0,1482;125,0" o:connectangles="0,0,0,0,0,0,0"/>
                    </v:shape>
                    <v:shape id="Freeform: Shape 18" o:spid="_x0000_s1041" style="position:absolute;left:15397;top:5664;width:56;height:121;visibility:visible;mso-wrap-style:square;v-text-anchor:middle" coordsize="5619,1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" path="m1249,864l1748,,2872,247,4995,2716,4745,4445r874,370l5619,9878r-1373,864l2248,11977,749,12100,874,8520,,7532,125,5186,1748,3951r,-2222l624,864r625,e" fillcolor="#005baa" stroked="f" strokeweight=".34639mm">
                      <v:stroke joinstyle="miter"/>
                      <v:path arrowok="t" o:connecttype="custom" o:connectlocs="1249,864;1748,0;2872,247;4995,2716;4745,4445;5619,4815;5619,9878;4246,10742;2248,11977;749,12100;874,8520;0,7532;125,5186;1748,3951;1748,1729;624,864;1249,864" o:connectangles="0,0,0,0,0,0,0,0,0,0,0,0,0,0,0,0,0"/>
                    </v:shape>
                    <v:shape id="Freeform: Shape 19" o:spid="_x0000_s1042" style="position:absolute;left:14775;top:4977;width:713;height:1023;visibility:visible;mso-wrap-style:square;v-text-anchor:middle" coordsize="71300,102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" path="m40957,59143r-5369,-247l39584,60748r5119,2840l51571,62353r625,-3087l53944,58402r999,3210l54943,65687r374,3334l53569,71737r-125,2222l56316,75811r1374,2470l57565,81244r-2123,1976l55068,88282r-999,1482l53319,93221r-4245,4074l46077,98654r-1748,1728l41582,100259r-1749,2099l36337,100876,33340,98777r-624,-2469l30468,96184,27721,91739r999,-2593l26847,85319,23101,83467,19729,80009r-6867,-617l11613,78034r-5869,123l2872,76305r250,-1605l,70996,1124,69144,2248,65316,6618,63464,8241,61118r1873,-247l11488,60131r2997,493l15858,59513r4995,-494l22227,60007r6118,-1605l29344,57661r2248,617l33715,56550r2123,-864l37711,54327r-750,-740l34339,53710r-2497,1976l29969,55562r-625,-2222l32966,50870r3121,-247l36712,48771r-3247,-864l31842,47413r-1124,1111l31467,49265r-749,494l28720,48895r,1728l28470,52475r375,988l28221,54204r749,988l27596,56056r-125,-741l27721,54327r-1623,-987l24350,52105v,,-2623,-494,-2623,123c21727,52722,22227,53957,22227,53957r2123,1358l25848,55809r125,988l25224,56179r-625,741l23975,58155r-500,-741l23351,55933r-1624,-618l19480,55192r-2747,-124l16608,57908r-999,988l12986,59390r-874,247l11113,58772r-874,-864l10739,56179r499,-617l12487,55068r2123,-123l15484,53587,13486,52228r1498,-1481l17357,50253r499,-2346l18980,47536r,741l18356,48524r125,494l21602,48401r1624,-618l23475,45684r3122,-1358l26348,43215r-1749,-370l23850,40622r-1124,l21727,41733r125,2346l20229,46672r-1249,l18980,45191r-1873,1728l17232,44820r375,-1975l19979,40993r999,-4445l22477,35436r2622,l26223,34695r-500,-1852l25848,30991r624,-741l26722,28892r-1498,-370l25224,27411r874,-865l25349,24324r-3247,-494l22352,22842r999,-741l25224,21484r-999,-2346l24225,16669r-1624,-124l21353,15434r624,-864l22601,12100r-3121,-247l18481,12347,15109,9754,14110,7902r999,-1358l17482,6050r749,-1235l16358,3704r375,-988l18106,3581r3621,494l23101,2222,22851,494,26597,v,,125,1111,375,864c27222,617,26223,2346,26223,2346l24350,4198r1123,1111l25848,5927r1498,494l27471,7408r1998,-617l30718,6544v,,-375,-3828,250,-3828c31592,2716,34214,2222,34214,2222r2747,371l38085,4445r3497,123l41207,1482,43704,864r3247,494l44079,3210,42331,6421r1373,987l43829,8643r999,-2963l44579,4692r1248,-371l46452,6914,47825,4815r-624,-987l48574,3087r1624,1234l52071,4815r2497,-123l56441,7532r,741l58689,8890r250,2346l60187,10495,62060,8890r1624,494l65806,12100r-499,4322l67929,16175r125,-2223l69053,13705r375,-864l70302,12347r624,-1358l71301,14323r-999,740l69677,15928r-499,1358l67305,17780r-3372,123l62934,20373r250,1728l61436,23953r-375,1235l58814,26917r249,1234l60562,28769r624,1852l62060,30744r625,1359l63059,35189r1124,371l64433,36671r1498,494l66805,39140r-874,865l63933,40128r-3621,1729l59188,41116r-1873,-247l57315,42351r-2872,l51821,45561r-1748,3334l48200,48771r-874,1852l44329,51364r,1358l45578,53463r1872,-123l49074,50376r3621,-864l53694,52969r-2123,3210l51571,59019r-999,2840l50198,62600r-500,-494l47575,62723,45203,61612r-749,741l40957,59143e" fillcolor="#005baa" stroked="f" strokeweight=".34639mm">
                      <v:stroke joinstyle="miter"/>
                      <v:path arrowok="t" o:connecttype="custom" o:connectlocs="40957,59143;35588,58896;39584,60748;44703,63588;51571,62353;52196,59266;53944,58402;54943,61612;54943,65687;55317,69021;53569,71737;53444,73959;56316,75811;57690,78281;57565,81244;55442,83220;55068,88282;54069,89764;53319,93221;49074,97295;46077,98654;44329,100382;41582,100259;39833,102358;36337,100876;33340,98777;32716,96308;30468,96184;27721,91739;28720,89146;26847,85319;23101,83467;19729,80009;12862,79392;11613,78034;5744,78157;2872,76305;3122,74700;0,70996;1124,69144;2248,65316;6618,63464;8241,61118;10114,60871;11488,60131;14485,60624;15858,59513;20853,59019;22227,60007;28345,58402;29344,57661;31592,58278;33715,56550;35838,55686;37711,54327;36961,53587;34339,53710;31842,55686;29969,55562;29344,53340;32966,50870;36087,50623;36712,48771;33465,47907;31842,47413;30718,48524;31467,49265;30718,49759;28720,48895;28720,50623;28470,52475;28845,53463;28221,54204;28970,55192;27596,56056;27471,55315;27721,54327;26098,53340;24350,52105;21727,52228;22227,53957;24350,55315;25848,55809;25973,56797;25224,56179;24599,56920;23975,58155;23475,57414;23351,55933;21727,55315;19480,55192;16733,55068;16608,57908;15609,58896;12986,59390;12112,59637;11113,58772;10239,57908;10739,56179;11238,55562;12487,55068;14610,54945;15484,53587;13486,52228;14984,50747;17357,50253;17856,47907;18980,47536;18980,48277;18356,48524;18481,49018;21602,48401;23226,47783;23475,45684;26597,44326;26348,43215;24599,42845;23850,40622;22726,40622;21727,41733;21852,44079;20229,46672;18980,46672;18980,45191;17107,46919;17232,44820;17607,42845;19979,40993;20978,36548;22477,35436;25099,35436;26223,34695;25723,32843;25848,30991;26472,30250;26722,28892;25224,28522;25224,27411;26098,26546;25349,24324;22102,23830;22352,22842;23351,22101;25224,21484;24225,19138;24225,16669;22601,16545;21353,15434;21977,14570;22601,12100;19480,11853;18481,12347;15109,9754;14110,7902;15109,6544;17482,6050;18231,4815;16358,3704;16733,2716;18106,3581;21727,4075;23101,2222;22851,494;26597,0;26972,864;26223,2346;24350,4198;25473,5309;25848,5927;27346,6421;27471,7408;29469,6791;30718,6544;30968,2716;34214,2222;36961,2593;38085,4445;41582,4568;41207,1482;43704,864;46951,1358;44079,3210;42331,6421;43704,7408;43829,8643;44828,5680;44579,4692;45827,4321;46452,6914;47825,4815;47201,3828;48574,3087;50198,4321;52071,4815;54568,4692;56441,7532;56441,8273;58689,8890;58939,11236;60187,10495;62060,8890;63684,9384;65806,12100;65307,16422;67929,16175;68054,13952;69053,13705;69428,12841;70302,12347;70926,10989;71301,14323;70302,15063;69677,15928;69178,17286;67305,17780;63933,17903;62934,20373;63184,22101;61436,23953;61061,25188;58814,26917;59063,28151;60562,28769;61186,30621;62060,30744;62685,32103;63059,35189;64183,35560;64433,36671;65931,37165;66805,39140;65931,40005;63933,40128;60312,41857;59188,41116;57315,40869;57315,42351;54443,42351;51821,45561;50073,48895;48200,48771;47326,50623;44329,51364;44329,52722;45578,53463;47450,53340;49074,50376;52695,49512;53694,52969;51571,56179;51571,59019;50572,61859;50198,62600;49698,62106;47575,62723;45203,61612;44454,62353;40957,59143" o:connectangles="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20" o:spid="_x0000_s1043" style="position:absolute;left:15331;top:5511;width:17;height:39;visibility:visible;mso-wrap-style:square;v-text-anchor:middle" coordsize="1748,3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" path="m874,l,1111,,2963r874,865l1623,3210,1374,1111,1748,617,874,e" fillcolor="#005baa" stroked="f" strokeweight=".34639mm">
                      <v:stroke joinstyle="miter"/>
                      <v:path arrowok="t" o:connecttype="custom" o:connectlocs="874,0;0,1111;0,2963;874,3828;1623,3210;1374,1111;1748,617;874,0" o:connectangles="0,0,0,0,0,0,0,0"/>
                    </v:shape>
                    <v:shape id="Freeform: Shape 21" o:spid="_x0000_s1044" style="position:absolute;left:15438;top:5310;width:43;height:31;visibility:visible;mso-wrap-style:square;v-text-anchor:middle" coordsize="4253,3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" path="m,1605l749,,2747,123r125,865c2872,988,4370,741,4246,988v-125,247,-250,864,-250,864l3247,3087,2497,2840,,1605e" fillcolor="#005baa" stroked="f" strokeweight=".34639mm">
                      <v:stroke joinstyle="miter"/>
                      <v:path arrowok="t" o:connecttype="custom" o:connectlocs="0,1605;749,0;2747,123;2872,988;4246,988;3996,1852;3247,3087;2497,2840;0,1605" o:connectangles="0,0,0,0,0,0,0,0,0"/>
                    </v:shape>
                    <v:shape id="Freeform: Shape 22" o:spid="_x0000_s1045" style="position:absolute;left:15255;top:4642;width:275;height:556;visibility:visible;mso-wrap-style:square;v-text-anchor:middle" coordsize="27471,5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" path="m22726,55562r125,-5433l24599,49759r625,-3210l24350,43956r1748,-1976l25099,39264,22976,38153r-3122,247l19480,35313,16857,33708r125,-1358l18481,32596,16483,31238r1998,-370l18730,28275,16108,26917r-624,-3087l12612,24324r-250,-864l12986,23089r375,-1975l11238,19755r-125,-2839l7742,14693,7242,11977,6119,11112,4870,10742,3621,8396,4370,7161,3621,5803,874,5062,2373,2963,,617,,,3996,494r374,988l4370,4568,6119,5803r2497,864l11488,10495r-1623,l8866,10495r1998,2963l11488,14817r1748,370l13486,16792r-125,1852l14735,19015r1498,2222l17856,22719r1374,3457l20104,25682r3372,8273l25224,32596v,,-999,-1234,-999,-1852c24350,30251,22976,28398,23351,28398v249,,1123,-370,1123,-370c24474,28028,25848,29510,25723,29880v-125,371,749,1976,749,1976l26722,36177r749,2223l27097,42227r-999,1111l26597,44697r-249,4939l24974,50623r-1873,4075l22726,55562e" fillcolor="#005baa" stroked="f" strokeweight=".34639mm">
                      <v:stroke joinstyle="miter"/>
                      <v:path arrowok="t" o:connecttype="custom" o:connectlocs="22726,55562;22851,50129;24599,49759;25224,46549;24350,43956;26098,41980;25099,39264;22976,38153;19854,38400;19480,35313;16857,33708;16982,32350;18481,32596;16483,31238;18481,30868;18730,28275;16108,26917;15484,23830;12612,24324;12362,23460;12986,23089;13361,21114;11238,19755;11113,16916;7742,14693;7242,11977;6119,11112;4870,10742;3621,8396;4370,7161;3621,5803;874,5062;2373,2963;0,617;0,0;3996,494;4370,1482;4370,4568;6119,5803;8616,6667;11488,10495;9865,10495;8866,10495;10864,13458;11488,14817;13236,15187;13486,16792;13361,18644;14735,19015;16233,21237;17856,22719;19230,26176;20104,25682;23476,33955;25224,32596;24225,30744;23351,28398;24474,28028;25723,29880;26472,31856;26722,36177;27471,38400;27097,42227;26098,43338;26597,44697;26348,49636;24974,50623;23101,54698;22726,55562" o:connectangles="0,0,0,0,0,0,0,0,0,0,0,0,0,0,0,0,0,0,0,0,0,0,0,0,0,0,0,0,0,0,0,0,0,0,0,0,0,0,0,0,0,0,0,0,0,0,0,0,0,0,0,0,0,0,0,0,0,0,0,0,0,0,0,0,0,0,0,0,0"/>
                    </v:shape>
                    <v:shape id="Freeform: Shape 23" o:spid="_x0000_s1046" style="position:absolute;left:15447;top:4837;width:25;height:36;visibility:visible;mso-wrap-style:square;v-text-anchor:middle" coordsize="2508,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" path="m136,l1634,247r874,1482l2383,3581v,,-749,123,-874,-247c1384,2963,885,2099,885,2099v,,-999,-370,-874,-741c11,1111,136,,136,e" fillcolor="#005baa" stroked="f" strokeweight=".34639mm">
                      <v:stroke joinstyle="miter"/>
                      <v:path arrowok="t" o:connecttype="custom" o:connectlocs="136,0;1634,247;2508,1729;2383,3581;1509,3334;885,2099;11,1358;136,0" o:connectangles="0,0,0,0,0,0,0,0"/>
                    </v:shape>
                    <v:shape id="Freeform: Shape 24" o:spid="_x0000_s1047" style="position:absolute;left:15471;top:4877;width:22;height:39;visibility:visible;mso-wrap-style:square;v-text-anchor:middle" coordsize="2247,3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" path="m749,r999,494l2248,1358,1748,3951,874,3704,749,2346,,1605,749,e" fillcolor="#005baa" stroked="f" strokeweight=".34639mm">
                      <v:stroke joinstyle="miter"/>
                      <v:path arrowok="t" o:connecttype="custom" o:connectlocs="749,0;1748,494;2248,1358;1748,3951;874,3704;749,2346;0,1605;749,0" o:connectangles="0,0,0,0,0,0,0,0"/>
                    </v:shape>
                    <v:shape id="Freeform: Shape 25" o:spid="_x0000_s1048" style="position:absolute;left:15070;top:4933;width:196;height:58;visibility:visible;mso-wrap-style:square;v-text-anchor:middle" coordsize="19604,5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" path="m,3951r1873,247l2622,3951r1124,247l4246,5803,7617,3087r2872,-865c10489,2222,12986,4075,13236,4075v250,,1748,123,1748,123l19605,4075,16358,1358,14235,1235r-624,494l13611,741,10489,,8741,494,8366,1729,6368,2963,3871,2593,3371,1852,2622,1729r-250,987l1374,2593r-125,864l125,3704,,3951e" fillcolor="#005baa" stroked="f" strokeweight=".34639mm">
                      <v:stroke joinstyle="miter"/>
                      <v:path arrowok="t" o:connecttype="custom" o:connectlocs="0,3951;1873,4198;2622,3951;3746,4198;4246,5803;7617,3087;10489,2222;13236,4075;14984,4198;19605,4075;16358,1358;14235,1235;13611,1729;13611,741;10489,0;8741,494;8366,1729;6368,2963;3871,2593;3371,1852;2622,1729;2372,2716;1374,2593;1249,3457;125,3704;0,3951" o:connectangles="0,0,0,0,0,0,0,0,0,0,0,0,0,0,0,0,0,0,0,0,0,0,0,0,0,0"/>
                    </v:shape>
                    <v:shape id="Freeform: Shape 26" o:spid="_x0000_s1049" style="position:absolute;left:15284;top:4984;width:31;height:20;visibility:visible;mso-wrap-style:square;v-text-anchor:middle" coordsize="3121,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" path="m,741l749,,2622,r500,864l2123,1976r-1124,l874,1482,,741e" fillcolor="#005baa" stroked="f" strokeweight=".34639mm">
                      <v:stroke joinstyle="miter"/>
                      <v:path arrowok="t" o:connecttype="custom" o:connectlocs="0,741;749,0;2622,0;3122,864;2123,1976;999,1976;874,1482;0,741" o:connectangles="0,0,0,0,0,0,0,0"/>
                    </v:shape>
                    <v:shape id="Freeform: Shape 27" o:spid="_x0000_s1050" style="position:absolute;left:15324;top:4903;width:76;height:95;visibility:visible;mso-wrap-style:square;v-text-anchor:middle" coordsize="7617,9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" path="m,9507l624,7655r999,-494l1623,5433r750,-741l2497,3457,1748,3210,3746,2099,2872,1111,4745,r874,247l5994,3334r-1748,l4620,4815r-874,124l3621,6914,4745,6050r1249,l7617,6544,7118,8149,3621,7779r125,864l2622,9260,,9507e" fillcolor="#005baa" stroked="f" strokeweight=".34639mm">
                      <v:stroke joinstyle="miter"/>
                      <v:path arrowok="t" o:connecttype="custom" o:connectlocs="0,9507;624,7655;1623,7161;1623,5433;2373,4692;2497,3457;1748,3210;3746,2099;2872,1111;4745,0;5619,247;5994,3334;4246,3334;4620,4815;3746,4939;3621,6914;4745,6050;5994,6050;7617,6544;7118,8149;3621,7779;3746,8643;2622,9260;0,9507" o:connectangles="0,0,0,0,0,0,0,0,0,0,0,0,0,0,0,0,0,0,0,0,0,0,0,0"/>
                    </v:shape>
                    <v:shape id="Freeform: Shape 28" o:spid="_x0000_s1051" style="position:absolute;left:15132;top:4563;width:79;height:73;visibility:visible;mso-wrap-style:square;v-text-anchor:middle" coordsize="7866,7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" path="m125,c,247,,1976,,1976l2997,6544r2248,123l5869,7285r1998,l6243,5062,4620,4568,3122,1852,999,864r,-741l125,e" fillcolor="#005baa" stroked="f" strokeweight=".34639mm">
                      <v:stroke joinstyle="miter"/>
                      <v:path arrowok="t" o:connecttype="custom" o:connectlocs="125,0;0,1976;2997,6544;5245,6667;5869,7285;7867,7285;6243,5062;4620,4568;3122,1852;999,864;999,123;125,0" o:connectangles="0,0,0,0,0,0,0,0,0,0,0,0"/>
                    </v:shape>
                    <v:shape id="Freeform: Shape 29" o:spid="_x0000_s1052" style="position:absolute;left:15217;top:4652;width:43;height:25;visibility:visible;mso-wrap-style:square;v-text-anchor:middle" coordsize="4245,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" path="m125,123l,1729r1124,740l4246,2469,3247,1111,1748,741,1498,,125,123e" fillcolor="#005baa" stroked="f" strokeweight=".34639mm">
                      <v:stroke joinstyle="miter"/>
                      <v:path arrowok="t" o:connecttype="custom" o:connectlocs="125,123;0,1729;1124,2469;4246,2469;3247,1111;1748,741;1498,0;125,123" o:connectangles="0,0,0,0,0,0,0,0"/>
                    </v:shape>
                    <v:shape id="Freeform: Shape 30" o:spid="_x0000_s1053" style="position:absolute;left:15327;top:4535;width:334;height:379;visibility:visible;mso-wrap-style:square;v-text-anchor:middle" coordsize="33340,3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" path="m10989,1235l8991,1111,7992,,5869,617,3371,988,2997,2099,,3704r,988l1623,6050,3746,7655r375,2717l5494,12841,3996,14570r2123,1358l6368,18027r2123,-741l11738,18768r-250,1605l10614,22225r3122,4321l15109,26176r874,864l16857,26546r250,1976c17107,28522,17232,29880,17856,30004v500,123,2373,123,2373,123l20229,30744r2497,865c22726,31609,22851,32350,22976,32843v,371,999,494,999,494l25598,34695r874,2346c26472,37041,27721,37906,28096,37906v374,,1748,,1748,l30718,36054r2622,-1235l33215,32720,31217,28522,24724,19385,23475,17163,19105,12594r874,-1729l19355,10001r-1249,c18106,10001,17607,7902,17607,7655v,-247,-2248,-3210,-2248,-3210l14984,2840r-749,247l13486,3704r-749,-370l11488,3087,10989,1235e" fillcolor="#005baa" stroked="f" strokeweight=".34639mm">
                      <v:stroke joinstyle="miter"/>
                      <v:path arrowok="t" o:connecttype="custom" o:connectlocs="10989,1235;8991,1111;7992,0;5869,617;3371,988;2997,2099;0,3704;0,4692;1623,6050;3746,7655;4121,10372;5494,12841;3996,14570;6119,15928;6368,18027;8491,17286;11738,18768;11488,20373;10614,22225;13736,26546;15109,26176;15983,27040;16857,26546;17107,28522;17856,30004;20229,30127;20229,30744;22726,31609;22976,32843;23975,33337;25598,34695;26472,37041;28096,37906;29844,37906;30718,36054;33340,34819;33215,32720;31217,28522;24724,19385;23475,17163;19105,12594;19979,10865;19355,10001;18106,10001;17607,7655;15359,4445;14984,2840;14235,3087;13486,3704;12737,3334;11488,3087;10989,1235" o:connectangles="0,0,0,0,0,0,0,0,0,0,0,0,0,0,0,0,0,0,0,0,0,0,0,0,0,0,0,0,0,0,0,0,0,0,0,0,0,0,0,0,0,0,0,0,0,0,0,0,0,0,0,0"/>
                    </v:shape>
                    <v:shape id="Freeform: Shape 31" o:spid="_x0000_s1054" style="position:absolute;left:15380;top:4465;width:55;height:41;visibility:visible;mso-wrap-style:square;v-text-anchor:middle" coordsize="5494,4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" path="m,1111r2872,988l3871,3951r1623,124l4745,3457,4870,864,4121,,499,247,,1111e" fillcolor="#005baa" stroked="f" strokeweight=".34639mm">
                      <v:stroke joinstyle="miter"/>
                      <v:path arrowok="t" o:connecttype="custom" o:connectlocs="0,1111;2872,2099;3871,3951;5494,4075;4745,3457;4870,864;4121,0;499,247;0,1111" o:connectangles="0,0,0,0,0,0,0,0,0"/>
                    </v:shape>
                    <v:shape id="Freeform: Shape 32" o:spid="_x0000_s1055" style="position:absolute;left:15833;top:5340;width:19;height:28;visibility:visible;mso-wrap-style:square;v-text-anchor:middle" coordsize="1872,2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" path="m1498,c1498,,,1235,,1482v,247,,1358,,1358l1249,2716r624,-617l1498,e" fillcolor="#005baa" stroked="f" strokeweight=".34639mm">
                      <v:stroke joinstyle="miter"/>
                      <v:path arrowok="t" o:connecttype="custom" o:connectlocs="1498,0;0,1482;0,2840;1249,2716;1873,2099;1498,0" o:connectangles="0,0,0,0,0,0"/>
                    </v:shape>
                    <v:shape id="Freeform: Shape 33" o:spid="_x0000_s1056" style="position:absolute;left:15732;top:5426;width:27;height:38;visibility:visible;mso-wrap-style:square;v-text-anchor:middle" coordsize="2747,3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" path="m1623,l1249,741,,741,,3828,1374,2963r499,-864l2622,1852,2747,741,1998,988,1623,e" fillcolor="#005baa" stroked="f" strokeweight=".34639mm">
                      <v:stroke joinstyle="miter"/>
                      <v:path arrowok="t" o:connecttype="custom" o:connectlocs="1623,0;1249,741;0,741;0,3828;1374,2963;1873,2099;2622,1852;2747,741;1998,988;1623,0" o:connectangles="0,0,0,0,0,0,0,0,0,0"/>
                    </v:shape>
                    <v:shape id="Freeform: Shape 34" o:spid="_x0000_s1057" style="position:absolute;left:15738;top:5562;width:36;height:37;visibility:visible;mso-wrap-style:square;v-text-anchor:middle" coordsize="3621,3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" path="m3621,123l2497,,1998,988r-874,l874,2099,,2469,250,3704,1748,3581,3371,1852,3621,123e" fillcolor="#005baa" stroked="f" strokeweight=".34639mm">
                      <v:stroke joinstyle="miter"/>
                      <v:path arrowok="t" o:connecttype="custom" o:connectlocs="3621,123;2497,0;1998,988;1124,988;874,2099;0,2469;250,3704;1748,3581;3371,1852;3621,123" o:connectangles="0,0,0,0,0,0,0,0,0,0"/>
                    </v:shape>
                    <v:shape id="Freeform: Shape 35" o:spid="_x0000_s1058" style="position:absolute;left:15786;top:5538;width:16;height:28;visibility:visible;mso-wrap-style:square;v-text-anchor:middle" coordsize="1623,2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" path="m1623,494l499,,,1852r999,864l1623,494e" fillcolor="#005baa" stroked="f" strokeweight=".34639mm">
                      <v:stroke joinstyle="miter"/>
                      <v:path arrowok="t" o:connecttype="custom" o:connectlocs="1623,494;499,0;0,1852;999,2716;1623,494" o:connectangles="0,0,0,0,0"/>
                    </v:shape>
                    <v:shape id="Freeform: Shape 36" o:spid="_x0000_s1059" style="position:absolute;left:15802;top:5516;width:15;height:15;visibility:visible;mso-wrap-style:square;v-text-anchor:middle" coordsize="1498,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" path="m624,r874,370l250,1482,,988,624,e" fillcolor="#005baa" stroked="f" strokeweight=".34639mm">
                      <v:stroke joinstyle="miter"/>
                      <v:path arrowok="t" o:connecttype="custom" o:connectlocs="624,0;1498,370;250,1482;0,988;624,0" o:connectangles="0,0,0,0,0"/>
                    </v:shape>
                    <v:shape id="Freeform: Shape 37" o:spid="_x0000_s1060" style="position:absolute;left:14901;top:5445;width:20;height:40;visibility:visible;mso-wrap-style:square;v-text-anchor:middle" coordsize="1997,4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" path="m1124,l874,247,624,1111r375,247l499,1976,375,3210,,4075,749,3828r874,-247l1998,3334,1623,2840r125,-988l1623,1111,1623,,1124,e" fillcolor="#005baa" stroked="f" strokeweight=".34639mm">
                      <v:stroke joinstyle="miter"/>
                      <v:path arrowok="t" o:connecttype="custom" o:connectlocs="1124,0;874,247;624,1111;999,1358;499,1976;375,3210;0,4075;749,3828;1623,3581;1998,3334;1623,2840;1748,1852;1623,1111;1623,0;1124,0" o:connectangles="0,0,0,0,0,0,0,0,0,0,0,0,0,0,0"/>
                    </v:shape>
                    <v:shape id="Freeform: Shape 38" o:spid="_x0000_s1061" style="position:absolute;left:14896;top:5464;width:8;height:13;visibility:visible;mso-wrap-style:square;v-text-anchor:middle" coordsize="74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" path="m749,r,494l499,1235,,988,,247,749,e" fillcolor="#005baa" stroked="f" strokeweight=".34639mm">
                      <v:stroke joinstyle="miter"/>
                      <v:path arrowok="t" o:connecttype="custom" o:connectlocs="749,0;749,494;499,1235;0,988;0,247;749,0" o:connectangles="0,0,0,0,0,0"/>
                    </v:shape>
                    <v:shape id="Freeform: Shape 39" o:spid="_x0000_s1062" style="position:absolute;left:15154;top:5420;width:57;height:36;visibility:visible;mso-wrap-style:square;v-text-anchor:middle" coordsize="5712,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" path="m593,494v,,-874,864,-500,864c468,1358,967,2099,967,2099r1374,l2466,3581,3839,3087r874,-124l5712,988,4713,,2341,123,718,,593,494e" fillcolor="#005baa" stroked="f" strokeweight=".34639mm">
                      <v:stroke joinstyle="miter"/>
                      <v:path arrowok="t" o:connecttype="custom" o:connectlocs="593,494;93,1358;967,2099;2341,2099;2466,3581;3839,3087;4713,2963;5712,988;4713,0;2341,123;718,0;593,494" o:connectangles="0,0,0,0,0,0,0,0,0,0,0,0"/>
                    </v:shape>
                    <v:shape id="Freeform: Shape 40" o:spid="_x0000_s1063" style="position:absolute;left:15129;top:5399;width:32;height:18;visibility:visible;mso-wrap-style:square;v-text-anchor:middle" coordsize="3246,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" path="m,l1498,123,3247,864r-375,988l874,1729,624,741,,e" fillcolor="#005baa" stroked="f" strokeweight=".34639mm">
                      <v:stroke joinstyle="miter"/>
                      <v:path arrowok="t" o:connecttype="custom" o:connectlocs="0,0;1498,123;3247,864;2872,1852;874,1729;624,741;0,0" o:connectangles="0,0,0,0,0,0,0"/>
                    </v:shape>
                    <v:shape id="Freeform: Shape 41" o:spid="_x0000_s1064" style="position:absolute;left:14703;top:5163;width:54;height:83;visibility:visible;mso-wrap-style:square;v-text-anchor:middle" coordsize="5369,8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" path="m3122,741r999,494l4745,2840r-250,988l5369,4198r,3704l3621,8273,3122,7161r749,-987l3746,3828,2622,5556,,6791,624,5062,1998,4321,3371,3087,2872,1729,624,1235,999,,3122,741e" fillcolor="#005baa" stroked="f" strokeweight=".34639mm">
                      <v:stroke joinstyle="miter"/>
                      <v:path arrowok="t" o:connecttype="custom" o:connectlocs="3122,741;4121,1235;4745,2840;4495,3828;5369,4198;5369,7902;3621,8273;3122,7161;3871,6174;3746,3828;2622,5556;0,6791;624,5062;1998,4321;3371,3087;2872,1729;624,1235;999,0;3122,741" o:connectangles="0,0,0,0,0,0,0,0,0,0,0,0,0,0,0,0,0,0,0"/>
                    </v:shape>
                    <v:shape id="Freeform: Shape 42" o:spid="_x0000_s1065" style="position:absolute;left:14094;top:6353;width:1188;height:292;visibility:visible;mso-wrap-style:square;v-text-anchor:middle" coordsize="118880,29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" path="m85910,4728v23851,10125,33216,18274,32966,23830c118751,32139,109011,20903,103142,16952,96399,11889,89532,7444,82289,6086,75421,4851,24474,24854,,7444,25848,5839,58938,-6631,85910,4728e" fillcolor="#005baa" stroked="f" strokeweight=".34639mm">
                      <v:stroke joinstyle="miter"/>
                      <v:path arrowok="t" o:connecttype="custom" o:connectlocs="85910,4728;118876,28558;103142,16952;82289,6086;0,7444;85910,4728" o:connectangles="0,0,0,0,0,0"/>
                    </v:shape>
                    <v:shape id="Freeform: Shape 43" o:spid="_x0000_s1066" style="position:absolute;left:13800;top:4228;width:316;height:647;visibility:visible;mso-wrap-style:square;v-text-anchor:middle" coordsize="31590,64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" path="m8740,47413v,864,-2623,4692,-2373,4322c16107,36918,20977,39758,31591,30744,29843,47290,10738,57661,1497,64699,-2873,40128,2496,18644,15358,,11737,18521,10862,19755,8740,47413e" fillcolor="#005baa" stroked="f" strokeweight=".34639mm">
                      <v:stroke joinstyle="miter"/>
                      <v:path arrowok="t" o:connecttype="custom" o:connectlocs="8740,47413;6367,51735;31591,30744;1497,64699;15358,0;8740,47413" o:connectangles="0,0,0,0,0,0"/>
                    </v:shape>
                    <v:shape id="Freeform: Shape 44" o:spid="_x0000_s1067" style="position:absolute;left:13926;top:4283;width:259;height:348;visibility:visible;mso-wrap-style:square;v-text-anchor:middle" coordsize="25848,34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" path="m,34819c1124,17780,12487,7038,25848,,21852,11236,15859,25929,,34819e" fillcolor="#005baa" stroked="f" strokeweight=".34639mm">
                      <v:stroke joinstyle="miter"/>
                      <v:path arrowok="t" o:connecttype="custom" o:connectlocs="0,34819;25848,0;0,34819" o:connectangles="0,0,0"/>
                    </v:shape>
                  </v:group>
                  <v:group id="_x0000_s1068" style="position:absolute;left:13562;top:4514;width:428;height:1392" coordorigin="13562,4514" coordsize="428,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Shape 46" o:spid="_x0000_s1069" style="position:absolute;left:13652;top:4514;width:338;height:732;visibility:visible;mso-wrap-style:square;v-text-anchor:middle" coordsize="33795,73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" path="m12069,52846c15440,43956,24431,33337,33796,28398,32547,45808,17063,57908,8822,73219,-668,51241,-4914,21361,8572,v250,16669,5245,39017,3497,52846e" fillcolor="#005baa" stroked="f" strokeweight=".34639mm">
                      <v:stroke joinstyle="miter"/>
                      <v:path arrowok="t" o:connecttype="custom" o:connectlocs="12069,52846;33796,28398;8822,73219;8572,0;12069,52846" o:connectangles="0,0,0,0,0"/>
                    </v:shape>
                    <v:shape id="Freeform: Shape 47" o:spid="_x0000_s1070" style="position:absolute;left:13568;top:4920;width:333;height:607;visibility:visible;mso-wrap-style:square;v-text-anchor:middle" coordsize="33291,60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" path="m18567,43338c21563,33831,24061,25065,31803,17656,36922,31732,27682,47783,21563,60748,6579,44079,-3411,26423,1085,v5744,14817,9740,29633,17482,43338e" fillcolor="#005baa" stroked="f" strokeweight=".34639mm">
                      <v:stroke joinstyle="miter"/>
                      <v:path arrowok="t" o:connecttype="custom" o:connectlocs="18567,43338;31803,17656;21563,60748;1085,0;18567,43338" o:connectangles="0,0,0,0,0"/>
                    </v:shape>
                    <v:shape id="Freeform: Shape 48" o:spid="_x0000_s1071" style="position:absolute;left:13562;top:5316;width:389;height:590;visibility:visible;mso-wrap-style:square;v-text-anchor:middle" coordsize="38966,59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" path="m27596,39140c27347,21731,29095,14817,34339,4445v8117,17039,3372,36301,1998,54574c13236,43338,2622,26546,,,9740,14940,21727,24571,27596,39140e" fillcolor="#005baa" stroked="f" strokeweight=".34639mm">
                      <v:stroke joinstyle="miter"/>
                      <v:path arrowok="t" o:connecttype="custom" o:connectlocs="27596,39140;34339,4445;36337,59019;0,0;27596,39140" o:connectangles="0,0,0,0,0"/>
                    </v:shape>
                  </v:group>
                  <v:group id="_x0000_s1072" style="position:absolute;left:13668;top:4228;width:6067;height:3775" coordorigin="13668,4228" coordsize="6067,3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Shape 50" o:spid="_x0000_s1073" style="position:absolute;left:13668;top:5661;width:508;height:531;visibility:visible;mso-wrap-style:square;v-text-anchor:middle" coordsize="50822,53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" path="m50822,53093c34464,50253,15983,44820,8241,28152l,7038c9116,20620,18855,22472,33965,37659,28470,17533,32716,13211,30968,,45203,13705,45578,34819,50822,53093e" fillcolor="#005baa" stroked="f" strokeweight=".34639mm">
                      <v:stroke joinstyle="miter"/>
                      <v:path arrowok="t" o:connecttype="custom" o:connectlocs="50822,53093;8241,28152;0,7038;33965,37659;30968,0;50822,53093" o:connectangles="0,0,0,0,0,0"/>
                    </v:shape>
                    <v:shape id="Freeform: Shape 51" o:spid="_x0000_s1074" style="position:absolute;left:13888;top:5914;width:598;height:456;visibility:visible;mso-wrap-style:square;v-text-anchor:middle" coordsize="59812,4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" path="m59813,42721v-13736,-864,-27971,7038,-40458,c11987,38523,5120,31115,,24447v9490,6174,28845,3458,40458,10989c29344,26299,34589,13458,26722,247v,-247,,-247,,-247c45328,7408,45453,37165,59813,42721e" fillcolor="#005baa" stroked="f" strokeweight=".34639mm">
                      <v:stroke joinstyle="miter"/>
                      <v:path arrowok="t" o:connecttype="custom" o:connectlocs="59813,42721;19355,42721;0,24447;40458,35436;26722,247;26722,0;59813,42721" o:connectangles="0,0,0,0,0,0,0"/>
                    </v:shape>
                    <v:shape id="Freeform: Shape 52" o:spid="_x0000_s1075" style="position:absolute;left:14685;top:6353;width:1189;height:292;visibility:visible;mso-wrap-style:square;v-text-anchor:middle" coordsize="118880,29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" path="m32970,4728c9120,14853,-245,23002,5,28558,130,32139,9870,20903,15738,16952,22481,11889,29349,7444,36592,6086v6868,-1235,57814,18768,82289,1358c93033,5839,59942,-6631,32970,4728e" fillcolor="#005baa" stroked="f" strokeweight=".34639mm">
                      <v:stroke joinstyle="miter"/>
                      <v:path arrowok="t" o:connecttype="custom" o:connectlocs="32970,4728;5,28558;15738,16952;36592,6086;118881,7444;32970,4728" o:connectangles="0,0,0,0,0,0"/>
                    </v:shape>
                    <v:shape id="Freeform: Shape 53" o:spid="_x0000_s1076" style="position:absolute;left:15850;top:4228;width:316;height:647;visibility:visible;mso-wrap-style:square;v-text-anchor:middle" coordsize="31590,64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" path="m22851,47413v125,864,2622,4692,2373,4322c15484,36918,10614,39758,,30744,1748,47290,20853,57661,30094,64699,34464,40128,29095,18644,16233,v3621,18521,4620,19755,6618,47413e" fillcolor="#005baa" stroked="f" strokeweight=".34639mm">
                      <v:stroke joinstyle="miter"/>
                      <v:path arrowok="t" o:connecttype="custom" o:connectlocs="22851,47413;25224,51735;0,30744;30094,64699;16233,0;22851,47413" o:connectangles="0,0,0,0,0,0"/>
                    </v:shape>
                    <v:shape id="Freeform: Shape 54" o:spid="_x0000_s1077" style="position:absolute;left:15783;top:4283;width:259;height:348;visibility:visible;mso-wrap-style:square;v-text-anchor:middle" coordsize="25848,34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" path="m25848,34819c24724,17780,13361,7038,,,3996,11236,9990,25929,25848,34819e" fillcolor="#005baa" stroked="f" strokeweight=".34639mm">
                      <v:stroke joinstyle="miter"/>
                      <v:path arrowok="t" o:connecttype="custom" o:connectlocs="25848,34819;0,0;25848,34819" o:connectangles="0,0,0"/>
                    </v:shape>
                    <v:shape id="Freeform: Shape 55" o:spid="_x0000_s1078" style="position:absolute;left:15978;top:4514;width:338;height:732;visibility:visible;mso-wrap-style:square;v-text-anchor:middle" coordsize="33795,73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" path="m21727,52846c18356,43956,9365,33337,,28398,1249,45808,16733,57908,24974,73219,34464,51241,38710,21361,25224,v-250,16669,-5370,39017,-3497,52846e" fillcolor="#005baa" stroked="f" strokeweight=".34639mm">
                      <v:stroke joinstyle="miter"/>
                      <v:path arrowok="t" o:connecttype="custom" o:connectlocs="21727,52846;0,28398;24974,73219;25224,0;21727,52846" o:connectangles="0,0,0,0,0"/>
                    </v:shape>
                    <v:shape id="Freeform: Shape 56" o:spid="_x0000_s1079" style="position:absolute;left:16065;top:4920;width:333;height:607;visibility:visible;mso-wrap-style:square;v-text-anchor:middle" coordsize="33291,60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" path="m14850,43338c11853,33831,9356,25065,1489,17656,-3631,31732,5610,47783,11728,60748,26713,44079,36702,26423,32207,,26588,14817,22467,29633,14850,43338e" fillcolor="#005baa" stroked="f" strokeweight=".34639mm">
                      <v:stroke joinstyle="miter"/>
                      <v:path arrowok="t" o:connecttype="custom" o:connectlocs="14850,43338;1489,17656;11728,60748;32207,0;14850,43338" o:connectangles="0,0,0,0,0"/>
                    </v:shape>
                    <v:shape id="Freeform: Shape 57" o:spid="_x0000_s1080" style="position:absolute;left:16016;top:5316;width:390;height:590;visibility:visible;mso-wrap-style:square;v-text-anchor:middle" coordsize="38966,59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" path="m11370,39140c11620,21731,9872,14817,4627,4445,-3489,21484,1256,40746,2629,59019,25730,43338,36344,26546,38966,,29226,14940,17239,24571,11370,39140e" fillcolor="#005baa" stroked="f" strokeweight=".34639mm">
                      <v:stroke joinstyle="miter"/>
                      <v:path arrowok="t" o:connecttype="custom" o:connectlocs="11370,39140;4627,4445;2629,59019;38966,0;11370,39140" o:connectangles="0,0,0,0,0"/>
                    </v:shape>
                    <v:shape id="Freeform: Shape 58" o:spid="_x0000_s1081" style="position:absolute;left:15792;top:5661;width:508;height:531;visibility:visible;mso-wrap-style:square;v-text-anchor:middle" coordsize="50821,53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" path="m,53093c16358,50253,34839,44820,42581,28152l50822,7038c41706,20620,31967,22472,16857,37659,22352,17533,18106,13211,19854,,5619,13705,5245,34819,,53093e" fillcolor="#005baa" stroked="f" strokeweight=".34639mm">
                      <v:stroke joinstyle="miter"/>
                      <v:path arrowok="t" o:connecttype="custom" o:connectlocs="0,53093;42581,28152;50822,7038;16857,37659;19854,0;0,53093" o:connectangles="0,0,0,0,0,0"/>
                    </v:shape>
                    <v:shape id="Freeform: Shape 59" o:spid="_x0000_s1082" style="position:absolute;left:15482;top:5914;width:598;height:456;visibility:visible;mso-wrap-style:square;v-text-anchor:middle" coordsize="59812,4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" path="m,42721v13736,-864,27971,7038,40458,c47825,38523,54693,31115,59813,24447,50323,30621,30968,27905,19355,35436,30468,26299,25224,13458,33091,247v,-247,,-247,,-247c14485,7408,14360,37165,,42721e" fillcolor="#005baa" stroked="f" strokeweight=".34639mm">
                      <v:stroke joinstyle="miter"/>
                      <v:path arrowok="t" o:connecttype="custom" o:connectlocs="0,42721;40458,42721;59813,24447;19355,35436;33091,247;33091,0;0,42721" o:connectangles="0,0,0,0,0,0,0"/>
                    </v:shape>
                    <v:shape id="Freeform: Shape 60" o:spid="_x0000_s1083" style="position:absolute;left:13987;top:4264;width:1993;height:1971;visibility:visible;mso-wrap-style:square;v-text-anchor:middle" coordsize="199292,197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" path="m99646,c44703,,,44203,,98530v,54328,44703,98530,99646,98530c154589,197060,199292,152858,199292,98530,199292,44326,154589,,99646,t,119150c88158,119150,78918,110013,78918,98654v,-11360,9240,-20497,20728,-20497c111134,78157,120375,87294,120375,98654v,11236,-9366,20496,-20729,20496xm114880,82355v-3871,-3457,-8865,-5679,-14360,-5926l100520,59143v10364,247,19730,4321,26722,10989l114880,82355xm98647,76429v-5494,247,-10614,2469,-14360,5926l71925,70132c78918,63464,88283,59390,98647,59143r,17286xm83038,83590v-3496,3828,-5744,8767,-5993,14199l59563,97789c59813,87541,63933,78281,70676,71366l83038,83590xm77045,99518v249,5433,2497,10495,5993,14199l70676,125941c63933,119026,59813,109766,59563,99518r17482,xm84287,114952v3871,3457,8866,5680,14360,5927l98647,138165c88283,137918,78918,133843,71925,127176l84287,114952xm100520,120879v5495,-247,10614,-2470,14360,-5927l127242,127176v-6992,6667,-16358,10742,-26722,10989l100520,120879xm116129,113717v3496,-3827,5744,-8766,5994,-14199l139604,99518v-249,10248,-4370,19508,-11113,26423l116129,113717xm122123,97789v-250,-5432,-2498,-10495,-5994,-14199l128491,71366v6618,6915,10864,16175,11113,26423l122123,97789xm128491,68774c121124,61859,111384,57538,100520,57291r,-17286c116254,40252,130364,46549,140853,56550l128491,68774xm98647,57291c87784,57538,77919,61859,70676,68774l58314,56550c68803,46549,83038,40252,98647,40005r,17286xm69428,70008c62435,77293,58064,86924,57815,97666r-17482,c40583,82108,46951,68156,57066,57785l69428,70008xm57815,99518v249,10742,4620,20496,11613,27658l57066,139399c46826,129028,40583,114952,40333,99518r17482,xm70676,128410v7368,6915,17108,11236,27971,11483l98647,157179c82914,156932,68803,150635,58314,140634l70676,128410xm100520,139893v10864,-247,20729,-4568,27971,-11483l140853,140634v-10489,10125,-24724,16298,-40333,16545l100520,139893xm129740,127176v6993,-7285,11363,-16916,11613,-27658l158834,99518v-249,15557,-6618,29510,-16732,39881l129740,127176xm141353,97789c141103,87047,136733,77293,129740,70132l142102,57908v10114,10372,16483,24447,16732,39881l141353,97789xm142102,55315c131238,44944,116628,38523,100395,38276r,-17286c121373,21237,140479,29633,154464,43092l142102,55315xm98647,38276c82414,38523,67804,44944,56941,55315l44579,43092c58564,29633,77669,21114,98647,20990r,17286xm55817,56550c45328,67292,38835,81738,38585,97789r-17482,c21353,77046,29844,58155,43580,44326l55817,56550xm38460,99518v250,15928,6743,30497,17232,41239l43330,152981c29719,139152,21103,120261,20853,99518r17607,xm57066,141992v10863,10372,25473,16916,41706,17039l98772,176317c77794,176070,58689,167674,44703,154092l57066,141992xm100520,159031v16233,-247,30843,-6667,41707,-17039l154589,154216v-13986,13458,-33091,21978,-54069,22225l100520,159031xm143351,140757v10489,-10742,17107,-25188,17232,-41239l178064,99518v-249,20743,-8740,39634,-22476,53463l143351,140757xm160707,97789c160458,81862,153965,67292,143475,56550l155838,44326v13735,13829,22226,32720,22476,53463l160707,97789xm155713,41857c141353,28028,121873,19385,100395,19138r,-17286c126743,2099,150593,12594,168075,29633l155713,41857xm98647,19138c77170,19385,57690,28028,43330,41857l30968,29633c48450,12718,72300,2099,98647,1852r,17286xm42081,43092c28096,57291,19355,76552,19105,97789r-17482,c1873,71737,12487,48154,29719,30868l42081,43092xm19230,99518v250,21237,8991,40499,22976,54698l29844,166439c12737,149153,1998,125570,1748,99518r17482,xm43455,155451v14360,13828,33839,22471,55317,22718l98772,195455c72425,195208,48574,184713,31093,167674l43455,155451xm100520,178169v21478,-247,40958,-8890,55318,-22718l168200,167674v-17482,17039,-41332,27534,-67680,27781l100520,178169xm157086,154216v13986,-14199,22727,-33461,22976,-54698l197544,99518v-250,26052,-10864,49635,-28096,66921l157086,154216xm179937,97789c179688,76552,170947,57291,156961,43092l169324,30868v17107,17286,27845,40869,28095,66921l179937,97789xe" fillcolor="#005baa" stroked="f" strokeweight=".34639mm">
                      <v:stroke joinstyle="miter"/>
                      <v:path arrowok="t" o:connecttype="custom" o:connectlocs="99646,0;0,98530;99646,197060;199292,98530;99646,0;99646,119150;78918,98654;99646,78157;120375,98654;99646,119150;114880,82355;100520,76429;100520,59143;127242,70132;114880,82355;98647,76429;84287,82355;71925,70132;98647,59143;98647,76429;83038,83590;77045,97789;59563,97789;70676,71366;83038,83590;77045,99518;83038,113717;70676,125941;59563,99518;77045,99518;84287,114952;98647,120879;98647,138165;71925,127176;84287,114952;100520,120879;114880,114952;127242,127176;100520,138165;100520,120879;116129,113717;122123,99518;139604,99518;128491,125941;116129,113717;122123,97789;116129,83590;128491,71366;139604,97789;122123,97789;128491,68774;100520,57291;100520,40005;140853,56550;128491,68774;98647,57291;70676,68774;58314,56550;98647,40005;98647,57291;69428,70008;57815,97666;40333,97666;57066,57785;69428,70008;57815,99518;69428,127176;57066,139399;40333,99518;57815,99518;70676,128410;98647,139893;98647,157179;58314,140634;70676,128410;100520,139893;128491,128410;140853,140634;100520,157179;100520,139893;129740,127176;141353,99518;158834,99518;142102,139399;129740,127176;141353,97789;129740,70132;142102,57908;158834,97789;141353,97789;142102,55315;100395,38276;100395,20990;154464,43092;142102,55315;98647,38276;56941,55315;44579,43092;98647,20990;98647,38276;55817,56550;38585,97789;21103,97789;43580,44326;55817,56550;38460,99518;55692,140757;43330,152981;20853,99518;38460,99518;57066,141992;98772,159031;98772,176317;44703,154092;57066,141992;100520,159031;142227,141992;154589,154216;100520,176441;100520,159031;143351,140757;160583,99518;178064,99518;155588,152981;143351,140757;160707,97789;143475,56550;155838,44326;178314,97789;160707,97789;155713,41857;100395,19138;100395,1852;168075,29633;155713,41857;98647,19138;43330,41857;30968,29633;98647,1852;98647,19138;42081,43092;19105,97789;1623,97789;29719,30868;42081,43092;19230,99518;42206,154216;29844,166439;1748,99518;19230,99518;43455,155451;98772,178169;98772,195455;31093,167674;43455,155451;100520,178169;155838,155451;168200,167674;100520,195455;100520,178169;157086,154216;180062,99518;197544,99518;169448,166439;157086,154216;179937,97789;156961,43092;169324,30868;197419,97789;179937,97789" o:connectangles="0,0,0,0,0,0,0,0,0,0,0,0,0,0,0,0,0,0,0,0,0,0,0,0,0,0,0,0,0,0,0,0,0,0,0,0,0,0,0,0,0,0,0,0,0,0,0,0,0,0,0,0,0,0,0,0,0,0,0,0,0,0,0,0,0,0,0,0,0,0,0,0,0,0,0,0,0,0,0,0,0,0,0,0,0,0,0,0,0,0,0,0,0,0,0,0,0,0,0,0,0,0,0,0,0,0,0,0,0,0,0,0,0,0,0,0,0,0,0,0,0,0,0,0,0,0,0,0,0,0,0,0,0,0,0,0,0,0,0,0,0,0,0,0,0,0,0,0,0,0,0,0,0,0,0,0,0,0,0,0,0,0,0,0,0,0,0,0,0,0"/>
                    </v:shape>
                    <v:shape id="Freeform: Shape 61" o:spid="_x0000_s1084" style="position:absolute;left:14713;top:6923;width:551;height:412;visibility:visible;mso-wrap-style:square;v-text-anchor:middle" coordsize="55067,4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" path="m27596,11236r-125,l16358,41239r-999,l,370r4995,l16108,29633r125,l27097,r874,l39084,29633r125,l50073,370r4995,l39584,41239r-874,l27596,11236e" fillcolor="#005baa" stroked="f" strokeweight=".34639mm">
                      <v:stroke joinstyle="miter"/>
                      <v:path arrowok="t" o:connecttype="custom" o:connectlocs="27596,11236;27471,11236;16358,41239;15359,41239;0,370;4995,370;16108,29633;16233,29633;27097,0;27971,0;39084,29633;39209,29633;50073,370;55068,370;39584,41239;38710,41239;27596,11236" o:connectangles="0,0,0,0,0,0,0,0,0,0,0,0,0,0,0,0,0"/>
                    </v:shape>
                    <v:shape id="Freeform: Shape 62" o:spid="_x0000_s1085" style="position:absolute;left:15290;top:6918;width:427;height:418;visibility:visible;mso-wrap-style:square;v-text-anchor:middle" coordsize="42705,4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" path="m5744,36177c1998,32226,,27287,,21114,,15310,2123,10248,6243,6174,10364,2099,15484,,21478,v6118,,11113,1976,15234,6050c40708,10001,42706,15064,42706,20990v,5927,-1998,10989,-5994,14940c32716,39881,27721,41857,21478,41857,14860,42104,9615,40128,5744,36177m9615,33214v2872,3087,6868,4692,11863,4692c26223,37906,30219,36301,33215,33090v2997,-3210,4496,-7161,4496,-11853c37711,16545,36212,12594,33091,9384,30094,6174,26223,4568,21478,4568v-4745,,-8616,1606,-11738,4816c6618,12594,5245,16545,5245,21361v,4691,1498,8643,4370,11853xe" fillcolor="#005baa" stroked="f" strokeweight=".34639mm">
                      <v:stroke joinstyle="miter"/>
                      <v:path arrowok="t" o:connecttype="custom" o:connectlocs="5744,36177;0,21114;6243,6174;21478,0;36712,6050;42706,20990;36712,35930;21478,41857;5744,36177;9615,33214;21478,37906;33215,33090;37711,21237;33091,9384;21478,4568;9740,9384;5245,21361;9615,33214" o:connectangles="0,0,0,0,0,0,0,0,0,0,0,0,0,0,0,0,0,0"/>
                    </v:shape>
                    <v:shape id="Freeform: Shape 63" o:spid="_x0000_s1086" style="position:absolute;left:15799;top:6926;width:312;height:406;visibility:visible;mso-wrap-style:square;v-text-anchor:middle" coordsize="31217,40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" path="m14735,v3746,,7117,1111,9989,3334c27596,5556,28970,8643,28970,12594v,2840,-999,5556,-2997,7902c23975,22842,21228,24447,17731,25312l31217,40499r-6243,l10364,23460r,-741c19105,22348,23850,18150,23850,12965v,-5680,-3996,-9014,-9989,-9014l4995,3951r,36671l,40622,,,14735,e" fillcolor="#005baa" stroked="f" strokeweight=".34639mm">
                      <v:stroke joinstyle="miter"/>
                      <v:path arrowok="t" o:connecttype="custom" o:connectlocs="14735,0;24724,3334;28970,12594;25973,20496;17731,25312;31217,40499;24974,40499;10364,23460;10364,22719;23850,12965;13861,3951;4995,3951;4995,40622;0,40622;0,0;14735,0" o:connectangles="0,0,0,0,0,0,0,0,0,0,0,0,0,0,0,0"/>
                    </v:shape>
                    <v:shape id="Freeform: Shape 64" o:spid="_x0000_s1087" style="position:absolute;left:16174;top:6925;width:266;height:407;visibility:visible;mso-wrap-style:square;v-text-anchor:middle" coordsize="26597,40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" path="m,l4995,r,36548l26597,36548r,4198l,40746,,e" fillcolor="#005baa" stroked="f" strokeweight=".34639mm">
                      <v:stroke joinstyle="miter"/>
                      <v:path arrowok="t" o:connecttype="custom" o:connectlocs="0,0;4995,0;4995,36548;26597,36548;26597,40746;0,40746;0,0" o:connectangles="0,0,0,0,0,0,0"/>
                    </v:shape>
                    <v:shape id="Freeform: Shape 65" o:spid="_x0000_s1088" style="position:absolute;left:16496;top:6925;width:343;height:407;visibility:visible;mso-wrap-style:square;v-text-anchor:middle" coordsize="34339,40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" path="m,40746l,,14110,v6244,,11114,1852,14735,5556c32466,9260,34339,14076,34339,20249v,6050,-1748,11113,-5244,14817c25598,38770,20853,40746,14735,40746l,40746m25598,8643c23101,5680,19355,4198,14235,4198r-9240,l4995,36671r9740,c19480,36548,23226,35189,25598,32226v2498,-2963,3746,-6914,3746,-11730c29469,15557,28096,11606,25598,8643xe" fillcolor="#005baa" stroked="f" strokeweight=".34639mm">
                      <v:stroke joinstyle="miter"/>
                      <v:path arrowok="t" o:connecttype="custom" o:connectlocs="0,40746;0,0;14110,0;28845,5556;34339,20249;29095,35066;14735,40746;0,40746;25598,8643;14235,4198;4995,4198;4995,36671;14735,36671;25598,32226;29344,20496;25598,8643" o:connectangles="0,0,0,0,0,0,0,0,0,0,0,0,0,0,0,0"/>
                    </v:shape>
                    <v:shape id="Freeform: Shape 66" o:spid="_x0000_s1089" style="position:absolute;left:14757;top:7586;width:407;height:410;visibility:visible;mso-wrap-style:square;v-text-anchor:middle" coordsize="40707,40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" path="m20853,32226r-999,l4870,12471r-125,123l4745,40993,,40993,,,1124,,20479,25929,39709,r999,l40708,40993r-4746,l35962,26670v,-6297,,-11113,,-14446l35838,12100,20853,32226e" fillcolor="#005baa" stroked="f" strokeweight=".34639mm">
                      <v:stroke joinstyle="miter"/>
                      <v:path arrowok="t" o:connecttype="custom" o:connectlocs="20853,32226;19854,32226;4870,12471;4745,12594;4745,40993;0,40993;0,0;1124,0;20479,25929;39709,0;40708,0;40708,40993;35962,40993;35962,26670;35962,12224;35838,12100;20853,32226" o:connectangles="0,0,0,0,0,0,0,0,0,0,0,0,0,0,0,0,0"/>
                    </v:shape>
                    <v:shape id="Freeform: Shape 67" o:spid="_x0000_s1090" style="position:absolute;left:15265;top:7589;width:278;height:407;visibility:visible;mso-wrap-style:square;v-text-anchor:middle" coordsize="27846,40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" path="m27846,36424r,4198l,40622,,,26223,r,4075l4995,4075r,13088l24724,17163r,4074l4995,21237r,15187l27846,36424e" fillcolor="#005baa" stroked="f" strokeweight=".34639mm">
                      <v:stroke joinstyle="miter"/>
                      <v:path arrowok="t" o:connecttype="custom" o:connectlocs="27846,36424;27846,40622;0,40622;0,0;26223,0;26223,4075;4995,4075;4995,17163;24724,17163;24724,21237;4995,21237;4995,36424;27846,36424" o:connectangles="0,0,0,0,0,0,0,0,0,0,0,0,0"/>
                    </v:shape>
                    <v:shape id="Freeform: Shape 68" o:spid="_x0000_s1091" style="position:absolute;left:15572;top:7588;width:313;height:408;visibility:visible;mso-wrap-style:square;v-text-anchor:middle" coordsize="31342,40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" path="m31342,4198r-13111,l18231,40746r-4995,l13236,4198,,4198,,,31342,r,4198e" fillcolor="#005baa" stroked="f" strokeweight=".34639mm">
                      <v:stroke joinstyle="miter"/>
                      <v:path arrowok="t" o:connecttype="custom" o:connectlocs="31342,4198;18231,4198;18231,40746;13236,40746;13236,4198;0,4198;0,0;31342,0;31342,4198" o:connectangles="0,0,0,0,0,0,0,0,0"/>
                    </v:shape>
                    <v:shape id="Freeform: Shape 69" o:spid="_x0000_s1092" style="position:absolute;left:15944;top:7589;width:279;height:407;visibility:visible;mso-wrap-style:square;v-text-anchor:middle" coordsize="27845,40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" path="m27846,36424r,4198l,40622,,,26348,r,4075l5120,4075r,13088l24724,17163r,4074l5120,21237r,15187l27846,36424e" fillcolor="#005baa" stroked="f" strokeweight=".34639mm">
                      <v:stroke joinstyle="miter"/>
                      <v:path arrowok="t" o:connecttype="custom" o:connectlocs="27846,36424;27846,40622;0,40622;0,0;26348,0;26348,4075;5120,4075;5120,17163;24724,17163;24724,21237;5120,21237;5120,36424;27846,36424" o:connectangles="0,0,0,0,0,0,0,0,0,0,0,0,0"/>
                    </v:shape>
                    <v:shape id="Freeform: Shape 70" o:spid="_x0000_s1093" style="position:absolute;left:16275;top:7581;width:427;height:418;visibility:visible;mso-wrap-style:square;v-text-anchor:middle" coordsize="42705,4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" path="m5744,36177c1998,32226,,27287,,21114,,15310,1998,10248,6243,6174,10364,2099,15484,,21478,v6118,,11113,2099,15234,6050c40708,10001,42705,15063,42705,20990v,5927,-1997,10989,-5993,14940c32716,39881,27721,41857,21478,41857,14860,42104,9615,40128,5744,36177m9615,33214v2872,3087,6868,4692,11863,4692c26223,37906,30218,36301,33215,33090v2997,-3210,4496,-7161,4496,-11853c37711,16545,36212,12594,33091,9384,30094,6174,26223,4568,21478,4568v-4745,,-8616,1606,-11738,4816c6743,12594,5245,16545,5245,21361v,4691,1498,8766,4370,11853xe" fillcolor="#005baa" stroked="f" strokeweight=".34639mm">
                      <v:stroke joinstyle="miter"/>
                      <v:path arrowok="t" o:connecttype="custom" o:connectlocs="5744,36177;0,21114;6243,6174;21478,0;36712,6050;42705,20990;36712,35930;21478,41857;5744,36177;9615,33214;21478,37906;33215,33090;37711,21237;33091,9384;21478,4568;9740,9384;5245,21361;9615,33214" o:connectangles="0,0,0,0,0,0,0,0,0,0,0,0,0,0,0,0,0,0"/>
                    </v:shape>
                    <v:shape id="Freeform: Shape 71" o:spid="_x0000_s1094" style="position:absolute;left:16785;top:7588;width:312;height:406;visibility:visible;mso-wrap-style:square;v-text-anchor:middle" coordsize="31217,40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" path="m14735,123v3746,,7117,1112,9989,3334c27596,5680,28970,8766,28970,12718v,2839,-999,5556,-2997,7902c23975,22966,21228,24571,17731,25435l31217,40622r-6243,l10364,23583r,-864c19105,22348,23850,18150,23850,12964v,-5679,-3996,-9013,-9989,-9013l4995,3951r,36671l,40622,,,14735,e" fillcolor="#005baa" stroked="f" strokeweight=".34639mm">
                      <v:stroke joinstyle="miter"/>
                      <v:path arrowok="t" o:connecttype="custom" o:connectlocs="14735,123;24724,3457;28970,12718;25973,20620;17731,25435;31217,40622;24974,40622;10364,23583;10364,22719;23850,12964;13861,3951;4995,3951;4995,40622;0,40622;0,0;14735,0" o:connectangles="0,0,0,0,0,0,0,0,0,0,0,0,0,0,0,0"/>
                    </v:shape>
                    <v:shape id="Freeform: Shape 72" o:spid="_x0000_s1095" style="position:absolute;left:17142;top:7581;width:427;height:418;visibility:visible;mso-wrap-style:square;v-text-anchor:middle" coordsize="42705,4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" path="m5744,36177c1998,32226,,27287,,21114,,15310,1998,10248,6243,6174,10364,2099,15484,,21478,v6118,,11113,2099,15234,6050c40707,10001,42705,15063,42705,20990v,5927,-1998,10989,-5993,14940c32716,39881,27721,41857,21478,41857,14860,42104,9615,40128,5744,36177m9615,33214v2872,3087,6868,4692,11863,4692c26223,37906,30218,36301,33215,33090v2997,-3210,4496,-7161,4496,-11853c37711,16545,36212,12594,33090,9384,30094,6174,26223,4568,21478,4568v-4745,,-8616,1606,-11738,4816c6743,12594,5245,16545,5245,21361v-125,4691,1373,8766,4370,11853xe" fillcolor="#005baa" stroked="f" strokeweight=".34639mm">
                      <v:stroke joinstyle="miter"/>
                      <v:path arrowok="t" o:connecttype="custom" o:connectlocs="5744,36177;0,21114;6243,6174;21478,0;36712,6050;42705,20990;36712,35930;21478,41857;5744,36177;9615,33214;21478,37906;33215,33090;37711,21237;33090,9384;21478,4568;9740,9384;5245,21361;9615,33214" o:connectangles="0,0,0,0,0,0,0,0,0,0,0,0,0,0,0,0,0,0"/>
                    </v:shape>
                    <v:shape id="Freeform: Shape 73" o:spid="_x0000_s1096" style="position:absolute;left:17651;top:7589;width:266;height:407;visibility:visible;mso-wrap-style:square;v-text-anchor:middle" coordsize="26597,40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" path="m,l5120,r,36424l26597,36424r,4198l,40622,,e" fillcolor="#005baa" stroked="f" strokeweight=".34639mm">
                      <v:stroke joinstyle="miter"/>
                      <v:path arrowok="t" o:connecttype="custom" o:connectlocs="0,0;5120,0;5120,36424;26597,36424;26597,40622;0,40622;0,0" o:connectangles="0,0,0,0,0,0,0"/>
                    </v:shape>
                    <v:shape id="Freeform: Shape 74" o:spid="_x0000_s1097" style="position:absolute;left:17931;top:7581;width:427;height:418;visibility:visible;mso-wrap-style:square;v-text-anchor:middle" coordsize="42705,4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" path="m5744,36177c1998,32226,,27287,,21114,,15310,1998,10248,6243,6174,10364,2099,15484,,21478,v6118,,11113,2099,15234,6050c40707,10001,42705,15063,42705,20990v,5927,-1998,10989,-5993,14940c32716,39881,27721,41857,21478,41857,14859,42104,9615,40128,5744,36177m9615,33214v2872,3087,6868,4692,11863,4692c26223,37906,30218,36301,33215,33090v2997,-3210,4496,-7161,4496,-11853c37711,16545,36212,12594,33090,9384,30093,6174,26223,4568,21478,4568v-4745,,-8616,1606,-11738,4816c6743,12594,5245,16545,5245,21361v,4691,1498,8766,4370,11853xe" fillcolor="#005baa" stroked="f" strokeweight=".34639mm">
                      <v:stroke joinstyle="miter"/>
                      <v:path arrowok="t" o:connecttype="custom" o:connectlocs="5744,36177;0,21114;6243,6174;21478,0;36712,6050;42705,20990;36712,35930;21478,41857;5744,36177;9615,33214;21478,37906;33215,33090;37711,21237;33090,9384;21478,4568;9740,9384;5245,21361;9615,33214" o:connectangles="0,0,0,0,0,0,0,0,0,0,0,0,0,0,0,0,0,0"/>
                    </v:shape>
                    <v:shape id="Freeform: Shape 75" o:spid="_x0000_s1098" style="position:absolute;left:18424;top:7581;width:343;height:422;visibility:visible;mso-wrap-style:square;v-text-anchor:middle" coordsize="34339,4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" path="m6118,6174c10239,2099,15359,,21602,v4621,,8367,741,11114,2222l32716,6914c29469,5186,25848,4321,21852,4321v-4745,,-8741,1482,-11987,4692c6743,12100,5120,16175,5120,21484v,4815,1373,8890,4245,11977c12112,36424,16233,38029,21478,38029v2872,,5744,-494,8241,-1605l29719,21361r4620,l34339,39758v-3496,1605,-8116,2469,-13736,2469c14110,42227,8991,40252,5369,36424,1748,32596,,27658,,21608,,15310,1998,10248,6118,6174e" fillcolor="#005baa" stroked="f" strokeweight=".34639mm">
                      <v:stroke joinstyle="miter"/>
                      <v:path arrowok="t" o:connecttype="custom" o:connectlocs="6118,6174;21602,0;32716,2222;32716,6914;21852,4321;9865,9013;5120,21484;9365,33461;21478,38029;29719,36424;29719,21361;34339,21361;34339,39758;20603,42227;5369,36424;0,21608;6118,6174" o:connectangles="0,0,0,0,0,0,0,0,0,0,0,0,0,0,0,0,0"/>
                    </v:shape>
                    <v:shape id="Freeform: Shape 76" o:spid="_x0000_s1099" style="position:absolute;left:18864;top:7589;width:50;height:408;visibility:visible;mso-wrap-style:square;v-text-anchor:middle" coordsize="4994,40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" path="m,l4995,r,40746l,40746,,xe" fillcolor="#005baa" stroked="f" strokeweight=".34639mm">
                      <v:stroke joinstyle="miter"/>
                      <v:path arrowok="t" o:connecttype="custom" o:connectlocs="0,0;4995,0;4995,40746;0,40746" o:connectangles="0,0,0,0"/>
                    </v:shape>
                    <v:shape id="Freeform: Shape 77" o:spid="_x0000_s1100" style="position:absolute;left:19002;top:7582;width:334;height:420;visibility:visible;mso-wrap-style:square;v-text-anchor:middle" coordsize="33340,4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" path="m33340,39140v-3121,1853,-7117,2840,-12112,2840c14610,41980,9365,40128,5619,36177,1873,32350,,27287,,21237,,15187,1998,10125,6119,6050,10115,1976,15234,,21478,v4370,,7866,617,10239,1852l31717,6421c28845,4939,25598,4321,21977,4321v-4745,,-8741,1482,-11987,4569c6868,11977,5245,16051,5245,21361v,4938,1373,9013,4370,11976c12487,36301,16608,37782,21727,37782v3871,,7742,-1111,11613,-3210l33340,39140e" fillcolor="#005baa" stroked="f" strokeweight=".34639mm">
                      <v:stroke joinstyle="miter"/>
                      <v:path arrowok="t" o:connecttype="custom" o:connectlocs="33340,39140;21228,41980;5619,36177;0,21237;6119,6050;21478,0;31717,1852;31717,6421;21977,4321;9990,8890;5245,21361;9615,33337;21727,37782;33340,34572;33340,39140" o:connectangles="0,0,0,0,0,0,0,0,0,0,0,0,0,0,0"/>
                    </v:shape>
                    <v:shape id="Freeform: Shape 78" o:spid="_x0000_s1101" style="position:absolute;left:19363;top:7584;width:372;height:412;visibility:visible;mso-wrap-style:square;v-text-anchor:middle" coordsize="37211,4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" path="m31967,41116l28096,31979r-19355,l4870,41116,,41116,18231,r874,l37211,41116r-5244,m18231,9754l10239,28398r16358,l18605,9754r-374,xe" fillcolor="#005baa" stroked="f" strokeweight=".34639mm">
                      <v:stroke joinstyle="miter"/>
                      <v:path arrowok="t" o:connecttype="custom" o:connectlocs="31967,41116;28096,31979;8741,31979;4870,41116;0,41116;18231,0;19105,0;37211,41116;31967,41116;18231,9754;10239,28398;26597,28398;18605,9754;18231,9754" o:connectangles="0,0,0,0,0,0,0,0,0,0,0,0,0,0"/>
                    </v:shape>
                  </v:group>
                  <v:group id="_x0000_s1102" style="position:absolute;left:14739;top:7589;width:5318;height:1077" coordorigin="14739,7589" coordsize="5318,1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Shape 80" o:spid="_x0000_s1103" style="position:absolute;left:19791;top:7589;width:266;height:407;visibility:visible;mso-wrap-style:square;v-text-anchor:middle" coordsize="26597,40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" path="m,l5120,r,36424l26597,36424r,4198l,40622,,e" fillcolor="#005baa" stroked="f" strokeweight=".34639mm">
                      <v:stroke joinstyle="miter"/>
                      <v:path arrowok="t" o:connecttype="custom" o:connectlocs="0,0;5120,0;5120,36424;26597,36424;26597,40622;0,40622;0,0" o:connectangles="0,0,0,0,0,0,0"/>
                    </v:shape>
                    <v:shape id="Freeform: Shape 81" o:spid="_x0000_s1104" style="position:absolute;left:14739;top:8245;width:427;height:419;visibility:visible;mso-wrap-style:square;v-text-anchor:middle" coordsize="42705,4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" path="m5744,36177c1998,32226,,27287,,21114,,15310,1998,10248,6243,6174,10364,2099,15484,,21478,v6118,,11113,1976,15234,6050c40708,10001,42705,15064,42705,20990v,5927,-1997,10989,-5993,14940c32716,39881,27721,41857,21478,41857,14860,42104,9615,40128,5744,36177m9615,33090v2872,3087,6868,4692,11863,4692c26223,37782,30218,36177,33215,32967v2997,-3210,4496,-7161,4496,-11853c37711,16422,36212,12471,33091,9260,30094,6050,26223,4445,21478,4445v-4745,,-8616,1605,-11738,4815c6743,12471,5245,16422,5245,21237v,4815,1498,8767,4370,11853xe" fillcolor="#005baa" stroked="f" strokeweight=".34639mm">
                      <v:stroke joinstyle="miter"/>
                      <v:path arrowok="t" o:connecttype="custom" o:connectlocs="5744,36177;0,21114;6243,6174;21478,0;36712,6050;42705,20990;36712,35930;21478,41857;5744,36177;9615,33090;21478,37782;33215,32967;37711,21114;33091,9260;21478,4445;9740,9260;5245,21237;9615,33090" o:connectangles="0,0,0,0,0,0,0,0,0,0,0,0,0,0,0,0,0,0"/>
                    </v:shape>
                    <v:shape id="Freeform: Shape 82" o:spid="_x0000_s1105" style="position:absolute;left:15249;top:8252;width:312;height:407;visibility:visible;mso-wrap-style:square;v-text-anchor:middle" coordsize="31217,40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" path="m14735,v3746,,7117,1111,9989,3334c27596,5556,28970,8643,28970,12594v,2840,-999,5556,-2997,7902c23975,22842,21228,24447,17731,25312l31217,40499r-6243,l10364,23460r,-741c19105,22348,23850,18150,23850,12965v,-5680,-3996,-9014,-9989,-9014l4995,3951r,36671l,40622,,,14735,e" fillcolor="#005baa" stroked="f" strokeweight=".34639mm">
                      <v:stroke joinstyle="miter"/>
                      <v:path arrowok="t" o:connecttype="custom" o:connectlocs="14735,0;24724,3334;28970,12594;25973,20496;17731,25312;31217,40499;24974,40499;10364,23460;10364,22719;23850,12965;13861,3951;4995,3951;4995,40622;0,40622;0,0;14735,0" o:connectangles="0,0,0,0,0,0,0,0,0,0,0,0,0,0,0,0"/>
                    </v:shape>
                    <v:shape id="Freeform: Shape 83" o:spid="_x0000_s1106" style="position:absolute;left:15606;top:8244;width:343;height:422;visibility:visible;mso-wrap-style:square;v-text-anchor:middle" coordsize="34339,4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" path="m6119,6174c10239,2099,15359,,21602,v4621,,8367,741,11114,2222l32716,6914c29469,5186,25848,4322,21852,4322v-4745,,-8741,1481,-11987,4691c6743,12100,5120,16175,5120,21484v,4815,1373,8890,4245,11977c12112,36424,16233,38029,21478,38029v2872,,5744,-494,8241,-1605l29719,21361r4620,l34339,39758v-3496,1605,-8116,2469,-13736,2469c14110,42227,8991,40252,5369,36424,1748,32597,,27658,,21608,,15434,1998,10248,6119,6174e" fillcolor="#005baa" stroked="f" strokeweight=".34639mm">
                      <v:stroke joinstyle="miter"/>
                      <v:path arrowok="t" o:connecttype="custom" o:connectlocs="6119,6174;21602,0;32716,2222;32716,6914;21852,4322;9865,9013;5120,21484;9365,33461;21478,38029;29719,36424;29719,21361;34339,21361;34339,39758;20603,42227;5369,36424;0,21608;6119,6174" o:connectangles="0,0,0,0,0,0,0,0,0,0,0,0,0,0,0,0,0"/>
                    </v:shape>
                  </v:group>
                  <v:group id="_x0000_s1107" style="position:absolute;left:16000;top:8247;width:1975;height:415" coordorigin="16000,8247" coordsize="1974,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Freeform: Shape 85" o:spid="_x0000_s1108" style="position:absolute;left:16000;top:8249;width:372;height:411;visibility:visible;mso-wrap-style:square;v-text-anchor:middle" coordsize="37211,4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" path="m31967,41116l28096,31979r-19355,l4870,41116,,41116,18231,r874,l37211,41116r-5244,m18231,9631l10239,28275r16358,l18606,9631r-375,xe" fillcolor="#005baa" stroked="f" strokeweight=".34639mm">
                      <v:stroke joinstyle="miter"/>
                      <v:path arrowok="t" o:connecttype="custom" o:connectlocs="31967,41116;28096,31979;8741,31979;4870,41116;0,41116;18231,0;19105,0;37211,41116;31967,41116;18231,9631;10239,28275;26597,28275;18606,9631;18231,9631" o:connectangles="0,0,0,0,0,0,0,0,0,0,0,0,0,0"/>
                    </v:shape>
                    <v:shape id="Freeform: Shape 86" o:spid="_x0000_s1109" style="position:absolute;left:16422;top:8247;width:350;height:415;visibility:visible;mso-wrap-style:square;v-text-anchor:middle" coordsize="34963,41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" path="m4995,41239l,41239,,,1124,,29719,30991r250,l29969,494r4995,l34964,41486r-1124,l5120,10372r-125,l4995,41239e" fillcolor="#005baa" stroked="f" strokeweight=".34639mm">
                      <v:stroke joinstyle="miter"/>
                      <v:path arrowok="t" o:connecttype="custom" o:connectlocs="4995,41239;0,41239;0,0;1124,0;29719,30991;29969,30991;29969,494;34964,494;34964,41486;33840,41486;5120,10372;4995,10372;4995,41239" o:connectangles="0,0,0,0,0,0,0,0,0,0,0,0,0"/>
                    </v:shape>
                    <v:shape id="Freeform: Shape 87" o:spid="_x0000_s1110" style="position:absolute;left:16877;top:8252;width:50;height:408;visibility:visible;mso-wrap-style:square;v-text-anchor:middle" coordsize="4994,40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" path="m,l4995,r,40746l,40746,,xe" fillcolor="#005baa" stroked="f" strokeweight=".34639mm">
                      <v:stroke joinstyle="miter"/>
                      <v:path arrowok="t" o:connecttype="custom" o:connectlocs="0,0;4995,0;4995,40746;0,40746" o:connectangles="0,0,0,0"/>
                    </v:shape>
                    <v:shape id="Freeform: Shape 88" o:spid="_x0000_s1111" style="position:absolute;left:16996;top:8252;width:297;height:408;visibility:visible;mso-wrap-style:square;v-text-anchor:middle" coordsize="29719,40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" path="m29719,r,617l7867,36548r21852,l29719,40746,,40746r,-618l22102,4075r-19605,l2497,,29719,e" fillcolor="#005baa" stroked="f" strokeweight=".34639mm">
                      <v:stroke joinstyle="miter"/>
                      <v:path arrowok="t" o:connecttype="custom" o:connectlocs="29719,0;29719,617;7867,36548;29719,36548;29719,40746;0,40746;0,40128;22102,4075;2497,4075;2497,0;29719,0" o:connectangles="0,0,0,0,0,0,0,0,0,0,0"/>
                    </v:shape>
                    <v:shape id="Freeform: Shape 89" o:spid="_x0000_s1112" style="position:absolute;left:17318;top:8249;width:372;height:411;visibility:visible;mso-wrap-style:square;v-text-anchor:middle" coordsize="37211,4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" path="m31967,41116l28096,31979r-19355,l4870,41116,,41116,18231,r874,l37211,41116r-5244,m18231,9631l10239,28275r16358,l18605,9631r-374,xe" fillcolor="#005baa" stroked="f" strokeweight=".34639mm">
                      <v:stroke joinstyle="miter"/>
                      <v:path arrowok="t" o:connecttype="custom" o:connectlocs="31967,41116;28096,31979;8741,31979;4870,41116;0,41116;18231,0;19105,0;37211,41116;31967,41116;18231,9631;10239,28275;26597,28275;18605,9631;18231,9631" o:connectangles="0,0,0,0,0,0,0,0,0,0,0,0,0,0"/>
                    </v:shape>
                    <v:shape id="Freeform: Shape 90" o:spid="_x0000_s1113" style="position:absolute;left:17661;top:8251;width:314;height:409;visibility:visible;mso-wrap-style:square;v-text-anchor:middle" coordsize="31342,40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" path="m31342,4198r-13111,l18231,40869r-4995,l13236,4198,,4198,,,31342,r,4198e" fillcolor="#005baa" stroked="f" strokeweight=".34639mm">
                      <v:stroke joinstyle="miter"/>
                      <v:path arrowok="t" o:connecttype="custom" o:connectlocs="31342,4198;18231,4198;18231,40869;13236,40869;13236,4198;0,4198;0,0;31342,0;31342,4198" o:connectangles="0,0,0,0,0,0,0,0,0"/>
                    </v:shape>
                  </v:group>
                  <v:group id="_x0000_s1114" style="position:absolute;left:18039;top:8245;width:566;height:419" coordorigin="18039,8245" coordsize="565,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Shape 92" o:spid="_x0000_s1115" style="position:absolute;left:18039;top:8252;width:50;height:408;visibility:visible;mso-wrap-style:square;v-text-anchor:middle" coordsize="4994,40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" path="m,l4995,r,40746l,40746,,xe" fillcolor="#005baa" stroked="f" strokeweight=".34639mm">
                      <v:stroke joinstyle="miter"/>
                      <v:path arrowok="t" o:connecttype="custom" o:connectlocs="0,0;4995,0;4995,40746;0,40746" o:connectangles="0,0,0,0"/>
                    </v:shape>
                    <v:shape id="Freeform: Shape 93" o:spid="_x0000_s1116" style="position:absolute;left:18178;top:8245;width:427;height:419;visibility:visible;mso-wrap-style:square;v-text-anchor:middle" coordsize="42705,4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" path="m5744,36177c1998,32226,,27287,,21114,,15310,1998,10248,6243,6174,10364,2099,15484,,21478,v6118,,11113,1976,15234,6050c40707,10001,42705,15064,42705,20990v,5927,-1998,10989,-5993,14940c32716,39881,27721,41857,21478,41857,14860,42104,9615,40128,5744,36177m9615,33090v2872,3087,6868,4692,11863,4692c26223,37782,30218,36177,33215,32967v2997,-3210,4496,-7161,4496,-11853c37711,16422,36087,12471,33090,9260,30094,6050,26223,4445,21478,4445v-4745,,-8616,1605,-11738,4815c6743,12471,5245,16422,5245,21237v,4815,1498,8767,4370,11853xe" fillcolor="#005baa" stroked="f" strokeweight=".34639mm">
                      <v:stroke joinstyle="miter"/>
                      <v:path arrowok="t" o:connecttype="custom" o:connectlocs="5744,36177;0,21114;6243,6174;21478,0;36712,6050;42705,20990;36712,35930;21478,41857;5744,36177;9615,33090;21478,37782;33215,32967;37711,21114;33090,9260;21478,4445;9740,9260;5245,21237;9615,33090" o:connectangles="0,0,0,0,0,0,0,0,0,0,0,0,0,0,0,0,0,0"/>
                    </v:shape>
                  </v:group>
                  <v:group id="_x0000_s1117" style="position:absolute;left:14275;top:3567;width:4762;height:5095" coordorigin="14275,3567" coordsize="476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Freeform: Shape 95" o:spid="_x0000_s1118" style="position:absolute;left:18689;top:8247;width:348;height:415;visibility:visible;mso-wrap-style:square;v-text-anchor:middle" coordsize="34838,41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" path="m4870,41239l,41239,,,1124,,29719,30991r250,l29969,494r4870,l34839,41486r-1124,l5120,10372r-250,l4870,41239e" fillcolor="#005baa" stroked="f" strokeweight=".34639mm">
                      <v:stroke joinstyle="miter"/>
                      <v:path arrowok="t" o:connecttype="custom" o:connectlocs="4870,41239;0,41239;0,0;1124,0;29719,30991;29969,30991;29969,494;34839,494;34839,41486;33715,41486;5120,10372;4870,10372;4870,41239" o:connectangles="0,0,0,0,0,0,0,0,0,0,0,0,0"/>
                    </v:shape>
                    <v:shape id="Freeform: Shape 96" o:spid="_x0000_s1119" style="position:absolute;left:14275;top:3567;width:1414;height:1399;visibility:visible;mso-wrap-style:square;v-text-anchor:middle" coordsize="141477,139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" path="m70801,139893v-874,,-1623,-617,-1873,-1482l57315,92357r-14984,8396c41582,101123,40583,101000,39958,100506v-624,-618,-749,-1605,-374,-2346l48075,83343,1498,71860c624,71613,,70873,,70008v,-864,624,-1605,1498,-1852l48075,56673,39584,41857v-375,-741,-250,-1729,250,-2346c40458,38894,41457,38770,42206,39140r14984,8397l68803,1482c69053,617,69802,,70676,v874,,1624,617,1873,1482l84162,47537,99147,39140v749,-370,1748,-246,2372,247c102144,40005,102268,40993,101894,41733l93403,56550r46576,11483c140853,68280,141478,69021,141478,69885v,864,-625,1605,-1499,1852l93403,83220r8491,14816c102268,98777,102144,99765,101519,100382v-624,618,-1623,741,-2372,371l84162,92357,72549,138411v-124,865,-874,1482,-1748,1482m58689,89146r12112,47907l82914,89146r16732,9508l90031,82109,138481,70132,90031,58155,99646,41610,82914,51117,70801,3210,58689,51117,41956,41610r9615,16545l3122,70132,51571,82109,41956,98654,58689,89146xe" fillcolor="#0073a3" stroked="f" strokeweight=".34639mm">
                      <v:stroke joinstyle="miter"/>
                      <v:path arrowok="t" o:connecttype="custom" o:connectlocs="70801,139893;68928,138411;57315,92357;42331,100753;39958,100506;39584,98160;48075,83343;1498,71860;0,70008;1498,68156;48075,56673;39584,41857;39834,39511;42206,39140;57190,47537;68803,1482;70676,0;72549,1482;84162,47537;99147,39140;101519,39387;101894,41733;93403,56550;139979,68033;141478,69885;139979,71737;93403,83220;101894,98036;101519,100382;99147,100753;84162,92357;72549,138411;70801,139893;58689,89146;70801,137053;82914,89146;99646,98654;90031,82109;138481,70132;90031,58155;99646,41610;82914,51117;70801,3210;58689,51117;41956,41610;51571,58155;3122,70132;51571,82109;41956,98654;58689,89146" o:connectangles="0,0,0,0,0,0,0,0,0,0,0,0,0,0,0,0,0,0,0,0,0,0,0,0,0,0,0,0,0,0,0,0,0,0,0,0,0,0,0,0,0,0,0,0,0,0,0,0,0,0"/>
                    </v:shape>
                  </v:group>
                  <v:shape id="Freeform: Shape 97" o:spid="_x0000_s1120" style="position:absolute;left:14251;top:3543;width:1463;height:1447;visibility:visible;mso-wrap-style:square;v-text-anchor:middle" coordsize="146347,144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" path="m73174,144708v-1998,,-3871,-1358,-4371,-3333l57940,98530r-11988,6791c44329,106309,41956,105938,40583,104580v-1374,-1358,-1748,-3580,-749,-5309l46701,87418,3372,76676c1374,76182,,74453,,72354,,70255,1374,68527,3372,68033l46701,57291,39834,45437v-999,-1728,-750,-3951,749,-5309c41956,38770,44329,38400,45952,39387r11988,6791l68803,3334c69303,1358,71051,,73174,v2123,,3871,1358,4370,3334l88408,46178r11987,-6791c102019,38400,104391,38770,105765,40128v1373,1358,1748,3581,749,5309l99646,57291r43330,10742c144974,68527,146347,70255,146347,72354v,1976,-1373,3828,-3371,4322l99646,87418r6868,11853c107513,101000,107263,103222,105765,104580v-1374,1358,-3621,1605,-5370,741l88408,98530,77544,141375v-499,1975,-2372,3333,-4370,3333xm61061,89023v375,,625,123,999,247c62810,89640,63309,90258,63559,90998r9615,38277l82789,90998v249,-740,749,-1358,1498,-1728c85036,88899,85786,89023,86535,89393r8616,4939l90156,85813v-375,-741,-499,-1482,-125,-2223c90281,82849,91030,82355,91779,82108r38710,-9507l91779,63094v-749,-247,-1373,-741,-1748,-1482c89657,60871,89781,60007,90156,59390r4995,-8520l86535,55809v-749,370,-1499,370,-2248,124c83538,55686,83038,54945,82789,54204l73174,15928,63559,54204v-250,741,-749,1358,-1499,1729c61311,56179,60437,56179,59813,55809l51197,50870r4994,8520c56566,60131,56691,60871,56316,61612v-249,741,-999,1235,-1748,1482l15859,72601r38709,9507c55317,82355,55942,82849,56316,83590v250,741,250,1605,-125,2223l51197,94332r8616,-4939c60187,89146,60562,89023,61061,89023xe" fillcolor="#005baa" stroked="f" strokeweight=".34639mm">
                    <v:stroke joinstyle="miter"/>
                    <v:path arrowok="t" o:connecttype="custom" o:connectlocs="73174,144708;68803,141375;57940,98530;45952,105321;40583,104580;39834,99271;46701,87418;3372,76676;0,72354;3372,68033;46701,57291;39834,45437;40583,40128;45952,39387;57940,46178;68803,3334;73174,0;77544,3334;88408,46178;100395,39387;105765,40128;106514,45437;99646,57291;142976,68033;146347,72354;142976,76676;99646,87418;106514,99271;105765,104580;100395,105321;88408,98530;77544,141375;73174,144708;61061,89023;62060,89270;63559,90998;73174,129275;82789,90998;84287,89270;86535,89393;95151,94332;90156,85813;90031,83590;91779,82108;130489,72601;91779,63094;90031,61612;90156,59390;95151,50870;86535,55809;84287,55933;82789,54204;73174,15928;63559,54204;62060,55933;59813,55809;51197,50870;56191,59390;56316,61612;54568,63094;15859,72601;54568,82108;56316,83590;56191,85813;51197,94332;59813,89393;61061,89023" o:connectangles="0,0,0,0,0,0,0,0,0,0,0,0,0,0,0,0,0,0,0,0,0,0,0,0,0,0,0,0,0,0,0,0,0,0,0,0,0,0,0,0,0,0,0,0,0,0,0,0,0,0,0,0,0,0,0,0,0,0,0,0,0,0,0,0,0,0,0"/>
                  </v:shape>
                  <v:shape id="Freeform: Shape 98" o:spid="_x0000_s1121" style="position:absolute;left:14243;top:3537;width:1479;height:1462;visibility:visible;mso-wrap-style:square;v-text-anchor:middle" coordsize="147845,146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" path="m73923,146190v-2497,,-4620,-1605,-5120,-3951l58189,100506r-11113,6297c45078,107914,42331,107544,40708,105938v-1749,-1728,-1998,-4321,-874,-6297l46202,88653,3996,78157c1623,77540,,75441,,73095,,70626,1623,68527,3996,68033l46202,57538,39834,46549v-1249,-2099,-875,-4692,874,-6297c42331,38647,45078,38276,47076,39387r11113,6297l68803,3951c69428,1605,71550,,73923,v2497,,4620,1605,5120,3951l89657,45684r11113,-6297c102768,38276,105515,38647,107138,40252v1749,1728,1998,4321,874,6297l101644,57538r42206,10495c146223,68650,147846,70749,147846,73095v,2470,-1623,4569,-3996,5062l101644,88653r6368,10988c109261,101740,108887,104333,107138,105938v-1623,1606,-4370,1976,-6368,865l89657,100506,79043,142239v-625,2346,-2748,3951,-5120,3951xm61811,88776v499,,874,123,1373,247c64183,89393,64932,90258,65182,91245r8866,34943l82914,91245v249,-987,999,-1852,1998,-2222c85910,88653,87034,88653,87908,89146r5994,3334l90531,86553v-500,-864,-625,-1975,-125,-2963c90780,82602,91655,81862,92653,81615r35339,-8767l92653,64082v-998,-247,-1873,-988,-2247,-1976c90031,61118,90031,60007,90531,59143r3371,-5927l87908,56550v-874,494,-1998,617,-2996,123c83913,56303,83163,55439,82914,54451l74048,19508,65182,54451v-250,988,-999,1852,-1998,2222c62185,57044,61061,57044,60187,56550l54194,53216r3371,5927c58064,60007,58189,61118,57690,62106v-375,988,-1249,1729,-2248,1976l20104,72848r35338,8767c56441,81862,57315,82602,57690,83590v374,988,374,2099,-125,2963l54194,92480r5993,-3334c60562,88899,61186,88776,61811,88776xe" fillcolor="#005baa" stroked="f" strokeweight=".34639mm">
                    <v:stroke joinstyle="miter"/>
                    <v:path arrowok="t" o:connecttype="custom" o:connectlocs="73923,146190;68803,142239;58189,100506;47076,106803;40708,105938;39834,99641;46202,88653;3996,78157;0,73095;3996,68033;46202,57538;39834,46549;40708,40252;47076,39387;58189,45684;68803,3951;73923,0;79043,3951;89657,45684;100770,39387;107138,40252;108012,46549;101644,57538;143850,68033;147846,73095;143850,78157;101644,88653;108012,99641;107138,105938;100770,106803;89657,100506;79043,142239;73923,146190;61811,88776;63184,89023;65182,91245;74048,126188;82914,91245;84912,89023;87908,89146;93902,92480;90531,86553;90406,83590;92653,81615;127992,72848;92653,64082;90406,62106;90531,59143;93902,53216;87908,56550;84912,56673;82914,54451;74048,19508;65182,54451;63184,56673;60187,56550;54194,53216;57565,59143;57690,62106;55442,64082;20104,72848;55442,81615;57690,83590;57565,86553;54194,92480;60187,89146;61811,88776" o:connectangles="0,0,0,0,0,0,0,0,0,0,0,0,0,0,0,0,0,0,0,0,0,0,0,0,0,0,0,0,0,0,0,0,0,0,0,0,0,0,0,0,0,0,0,0,0,0,0,0,0,0,0,0,0,0,0,0,0,0,0,0,0,0,0,0,0,0,0"/>
                  </v:shape>
                  <v:shape id="Freeform: Shape 99" o:spid="_x0000_s1122" style="position:absolute;left:13564;top:3559;width:6492;height:5103;visibility:visible;mso-wrap-style:square;v-text-anchor:middle" coordsize="649198,510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" path="m,l649198,r,510307l,510307,,xe" filled="f" stroked="f" strokeweight=".34639mm">
                    <v:stroke joinstyle="miter"/>
                    <v:path arrowok="t" o:connecttype="custom" o:connectlocs="0,0;649198,0;649198,510307;0,510307" o:connectangles="0,0,0,0"/>
                  </v:shape>
                  <v:group id="_x0000_s1123" style="position:absolute;left:14287;top:3581;width:1390;height:1375" coordorigin="14287,3581" coordsize="1390,1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Freeform: Shape 101" o:spid="_x0000_s1124" style="position:absolute;left:14287;top:3581;width:1390;height:1375;visibility:visible;mso-wrap-style:square;v-text-anchor:middle" coordsize="139004,137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" path="m138356,67786l90406,55933,99646,40005v250,-371,125,-741,-125,-988c99272,38770,98772,38647,98522,38893l82289,48030,70302,617c70177,247,69802,,69428,v-375,,-750,247,-874,617l56566,48030,40458,38893v-375,-246,-749,-123,-999,124c39209,39264,39084,39758,39334,40005r9240,15928l624,67786c250,67909,,68280,,68650v,371,250,741,624,864l48574,81368,39334,97419v-250,370,-125,741,125,988c39709,98654,40208,98777,40458,98530l56566,89393r11988,47413c68678,137177,69053,137424,69428,137424v374,,749,-247,874,-618l82289,89393r16233,9137c98897,98777,99272,98654,99521,98407v250,-247,375,-741,125,-988l90406,81368,138356,69514v374,-123,624,-493,624,-864c139105,68156,138730,67909,138356,67786e" stroked="f" strokeweight=".34639mm">
                      <v:stroke joinstyle="miter"/>
                      <v:path arrowok="t" o:connecttype="custom" o:connectlocs="138356,67786;90406,55933;99646,40005;99521,39017;98522,38893;82289,48030;70302,617;69428,0;68554,617;56566,48030;40458,38893;39459,39017;39334,40005;48574,55933;624,67786;0,68650;624,69514;48574,81368;39334,97419;39459,98407;40458,98530;56566,89393;68554,136806;69428,137424;70302,136806;82289,89393;98522,98530;99521,98407;99646,97419;90406,81368;138356,69514;138980,68650;138356,67786" o:connectangles="0,0,0,0,0,0,0,0,0,0,0,0,0,0,0,0,0,0,0,0,0,0,0,0,0,0,0,0,0,0,0,0,0"/>
                    </v:shape>
                    <v:shape id="Freeform: Shape 102" o:spid="_x0000_s1125" style="position:absolute;left:14287;top:3581;width:1390;height:1375;visibility:visible;mso-wrap-style:square;v-text-anchor:middle" coordsize="139004,137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" path="m138356,67786l90406,55933,99646,40005v250,-371,125,-741,-125,-988c99272,38770,98772,38647,98522,38893l82289,48030,70302,617c70177,247,69802,,69428,v-375,,-750,247,-874,617l56566,48030,40458,38893v-375,-246,-749,-123,-999,124c39209,39264,39084,39758,39334,40005r9240,15928l624,67786c250,67909,,68280,,68650v,371,250,741,624,864l48574,81368,39334,97419v-250,370,-125,741,125,988c39709,98654,40208,98777,40458,98530l56566,89393r11988,47413c68678,137177,69053,137424,69428,137424v374,,749,-247,874,-618l82289,89393r16233,9137c98897,98777,99272,98654,99521,98407v250,-247,375,-741,125,-988l90406,81368,138356,69514v374,-123,624,-493,624,-864c139105,68156,138730,67909,138356,67786e" stroked="f" strokeweight=".34639mm">
                      <v:stroke joinstyle="miter"/>
                      <v:path arrowok="t" o:connecttype="custom" o:connectlocs="138356,67786;90406,55933;99646,40005;99521,39017;98522,38893;82289,48030;70302,617;69428,0;68554,617;56566,48030;40458,38893;39459,39017;39334,40005;48574,55933;624,67786;0,68650;624,69514;48574,81368;39334,97419;39459,98407;40458,98530;56566,89393;68554,136806;69428,137424;70302,136806;82289,89393;98522,98530;99521,98407;99646,97419;90406,81368;138356,69514;138980,68650;138356,67786" o:connectangles="0,0,0,0,0,0,0,0,0,0,0,0,0,0,0,0,0,0,0,0,0,0,0,0,0,0,0,0,0,0,0,0,0"/>
                    </v:shape>
                    <v:shape id="Freeform: Shape 103" o:spid="_x0000_s1126" style="position:absolute;left:14321;top:4152;width:662;height:115;visibility:visible;mso-wrap-style:square;v-text-anchor:middle" coordsize="66180,11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" path="m,11483l46576,,66181,11483,,11483e" fillcolor="#faa61a" stroked="f" strokeweight=".34639mm">
                      <v:stroke joinstyle="miter"/>
                      <v:path arrowok="t" o:connecttype="custom" o:connectlocs="0,11483;46576,0;66181,11483;0,11483" o:connectangles="0,0,0,0"/>
                    </v:shape>
                    <v:shape id="Freeform: Shape 104" o:spid="_x0000_s1127" style="position:absolute;left:14983;top:4267;width:661;height:116;visibility:visible;mso-wrap-style:square;v-text-anchor:middle" coordsize="66181,11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" path="m66181,l19605,11606,,,66181,e" fillcolor="#faa61a" stroked="f" strokeweight=".34639mm">
                      <v:stroke joinstyle="miter"/>
                      <v:path arrowok="t" o:connecttype="custom" o:connectlocs="66181,0;19605,11606;0,0;66181,0" o:connectangles="0,0,0,0"/>
                    </v:shape>
                    <v:shape id="Freeform: Shape 105" o:spid="_x0000_s1128" style="position:absolute;left:14867;top:4267;width:116;height:655;visibility:visible;mso-wrap-style:square;v-text-anchor:middle" coordsize="11612,65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" path="m11613,65563l,19508,11613,r,65563e" fillcolor="#faa61a" stroked="f" strokeweight=".34639mm">
                      <v:stroke joinstyle="miter"/>
                      <v:path arrowok="t" o:connecttype="custom" o:connectlocs="11613,65563;0,19508;11613,0;11613,65563" o:connectangles="0,0,0,0"/>
                    </v:shape>
                    <v:shape id="Freeform: Shape 106" o:spid="_x0000_s1129" style="position:absolute;left:14983;top:3612;width:116;height:655;visibility:visible;mso-wrap-style:square;v-text-anchor:middle" coordsize="11612,6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" path="m,l11613,46055,,65440,,e" fillcolor="#faa61a" stroked="f" strokeweight=".34639mm">
                      <v:stroke joinstyle="miter"/>
                      <v:path arrowok="t" o:connecttype="custom" o:connectlocs="0,0;11613,46055;0,65440;0,0" o:connectangles="0,0,0,0"/>
                    </v:shape>
                    <v:shape id="Freeform: Shape 107" o:spid="_x0000_s1130" style="position:absolute;left:14707;top:3994;width:276;height:273;visibility:visible;mso-wrap-style:square;v-text-anchor:middle" coordsize="27596,27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" path="m,l17731,10248r9865,17039l,e" fillcolor="#faa61a" stroked="f" strokeweight=".34639mm">
                      <v:stroke joinstyle="miter"/>
                      <v:path arrowok="t" o:connecttype="custom" o:connectlocs="0,0;17731,10248;27596,27287;0,0" o:connectangles="0,0,0,0"/>
                    </v:shape>
                    <v:shape id="Freeform: Shape 108" o:spid="_x0000_s1131" style="position:absolute;left:14983;top:4267;width:278;height:275;visibility:visible;mso-wrap-style:square;v-text-anchor:middle" coordsize="27846,27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" path="m27846,27534l10115,17409,,,27846,27534e" fillcolor="#faa61a" stroked="f" strokeweight=".34639mm">
                      <v:stroke joinstyle="miter"/>
                      <v:path arrowok="t" o:connecttype="custom" o:connectlocs="27846,27534;10115,17409;0,0;27846,27534" o:connectangles="0,0,0,0"/>
                    </v:shape>
                    <v:shape id="Freeform: Shape 109" o:spid="_x0000_s1132" style="position:absolute;left:14707;top:4267;width:276;height:275;visibility:visible;mso-wrap-style:square;v-text-anchor:middle" coordsize="27596,27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" path="m,27534l10239,10001,27596,,,27534e" fillcolor="#faa61a" stroked="f" strokeweight=".34639mm">
                      <v:stroke joinstyle="miter"/>
                      <v:path arrowok="t" o:connecttype="custom" o:connectlocs="0,27534;10239,10001;27596,0;0,27534" o:connectangles="0,0,0,0"/>
                    </v:shape>
                    <v:shape id="Freeform: Shape 110" o:spid="_x0000_s1133" style="position:absolute;left:14983;top:3994;width:278;height:273;visibility:visible;mso-wrap-style:square;v-text-anchor:middle" coordsize="27846,27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" path="m27846,l17607,17656,,27287,27846,e" fillcolor="#faa61a" stroked="f" strokeweight=".34639mm">
                      <v:stroke joinstyle="miter"/>
                      <v:path arrowok="t" o:connecttype="custom" o:connectlocs="27846,0;17607,17656;0,27287;27846,0" o:connectangles="0,0,0,0"/>
                    </v:shape>
                  </v:group>
                </v:group>
                <v:group id="_x0000_s1134" style="position:absolute;width:8518;height:4830" coordsize="8518,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group id="_x0000_s1135" style="position:absolute;width:124;height:123" coordsize="12486,12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Freeform: Shape 173" o:spid="_x0000_s1136" style="position:absolute;width:12486;height:12347;visibility:visible;mso-wrap-style:square;v-text-anchor:middle" coordsize="12486,12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" path="" fillcolor="black" stroked="f" strokeweight=".34639mm">
                      <v:stroke joinstyle="miter"/>
                      <v:path arrowok="t"/>
                    </v:shape>
                    <v:shape id="Freeform: Shape 176" o:spid="_x0000_s1137" style="position:absolute;width:12486;height:12347;visibility:visible;mso-wrap-style:square;v-text-anchor:middle" coordsize="12486,12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" path="" fillcolor="black" stroked="f" strokeweight=".34639mm">
                      <v:stroke joinstyle="miter"/>
                      <v:path arrowok="t"/>
                    </v:shape>
                    <v:shape id="Freeform: Shape 179" o:spid="_x0000_s1138" style="position:absolute;width:12486;height:12347;visibility:visible;mso-wrap-style:square;v-text-anchor:middle" coordsize="12486,12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" path="" fillcolor="black" stroked="f" strokeweight=".34639mm">
                      <v:stroke joinstyle="miter"/>
                      <v:path arrowok="t"/>
                    </v:shape>
                    <v:shape id="Freeform: Shape 182" o:spid="_x0000_s1139" style="position:absolute;width:12486;height:12347;visibility:visible;mso-wrap-style:square;v-text-anchor:middle" coordsize="12486,12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" path="" fillcolor="black" stroked="f" strokeweight=".34639mm">
                      <v:stroke joinstyle="miter"/>
                      <v:path arrowok="t"/>
                    </v:shape>
                    <v:shape id="Freeform: Shape 185" o:spid="_x0000_s1140" style="position:absolute;width:12486;height:12347;visibility:visible;mso-wrap-style:square;v-text-anchor:middle" coordsize="12486,12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" path="" fillcolor="black" stroked="f" strokeweight=".34639mm">
                      <v:stroke joinstyle="miter"/>
                      <v:path arrowok="t"/>
                    </v:shape>
                  </v:group>
                  <v:shape id="Freeform: Shape 226" o:spid="_x0000_s1141" style="position:absolute;left:8311;top:4625;width:207;height:205;visibility:visible;mso-wrap-style:square;v-text-anchor:middle" coordsize="20728,20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" path="m20728,10248c20728,4568,16108,,10364,,4620,,,4568,,10248v,5680,4620,10248,10364,10248c16108,20496,20728,15928,20728,10248xe" stroked="f" strokeweight=".34639mm">
                    <v:stroke joinstyle="miter"/>
                    <v:path arrowok="t" o:connecttype="custom" o:connectlocs="20728,10248;10364,0;0,10248;10364,20496;20728,10248" o:connectangles="0,0,0,0,0"/>
                  </v:shape>
                </v:group>
                <v:group id="_x0000_s1142" style="position:absolute;left:30174;top:3841;width:3610;height:4278" coordorigin="30174,3841" coordsize="3609,4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group id="_x0000_s1143" style="position:absolute;left:30297;top:7340;width:3487;height:779" coordorigin="30297,7340" coordsize="3487,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shape id="Freeform: Shape 273" o:spid="_x0000_s1144" style="position:absolute;left:30338;top:7346;width:84;height:341;visibility:visible;mso-wrap-style:square;v-text-anchor:middle" coordsize="8366,34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" path="m8366,34078l,34078,,,8366,r,34078xe" fillcolor="#2d2a26" stroked="f" strokeweight=".34639mm">
                      <v:stroke joinstyle="miter"/>
                      <v:path arrowok="t" o:connecttype="custom" o:connectlocs="8366,34078;0,34078;0,0;8366,0;8366,34078" o:connectangles="0,0,0,0,0"/>
                    </v:shape>
                    <v:shape id="Freeform: Shape 274" o:spid="_x0000_s1145" style="position:absolute;left:30720;top:7382;width:171;height:309;visibility:visible;mso-wrap-style:square;v-text-anchor:middle" coordsize="17107,30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" path="m17107,24200r,5927c15109,30744,13611,30868,11613,30868v-5744,,-8366,-2346,-8366,-7408l3247,11606,,11606,,6050r3247,l3247,r7991,l11238,6050r5370,l16608,11606r-5370,l11238,21854v,1976,749,2717,2872,2717c15234,24571,16108,24447,17107,24200xe" fillcolor="#2d2a26" stroked="f" strokeweight=".34639mm">
                      <v:stroke joinstyle="miter"/>
                      <v:path arrowok="t" o:connecttype="custom" o:connectlocs="17107,24200;17107,30127;11613,30868;3247,23460;3247,11606;0,11606;0,6050;3247,6050;3247,0;11238,0;11238,6050;16608,6050;16608,11606;11238,11606;11238,21854;14110,24571;17107,24200" o:connectangles="0,0,0,0,0,0,0,0,0,0,0,0,0,0,0,0,0"/>
                    </v:shape>
                    <v:shape id="Freeform: Shape 275" o:spid="_x0000_s1146" style="position:absolute;left:30906;top:7436;width:251;height:256;visibility:visible;mso-wrap-style:square;v-text-anchor:middle" coordsize="25098,25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" path="m24849,17039v-1124,5309,-5494,8520,-11862,8520c9116,25559,5994,24324,3621,21978,1124,19632,,16545,,12718,,8890,1249,5803,3621,3457,5994,1111,9116,,12987,v3746,,6618,1111,8865,3457c23975,5680,25099,8766,25099,12471r,2099l7867,14570v499,3580,2248,5432,5244,5432c15359,20002,16982,19015,17607,17039r7242,xm7742,10372r9740,c17482,7532,15734,5680,12862,5680v-2747,,-4496,1605,-5120,4692xe" fillcolor="#2d2a26" stroked="f" strokeweight=".34639mm">
                      <v:stroke joinstyle="miter"/>
                      <v:path arrowok="t" o:connecttype="custom" o:connectlocs="24849,17039;12987,25559;3621,21978;0,12718;3621,3457;12987,0;21852,3457;25099,12471;25099,14570;7867,14570;13111,20002;17607,17039;24849,17039;7742,10372;17482,10372;12862,5680;7742,10372" o:connectangles="0,0,0,0,0,0,0,0,0,0,0,0,0,0,0,0,0"/>
                    </v:shape>
                    <v:shape id="Freeform: Shape 276" o:spid="_x0000_s1147" style="position:absolute;left:31013;top:7862;width:251;height:256;visibility:visible;mso-wrap-style:square;v-text-anchor:middle" coordsize="25098,25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" path="m24849,17039v-1124,5309,-5494,8520,-11862,8520c9116,25559,5994,24324,3621,21978,1124,19632,,16545,,12718,,8890,1249,5803,3621,3457,5994,1111,9116,,12987,v3746,,6618,1111,8865,3457c23975,5680,25099,8766,25099,12347r,2099l7867,14446v374,3581,2247,5433,5244,5433c15359,19879,16982,18891,17607,16916r7242,l24849,17039xm7742,10248r9740,c17482,7408,15734,5556,12862,5556v-2748,,-4496,1605,-5120,4692xe" fillcolor="#2d2a26" stroked="f" strokeweight=".34639mm">
                      <v:stroke joinstyle="miter"/>
                      <v:path arrowok="t" o:connecttype="custom" o:connectlocs="24849,17039;12987,25559;3621,21978;0,12718;3621,3457;12987,0;21852,3457;25099,12347;25099,14446;7867,14446;13111,19879;17607,16916;24849,16916;7742,10248;17482,10248;12862,5556;7742,10248" o:connectangles="0,0,0,0,0,0,0,0,0,0,0,0,0,0,0,0,0"/>
                    </v:shape>
                    <v:shape id="Freeform: Shape 277" o:spid="_x0000_s1148" style="position:absolute;left:31824;top:7862;width:251;height:256;visibility:visible;mso-wrap-style:square;v-text-anchor:middle" coordsize="25098,25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" path="m24849,17039v-1124,5309,-5494,8520,-11863,8520c9115,25559,5994,24324,3621,21978,1124,19632,,16545,,12718,,8890,1249,5803,3621,3457,5994,1111,9115,,12986,v3747,,6618,1111,8866,3457c23975,5680,25099,8766,25099,12347r,2099l7742,14446v499,3581,2248,5433,5244,5433c15234,19879,16857,18891,17482,16916r7367,l24849,17039xm7742,10248r9740,c17482,7408,15734,5556,12862,5556v-2748,,-4496,1605,-5120,4692xe" fillcolor="#2d2a26" stroked="f" strokeweight=".34639mm">
                      <v:stroke joinstyle="miter"/>
                      <v:path arrowok="t" o:connecttype="custom" o:connectlocs="24849,17039;12986,25559;3621,21978;0,12718;3621,3457;12986,0;21852,3457;25099,12347;25099,14446;7742,14446;12986,19879;17482,16916;24849,16916;7742,10248;17482,10248;12862,5556;7742,10248" o:connectangles="0,0,0,0,0,0,0,0,0,0,0,0,0,0,0,0,0"/>
                    </v:shape>
                    <v:shape id="Freeform: Shape 278" o:spid="_x0000_s1149" style="position:absolute;left:31188;top:7437;width:171;height:249;visibility:visible;mso-wrap-style:square;v-text-anchor:middle" coordsize="17107,24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" path="m17107,370r,7285c16358,7532,15484,7532,14485,7532v-3996,,-6493,2469,-6493,6667l7992,24818,,24818,,370r7992,l7992,5556c9240,1976,11863,,15359,v749,123,1249,123,1748,370xe" fillcolor="#2d2a26" stroked="f" strokeweight=".34639mm">
                      <v:stroke joinstyle="miter"/>
                      <v:path arrowok="t" o:connecttype="custom" o:connectlocs="17107,370;17107,7655;14485,7532;7992,14199;7992,24818;0,24818;0,370;7992,370;7992,5556;15359,0;17107,370" o:connectangles="0,0,0,0,0,0,0,0,0,0,0"/>
                    </v:shape>
                    <v:shape id="Freeform: Shape 279" o:spid="_x0000_s1150" style="position:absolute;left:31643;top:7437;width:242;height:256;visibility:visible;mso-wrap-style:square;v-text-anchor:middle" coordsize="24224,25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" path="m16733,24941v-250,-1728,-250,-2593,-250,-3580c15234,24077,12487,25559,8616,25559,3371,25559,,22719,,18397,,13952,2997,11483,9115,10865r6868,-617l15983,9260v,-2222,-1373,-3580,-3746,-3580c10114,5680,8741,6914,8616,8766r-7742,c1374,3210,5744,,12487,v7492,,11238,3457,11238,10125l23725,18027v,2963,125,4815,500,6914l16733,24941xm11113,20373v2997,,4995,-1852,4995,-4692l16108,14446r-4370,494c8991,15310,7992,16051,7992,17656v,1606,1123,2717,3121,2717xe" fillcolor="#2d2a26" stroked="f" strokeweight=".34639mm">
                      <v:stroke joinstyle="miter"/>
                      <v:path arrowok="t" o:connecttype="custom" o:connectlocs="16733,24941;16483,21361;8616,25559;0,18397;9115,10865;15983,10248;15983,9260;12237,5680;8616,8766;874,8766;12487,0;23725,10125;23725,18027;24225,24941;16733,24941;11113,20373;16108,15681;16108,14446;11738,14940;7992,17656;11113,20373" o:connectangles="0,0,0,0,0,0,0,0,0,0,0,0,0,0,0,0,0,0,0,0,0"/>
                    </v:shape>
                    <v:shape id="Freeform: Shape 280" o:spid="_x0000_s1151" style="position:absolute;left:31899;top:7382;width:171;height:309;visibility:visible;mso-wrap-style:square;v-text-anchor:middle" coordsize="17106,30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" path="m17107,24200r,5927c15109,30744,13611,30868,11613,30868v-5744,,-8366,-2346,-8366,-7408l3247,11606,,11606,,6050r3247,l3247,r7991,l11238,6050r5370,l16608,11606r-5370,l11238,21854v,1976,750,2717,2872,2717c15234,24571,16108,24447,17107,24200xe" fillcolor="#2d2a26" stroked="f" strokeweight=".34639mm">
                      <v:stroke joinstyle="miter"/>
                      <v:path arrowok="t" o:connecttype="custom" o:connectlocs="17107,24200;17107,30127;11613,30868;3247,23460;3247,11606;0,11606;0,6050;3247,6050;3247,0;11238,0;11238,6050;16608,6050;16608,11606;11238,11606;11238,21854;14110,24571;17107,24200" o:connectangles="0,0,0,0,0,0,0,0,0,0,0,0,0,0,0,0,0"/>
                    </v:shape>
                    <v:shape id="Freeform: Shape 281" o:spid="_x0000_s1152" style="position:absolute;left:32102;top:7340;width:84;height:347;visibility:visible;mso-wrap-style:square;v-text-anchor:middle" coordsize="8366,34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" path="m8366,6914l,6914,,,8366,r,6914xm8241,34695r-7991,l250,10248r7991,l8241,34695xe" fillcolor="#2d2a26" stroked="f" strokeweight=".34639mm">
                      <v:stroke joinstyle="miter"/>
                      <v:path arrowok="t" o:connecttype="custom" o:connectlocs="8366,6914;0,6914;0,0;8366,0;8366,6914;8241,34695;250,34695;250,10248;8241,10248;8241,34695" o:connectangles="0,0,0,0,0,0,0,0,0,0"/>
                    </v:shape>
                    <v:shape id="Freeform: Shape 282" o:spid="_x0000_s1153" style="position:absolute;left:32218;top:7437;width:261;height:255;visibility:visible;mso-wrap-style:square;v-text-anchor:middle" coordsize="26097,25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" path="m22601,3466v2373,2346,3497,5432,3497,9260c26098,16554,24849,19640,22601,21986v-2372,2346,-5619,3458,-9489,3458c9116,25444,5994,24332,3621,21986,1249,19640,,16554,,12726,,8898,1249,5812,3621,3466,5994,1120,9116,8,13112,8v3870,-123,7117,1112,9489,3458xm7992,12726v,4568,1748,7038,4995,7038c16233,19764,17981,17294,17981,12726v,-4568,-1748,-7038,-4994,-7038c9740,5688,7992,8158,7992,12726xe" fillcolor="#2d2a26" stroked="f" strokeweight=".34639mm">
                      <v:stroke joinstyle="miter"/>
                      <v:path arrowok="t" o:connecttype="custom" o:connectlocs="22601,3466;26098,12726;22601,21986;13112,25444;3621,21986;0,12726;3621,3466;13112,8;22601,3466;7992,12726;12987,19764;17981,12726;12987,5688;7992,12726" o:connectangles="0,0,0,0,0,0,0,0,0,0,0,0,0,0"/>
                    </v:shape>
                    <v:shape id="Freeform: Shape 283" o:spid="_x0000_s1154" style="position:absolute;left:32772;top:7437;width:243;height:256;visibility:visible;mso-wrap-style:square;v-text-anchor:middle" coordsize="24349,25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" path="m16733,24941v-250,-1728,-250,-2593,-250,-3580c15234,24077,12487,25559,8616,25559,3371,25559,,22719,,18397,,13952,2997,11483,9115,10865r6993,-617l16108,9260v,-2222,-1373,-3580,-3746,-3580c10239,5680,8866,6914,8741,8766r-7742,c1498,3210,5869,,12612,v7492,,11238,3457,11238,10125l23850,18027v,2963,125,4815,499,6914l16733,24941xm11113,20373v2997,,4995,-1852,4995,-4692l16108,14446r-4370,494c8991,15310,7991,16051,7991,17656v,1606,1124,2717,3122,2717xe" fillcolor="#2d2a26" stroked="f" strokeweight=".34639mm">
                      <v:stroke joinstyle="miter"/>
                      <v:path arrowok="t" o:connecttype="custom" o:connectlocs="16733,24941;16483,21361;8616,25559;0,18397;9115,10865;16108,10248;16108,9260;12362,5680;8741,8766;999,8766;12612,0;23850,10125;23850,18027;24349,24941;16733,24941;11113,20373;16108,15681;16108,14446;11738,14940;7991,17656;11113,20373" o:connectangles="0,0,0,0,0,0,0,0,0,0,0,0,0,0,0,0,0,0,0,0,0"/>
                    </v:shape>
                    <v:shape id="Freeform: Shape 284" o:spid="_x0000_s1155" style="position:absolute;left:33053;top:7340;width:83;height:347;visibility:visible;mso-wrap-style:square;v-text-anchor:middle" coordsize="8366,34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" path="m8366,r,34695l,34695,,,8366,xe" fillcolor="#2d2a26" stroked="f" strokeweight=".34639mm">
                      <v:stroke joinstyle="miter"/>
                      <v:path arrowok="t" o:connecttype="custom" o:connectlocs="8366,0;8366,34695;0,34695;0,0;8366,0" o:connectangles="0,0,0,0,0"/>
                    </v:shape>
                    <v:shape id="Freeform: Shape 285" o:spid="_x0000_s1156" style="position:absolute;left:30620;top:7862;width:249;height:255;visibility:visible;mso-wrap-style:square;v-text-anchor:middle" coordsize="24849,25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" path="m3621,21978c1124,19632,,16545,,12718,,8890,1249,5803,3621,3457,5994,1111,9240,,13236,v6493,,10864,3581,11613,9384l17107,9384c16733,7161,15234,5680,13111,5680v-3121,,-4995,2593,-4995,7038c8116,17163,9990,19632,13111,19632v2248,,3622,-1358,3996,-3704l24849,15928v-749,5803,-5120,9507,-11613,9507c9240,25559,5994,24324,3621,21978xe" fillcolor="#2d2a26" stroked="f" strokeweight=".34639mm">
                      <v:stroke joinstyle="miter"/>
                      <v:path arrowok="t" o:connecttype="custom" o:connectlocs="3621,21978;0,12718;3621,3457;13236,0;24849,9384;17107,9384;13111,5680;8116,12718;13111,19632;17107,15928;24849,15928;13236,25435;3621,21978" o:connectangles="0,0,0,0,0,0,0,0,0,0,0,0,0"/>
                    </v:shape>
                    <v:shape id="Freeform: Shape 286" o:spid="_x0000_s1157" style="position:absolute;left:31559;top:7862;width:244;height:255;visibility:visible;mso-wrap-style:square;v-text-anchor:middle" coordsize="24349,25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" path="m3621,21978c1249,19632,,16545,,12718,,8890,1249,5803,3621,3457,5994,1111,9115,,12986,v6369,,10614,3581,11364,9384l16857,9384c16483,7161,15109,5680,12986,5680v-2997,,-4870,2593,-4870,7038c8116,17163,9865,19632,12986,19632v2123,,3622,-1358,3871,-3704l24350,15928v-750,5803,-4995,9507,-11364,9507c9115,25559,5869,24324,3621,21978xe" fillcolor="#2d2a26" stroked="f" strokeweight=".34639mm">
                      <v:stroke joinstyle="miter"/>
                      <v:path arrowok="t" o:connecttype="custom" o:connectlocs="3621,21978;0,12718;3621,3457;12986,0;24350,9384;16857,9384;12986,5680;8116,12718;12986,19632;16857,15928;24350,15928;12986,25435;3621,21978" o:connectangles="0,0,0,0,0,0,0,0,0,0,0,0,0"/>
                    </v:shape>
                    <v:shape id="Freeform: Shape 287" o:spid="_x0000_s1158" style="position:absolute;left:32502;top:7862;width:257;height:255;visibility:visible;mso-wrap-style:square;v-text-anchor:middle" coordsize="25723,2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" path="m22227,3457v2372,2346,3496,5433,3496,9261c25723,16545,24599,19632,22227,21978v-2373,2346,-5494,3457,-9365,3457c8991,25435,5869,24324,3496,21978,1124,19632,,16545,,12718,,8890,1124,5803,3496,3457,5869,1111,8991,,12862,v3871,,6992,1111,9365,3457xm7991,12718v,4568,1749,7037,4995,7037c16108,19755,17856,17286,17856,12718v,-4569,-1748,-7038,-4870,-7038c9740,5680,7991,8273,7991,12718xe" fillcolor="#2d2a26" stroked="f" strokeweight=".34639mm">
                      <v:stroke joinstyle="miter"/>
                      <v:path arrowok="t" o:connecttype="custom" o:connectlocs="22227,3457;25723,12718;22227,21978;12862,25435;3496,21978;0,12718;3496,3457;12862,0;22227,3457;7991,12718;12986,19755;17856,12718;12986,5680;7991,12718" o:connectangles="0,0,0,0,0,0,0,0,0,0,0,0,0,0"/>
                    </v:shape>
                    <v:shape id="Freeform: Shape 288" o:spid="_x0000_s1159" style="position:absolute;left:33314;top:7862;width:243;height:255;visibility:visible;mso-wrap-style:square;v-text-anchor:middle" coordsize="24349,25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" path="m3621,21978c1249,19632,,16545,,12718,,8890,1249,5803,3621,3457,5994,1111,9115,,12986,v6369,,10614,3581,11363,9384l16858,9384c16483,7161,15109,5680,12986,5680v-2997,,-4870,2593,-4870,7038c8116,17163,9864,19632,12986,19632v2123,,3622,-1358,3872,-3704l24349,15928v-749,5803,-4994,9507,-11363,9507c8991,25559,5869,24324,3621,21978xe" fillcolor="#2d2a26" stroked="f" strokeweight=".34639mm">
                      <v:stroke joinstyle="miter"/>
                      <v:path arrowok="t" o:connecttype="custom" o:connectlocs="3621,21978;0,12718;3621,3457;12986,0;24349,9384;16858,9384;12986,5680;8116,12718;12986,19632;16858,15928;24349,15928;12986,25435;3621,21978" o:connectangles="0,0,0,0,0,0,0,0,0,0,0,0,0"/>
                    </v:shape>
                    <v:shape id="Freeform: Shape 289" o:spid="_x0000_s1160" style="position:absolute;left:33584;top:7765;width:83;height:347;visibility:visible;mso-wrap-style:square;v-text-anchor:middle" coordsize="8241,34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" path="m8241,6914l,6914,,,8241,r,6914xm8116,34695r-7991,l125,10248r7991,l8116,34695xe" fillcolor="#2d2a26" stroked="f" strokeweight=".34639mm">
                      <v:stroke joinstyle="miter"/>
                      <v:path arrowok="t" o:connecttype="custom" o:connectlocs="8241,6914;0,6914;0,0;8241,0;8241,6914;8116,34695;125,34695;125,10248;8116,10248;8116,34695" o:connectangles="0,0,0,0,0,0,0,0,0,0"/>
                    </v:shape>
                    <v:shape id="Freeform: Shape 290" o:spid="_x0000_s1161" style="position:absolute;left:30899;top:7765;width:82;height:347;visibility:visible;mso-wrap-style:square;v-text-anchor:middle" coordsize="8241,34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" path="m8241,6914l,6914,,,8241,r,6914xm8117,34695r-7992,l125,10248r7992,l8117,34695xe" fillcolor="#2d2a26" stroked="f" strokeweight=".34639mm">
                      <v:stroke joinstyle="miter"/>
                      <v:path arrowok="t" o:connecttype="custom" o:connectlocs="8241,6914;0,6914;0,0;8241,0;8241,6914;8117,34695;125,34695;125,10248;8117,10248;8117,34695" o:connectangles="0,0,0,0,0,0,0,0,0,0"/>
                    </v:shape>
                    <v:shape id="Freeform: Shape 291" o:spid="_x0000_s1162" style="position:absolute;left:33704;top:7765;width:80;height:347;visibility:visible;mso-wrap-style:square;v-text-anchor:middle" coordsize="7991,34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" path="m7991,r,34695l,34695,,,7991,xe" fillcolor="#2d2a26" stroked="f" strokeweight=".34639mm">
                      <v:stroke joinstyle="miter"/>
                      <v:path arrowok="t" o:connecttype="custom" o:connectlocs="7991,0;7991,34695;0,34695;0,0;7991,0" o:connectangles="0,0,0,0,0"/>
                    </v:shape>
                    <v:shape id="Freeform: Shape 292" o:spid="_x0000_s1163" style="position:absolute;left:30465;top:7439;width:235;height:252;visibility:visible;mso-wrap-style:square;v-text-anchor:middle" coordsize="23475,25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" path="m,494r7992,l7992,4321c9240,1605,11113,,14610,v5744,,8866,3457,8866,9384l23476,25065r-8117,l15359,11359v,-3210,-624,-5062,-3371,-5062c9116,6297,8117,8643,8117,12100r,13088l125,25188,125,494,,494xe" fillcolor="#2d2a26" stroked="f" strokeweight=".34639mm">
                      <v:stroke joinstyle="miter"/>
                      <v:path arrowok="t" o:connecttype="custom" o:connectlocs="0,494;7992,494;7992,4321;14610,0;23476,9384;23476,25065;15359,25065;15359,11359;11988,6297;8117,12100;8117,25188;125,25188;125,494" o:connectangles="0,0,0,0,0,0,0,0,0,0,0,0,0"/>
                    </v:shape>
                    <v:shape id="Freeform: Shape 293" o:spid="_x0000_s1164" style="position:absolute;left:30297;top:7766;width:301;height:351;visibility:visible;mso-wrap-style:square;v-text-anchor:middle" coordsize="30093,35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" path="m,24077r7992,c8366,27411,11113,29263,15609,29263v3746,,6243,-1605,6243,-4198c21852,22966,20479,21978,16733,21361l10614,20249c4246,19138,1124,15928,1124,10619v,-3087,1249,-5680,3871,-7656c7492,988,10864,,14860,v8740,,13860,3704,14609,10495l21602,10495c21353,7655,18855,5927,14984,5927v-3371,,-5744,1605,-5744,4074c9240,11977,10114,12841,14235,13582r6493,1235c26972,15928,30093,19138,30093,24447v,3211,-1248,5680,-3995,7656c23475,34078,20104,35066,15983,35066,6493,35189,749,31115,,24077xe" fillcolor="#2d2a26" stroked="f" strokeweight=".34639mm">
                      <v:stroke joinstyle="miter"/>
                      <v:path arrowok="t" o:connecttype="custom" o:connectlocs="0,24077;7992,24077;15609,29263;21852,25065;16733,21361;10614,20249;1124,10619;4995,2963;14860,0;29469,10495;21602,10495;14984,5927;9240,10001;14235,13582;20728,14817;30093,24447;26098,32103;15983,35066;0,24077" o:connectangles="0,0,0,0,0,0,0,0,0,0,0,0,0,0,0,0,0,0,0"/>
                    </v:shape>
                    <v:shape id="Freeform: Shape 294" o:spid="_x0000_s1165" style="position:absolute;left:32165;top:7766;width:318;height:351;visibility:visible;mso-wrap-style:square;v-text-anchor:middle" coordsize="31842,35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" path="m8491,17533v,7161,2997,11236,8367,11236c20728,28769,22976,26793,23725,23089r8117,c30343,30744,25099,35066,16858,35066v-5120,,-9116,-1605,-12238,-4816c1498,27040,,22842,,17533,,12224,1498,8026,4620,4815,7742,1605,11738,,16858,v8241,,13485,4321,14984,11977l23725,11977c22976,8273,20728,6297,16858,6297v-5245,,-8367,4075,-8367,11236xe" fillcolor="#2d2a26" stroked="f" strokeweight=".34639mm">
                      <v:stroke joinstyle="miter"/>
                      <v:path arrowok="t" o:connecttype="custom" o:connectlocs="8491,17533;16858,28769;23725,23089;31842,23089;16858,35066;4620,30250;0,17533;4620,4815;16858,0;31842,11977;23725,11977;16858,6297;8491,17533" o:connectangles="0,0,0,0,0,0,0,0,0,0,0,0,0"/>
                    </v:shape>
                    <v:shape id="Freeform: Shape 295" o:spid="_x0000_s1166" style="position:absolute;left:33055;top:7862;width:231;height:250;visibility:visible;mso-wrap-style:square;v-text-anchor:middle" coordsize="23100,2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" path="m14360,c10989,,9116,1729,7867,4321r,-3827l,494,,24941r7991,l7991,10989v,-3210,1249,-4939,3622,-4939c13985,6050,15109,7532,15109,10619r,14322l23101,24941r,-15681c23101,3457,19979,,14360,xe" fillcolor="#2d2a26" stroked="f" strokeweight=".34639mm">
                      <v:stroke joinstyle="miter"/>
                      <v:path arrowok="t" o:connecttype="custom" o:connectlocs="14360,0;7867,4321;7867,494;0,494;0,24941;7991,24941;7991,10989;11613,6050;15109,10619;15109,24941;23101,24941;23101,9260;14360,0" o:connectangles="0,0,0,0,0,0,0,0,0,0,0,0,0"/>
                    </v:shape>
                    <v:shape id="Freeform: Shape 296" o:spid="_x0000_s1167" style="position:absolute;left:31298;top:7862;width:231;height:250;visibility:visible;mso-wrap-style:square;v-text-anchor:middle" coordsize="23100,2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" path="m14360,c10989,,9116,1729,7867,4321r,-3827l,494,,24941r7992,l7992,10989v,-3210,1248,-4939,3621,-4939c13986,6050,15109,7532,15109,10619r,14322l23101,24941r,-15681c23101,3457,20104,,14360,xe" fillcolor="#2d2a26" stroked="f" strokeweight=".34639mm">
                      <v:stroke joinstyle="miter"/>
                      <v:path arrowok="t" o:connecttype="custom" o:connectlocs="14360,0;7867,4321;7867,494;0,494;0,24941;7992,24941;7992,10989;11613,6050;15109,10619;15109,24941;23101,24941;23101,9260;14360,0" o:connectangles="0,0,0,0,0,0,0,0,0,0,0,0,0"/>
                    </v:shape>
                    <v:shape id="Freeform: Shape 297" o:spid="_x0000_s1168" style="position:absolute;left:31387;top:7436;width:231;height:250;visibility:visible;mso-wrap-style:square;v-text-anchor:middle" coordsize="23100,2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" path="m14360,c10989,,9115,1729,7867,4322r,-3828l,494,,24941r7992,l7992,10989v,-3210,1248,-4939,3621,-4939c13985,6050,15109,7532,15109,10619r,14199l23101,24818r,-15681c22976,3581,19979,,14360,xe" fillcolor="#2d2a26" stroked="f" strokeweight=".34639mm">
                      <v:stroke joinstyle="miter"/>
                      <v:path arrowok="t" o:connecttype="custom" o:connectlocs="14360,0;7867,4322;7867,494;0,494;0,24941;7992,24941;7992,10989;11613,6050;15109,10619;15109,24818;23101,24818;23101,9137;14360,0" o:connectangles="0,0,0,0,0,0,0,0,0,0,0,0,0"/>
                    </v:shape>
                    <v:shape id="Freeform: Shape 298" o:spid="_x0000_s1169" style="position:absolute;left:32513;top:7436;width:231;height:250;visibility:visible;mso-wrap-style:square;v-text-anchor:middle" coordsize="23100,2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" path="m14360,c10989,,9115,1729,7867,4322r,-3828l,494,,24941r7991,l7991,10989v,-3210,1249,-4939,3622,-4939c13985,6050,15109,7532,15109,10619r,14199l23101,24818r,-15681c22976,3581,19979,,14360,xe" fillcolor="#2d2a26" stroked="f" strokeweight=".34639mm">
                      <v:stroke joinstyle="miter"/>
                      <v:path arrowok="t" o:connecttype="custom" o:connectlocs="14360,0;7867,4322;7867,494;0,494;0,24941;7991,24941;7991,10989;11613,6050;15109,10619;15109,24818;23101,24818;23101,9137;14360,0" o:connectangles="0,0,0,0,0,0,0,0,0,0,0,0,0"/>
                    </v:shape>
                    <v:shape id="Freeform: Shape 299" o:spid="_x0000_s1170" style="position:absolute;left:32788;top:7867;width:226;height:252;visibility:visible;mso-wrap-style:square;v-text-anchor:middle" coordsize="22601,25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" path="m14610,r,14323c14610,17286,13361,18891,11239,18891v-2248,,-3247,-1358,-3247,-4198l7992,123,,123,,15804v,5927,2997,9384,8366,9384c11613,25188,13486,23583,14735,20867r,3827l22602,24694r,-24447l14610,247r,-247xe" fillcolor="#2d2a26" stroked="f" strokeweight=".34639mm">
                      <v:stroke joinstyle="miter"/>
                      <v:path arrowok="t" o:connecttype="custom" o:connectlocs="14610,0;14610,14323;11239,18891;7992,14693;7992,123;0,123;0,15804;8366,25188;14735,20867;14735,24694;22602,24694;22602,247;14610,247" o:connectangles="0,0,0,0,0,0,0,0,0,0,0,0,0"/>
                    </v:shape>
                  </v:group>
                  <v:group id="_x0000_s1171" style="position:absolute;left:30174;top:3841;width:2973;height:2938" coordorigin="30174,3841" coordsize="2973,2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shape id="Freeform: Shape 301" o:spid="_x0000_s1172" style="position:absolute;left:31434;top:5087;width:452;height:446;visibility:visible;mso-wrap-style:square;v-text-anchor:middle" coordsize="45202,4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" path="m,22348c,34695,10114,44697,22601,44697v12487,,22602,-10002,22602,-22349c45203,10001,35088,,22601,,10114,,,10001,,22348xe" fillcolor="#2d2a26" stroked="f" strokeweight=".34639mm">
                      <v:stroke joinstyle="miter"/>
                      <v:path arrowok="t" o:connecttype="custom" o:connectlocs="0,22348;22601,44697;45203,22348;22601,0;0,22348" o:connectangles="0,0,0,0,0"/>
                    </v:shape>
                    <v:shape id="Freeform: Shape 302" o:spid="_x0000_s1173" style="position:absolute;left:31121;top:5626;width:452;height:447;visibility:visible;mso-wrap-style:square;v-text-anchor:middle" coordsize="45203,4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" path="m45203,22348c45203,10001,35088,,22601,,10114,,,10001,,22348,,34695,10114,44697,22601,44697v12363,,22602,-10002,22602,-22349xe" fillcolor="#2d2a26" stroked="f" strokeweight=".34639mm">
                      <v:stroke joinstyle="miter"/>
                      <v:path arrowok="t" o:connecttype="custom" o:connectlocs="45203,22348;22601,0;0,22348;22601,44697;45203,22348" o:connectangles="0,0,0,0,0"/>
                    </v:shape>
                    <v:shape id="Freeform: Shape 303" o:spid="_x0000_s1174" style="position:absolute;left:31750;top:5626;width:452;height:447;visibility:visible;mso-wrap-style:square;v-text-anchor:middle" coordsize="45203,4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" path="m45203,22348c45203,10001,35088,,22601,,10114,,,10001,,22348,,34695,10114,44697,22601,44697v12487,,22602,-10002,22602,-22349xe" fillcolor="#2d2a26" stroked="f" strokeweight=".34639mm">
                      <v:stroke joinstyle="miter"/>
                      <v:path arrowok="t" o:connecttype="custom" o:connectlocs="45203,22348;22601,0;0,22348;22601,44697;45203,22348" o:connectangles="0,0,0,0,0"/>
                    </v:shape>
                    <v:shape id="Freeform: Shape 304" o:spid="_x0000_s1175" style="position:absolute;left:30343;top:5709;width:452;height:447;visibility:visible;mso-wrap-style:square;v-text-anchor:middle" coordsize="45203,4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" path="m22601,c10114,,,10001,,22348,,34695,10114,44697,22601,44697v12487,,22602,-10002,22602,-22349c45328,10125,35088,,22601,xe" fillcolor="#2d2a26" stroked="f" strokeweight=".34639mm">
                      <v:stroke joinstyle="miter"/>
                      <v:path arrowok="t" o:connecttype="custom" o:connectlocs="22601,0;0,22348;22601,44697;45203,22348;22601,0" o:connectangles="0,0,0,0,0"/>
                    </v:shape>
                    <v:shape id="Freeform: Shape 305" o:spid="_x0000_s1176" style="position:absolute;left:32527;top:5709;width:452;height:447;visibility:visible;mso-wrap-style:square;v-text-anchor:middle" coordsize="45202,4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" path="m22601,c10114,,,10001,,22348,,34695,10114,44697,22601,44697v12487,,22602,-10002,22602,-22349c45203,10125,35088,,22601,xe" fillcolor="#2d2a26" stroked="f" strokeweight=".34639mm">
                      <v:stroke joinstyle="miter"/>
                      <v:path arrowok="t" o:connecttype="custom" o:connectlocs="22601,0;0,22348;22601,44697;45203,22348;22601,0" o:connectangles="0,0,0,0,0"/>
                    </v:shape>
                    <v:shape id="Freeform: Shape 306" o:spid="_x0000_s1177" style="position:absolute;left:32527;top:4464;width:452;height:447;visibility:visible;mso-wrap-style:square;v-text-anchor:middle" coordsize="45203,4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" path="m22603,44697v12487,,22601,-10002,22601,-22349c45204,10001,35090,,22603,,10116,,1,10001,1,22348,-123,34572,10116,44697,22603,44697xe" fillcolor="#2d2a26" stroked="f" strokeweight=".34639mm">
                      <v:stroke joinstyle="miter"/>
                      <v:path arrowok="t" o:connecttype="custom" o:connectlocs="22603,44697;45204,22348;22603,0;1,22348;22603,44697" o:connectangles="0,0,0,0,0"/>
                    </v:shape>
                    <v:shape id="Freeform: Shape 307" o:spid="_x0000_s1178" style="position:absolute;left:31750;top:4547;width:452;height:447;visibility:visible;mso-wrap-style:square;v-text-anchor:middle" coordsize="45203,4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" path="m45203,22348c45203,10001,35088,,22601,,10114,,,10001,,22348,,34695,10114,44697,22601,44697v12487,,22602,-10002,22602,-22349xe" fillcolor="#2d2a26" stroked="f" strokeweight=".34639mm">
                      <v:stroke joinstyle="miter"/>
                      <v:path arrowok="t" o:connecttype="custom" o:connectlocs="45203,22348;22601,0;0,22348;22601,44697;45203,22348" o:connectangles="0,0,0,0,0"/>
                    </v:shape>
                    <v:shape id="Freeform: Shape 308" o:spid="_x0000_s1179" style="position:absolute;left:31120;top:4547;width:452;height:447;visibility:visible;mso-wrap-style:square;v-text-anchor:middle" coordsize="45202,4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" path="m,22348c,34695,10114,44697,22601,44697v12487,,22602,-10002,22602,-22349c45203,10001,35088,,22601,,10114,,,10001,,22348xe" fillcolor="#2d2a26" stroked="f" strokeweight=".34639mm">
                      <v:stroke joinstyle="miter"/>
                      <v:path arrowok="t" o:connecttype="custom" o:connectlocs="0,22348;22601,44697;45203,22348;22601,0;0,22348" o:connectangles="0,0,0,0,0"/>
                    </v:shape>
                    <v:shape id="Freeform: Shape 309" o:spid="_x0000_s1180" style="position:absolute;left:30343;top:4463;width:452;height:447;visibility:visible;mso-wrap-style:square;v-text-anchor:middle" coordsize="45203,4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" path="m22601,c10114,,,10001,,22348,,34695,10114,44697,22601,44697v12487,,22602,-10002,22602,-22349c45328,10001,35088,,22601,xe" fillcolor="#2d2a26" stroked="f" strokeweight=".34639mm">
                      <v:stroke joinstyle="miter"/>
                      <v:path arrowok="t" o:connecttype="custom" o:connectlocs="22601,0;0,22348;22601,44697;45203,22348;22601,0" o:connectangles="0,0,0,0,0"/>
                    </v:shape>
                    <v:shape id="Freeform: Shape 310" o:spid="_x0000_s1181" style="position:absolute;left:31435;top:3841;width:452;height:447;visibility:visible;mso-wrap-style:square;v-text-anchor:middle" coordsize="45203,4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" path="m22603,44697v12487,,22601,-10002,22601,-22349c45204,10001,35090,,22603,,10116,,1,10001,1,22348,-124,34695,9991,44697,22603,44697xe" fillcolor="#2d2a26" stroked="f" strokeweight=".34639mm">
                      <v:stroke joinstyle="miter"/>
                      <v:path arrowok="t" o:connecttype="custom" o:connectlocs="22603,44697;45204,22348;22603,0;1,22348;22603,44697" o:connectangles="0,0,0,0,0"/>
                    </v:shape>
                    <v:shape id="Freeform: Shape 311" o:spid="_x0000_s1182" style="position:absolute;left:31435;top:6332;width:452;height:447;visibility:visible;mso-wrap-style:square;v-text-anchor:middle" coordsize="45202,4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" path="m22601,c10114,,,10001,,22348,,34695,10114,44697,22601,44697v12487,,22602,-10002,22602,-22349c45203,10001,35088,,22601,xe" fillcolor="#2d2a26" stroked="f" strokeweight=".34639mm">
                      <v:stroke joinstyle="miter"/>
                      <v:path arrowok="t" o:connecttype="custom" o:connectlocs="22601,0;0,22348;22601,44697;45203,22348;22601,0" o:connectangles="0,0,0,0,0"/>
                    </v:shape>
                    <v:shape id="Freeform: Shape 312" o:spid="_x0000_s1183" style="position:absolute;left:32065;top:5087;width:452;height:446;visibility:visible;mso-wrap-style:square;v-text-anchor:middle" coordsize="45202,4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" path="m22601,c10114,,,10001,,22348,,34695,10114,44697,22601,44697v12487,,22602,-10002,22602,-22349c45203,10001,35088,,22601,xe" fillcolor="#2d2a26" stroked="f" strokeweight=".34639mm">
                      <v:stroke joinstyle="miter"/>
                      <v:path arrowok="t" o:connecttype="custom" o:connectlocs="22601,0;0,22348;22601,44697;45203,22348;22601,0" o:connectangles="0,0,0,0,0"/>
                    </v:shape>
                    <v:shape id="Freeform: Shape 313" o:spid="_x0000_s1184" style="position:absolute;left:32065;top:4006;width:452;height:447;visibility:visible;mso-wrap-style:square;v-text-anchor:middle" coordsize="45203,4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" path="m22601,c10114,,,10001,,22348,,34695,10114,44697,22601,44697v12487,,22602,-10002,22602,-22349c45328,10125,35088,,22601,xe" fillcolor="#2d2a26" stroked="f" strokeweight=".34639mm">
                      <v:stroke joinstyle="miter"/>
                      <v:path arrowok="t" o:connecttype="custom" o:connectlocs="22601,0;0,22348;22601,44697;45203,22348;22601,0" o:connectangles="0,0,0,0,0"/>
                    </v:shape>
                    <v:shape id="Freeform: Shape 314" o:spid="_x0000_s1185" style="position:absolute;left:30805;top:5087;width:452;height:446;visibility:visible;mso-wrap-style:square;v-text-anchor:middle" coordsize="45203,4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" path="m22601,44697v12487,,22602,-10002,22602,-22349c45203,10001,35088,,22601,,10114,,,10001,,22348,,34695,10114,44697,22601,44697xe" fillcolor="#2d2a26" stroked="f" strokeweight=".34639mm">
                      <v:stroke joinstyle="miter"/>
                      <v:path arrowok="t" o:connecttype="custom" o:connectlocs="22601,44697;45203,22348;22601,0;0,22348;22601,44697" o:connectangles="0,0,0,0,0"/>
                    </v:shape>
                    <v:shape id="Freeform: Shape 315" o:spid="_x0000_s1186" style="position:absolute;left:30805;top:4007;width:452;height:447;visibility:visible;mso-wrap-style:square;v-text-anchor:middle" coordsize="45204,4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" path="m22603,44697v12487,,22601,-10002,22601,-22349c45204,10001,35090,,22603,,10116,,1,10001,1,22348,-124,34695,10116,44697,22603,44697xe" fillcolor="#2d2a26" stroked="f" strokeweight=".34639mm">
                      <v:stroke joinstyle="miter"/>
                      <v:path arrowok="t" o:connecttype="custom" o:connectlocs="22603,44697;45204,22348;22603,0;1,22348;22603,44697" o:connectangles="0,0,0,0,0"/>
                    </v:shape>
                    <v:shape id="Freeform: Shape 316" o:spid="_x0000_s1187" style="position:absolute;left:32065;top:6166;width:452;height:447;visibility:visible;mso-wrap-style:square;v-text-anchor:middle" coordsize="45203,4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" path="m22601,c10114,,,10001,,22348,,34695,10114,44697,22601,44697v12487,,22602,-10002,22602,-22349c45328,10001,35088,,22601,xe" fillcolor="#2d2a26" stroked="f" strokeweight=".34639mm">
                      <v:stroke joinstyle="miter"/>
                      <v:path arrowok="t" o:connecttype="custom" o:connectlocs="22601,0;0,22348;22601,44697;45203,22348;22601,0" o:connectangles="0,0,0,0,0"/>
                    </v:shape>
                    <v:shape id="Freeform: Shape 317" o:spid="_x0000_s1188" style="position:absolute;left:30805;top:6166;width:452;height:447;visibility:visible;mso-wrap-style:square;v-text-anchor:middle" coordsize="45203,4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" path="m22601,c10114,,,10001,,22348,,34695,10114,44697,22601,44697v12487,,22602,-10002,22602,-22349c45203,10001,35088,,22601,xe" fillcolor="#2d2a26" stroked="f" strokeweight=".34639mm">
                      <v:stroke joinstyle="miter"/>
                      <v:path arrowok="t" o:connecttype="custom" o:connectlocs="22601,0;0,22348;22601,44697;45203,22348;22601,0" o:connectangles="0,0,0,0,0"/>
                    </v:shape>
                    <v:shape id="Freeform: Shape 318" o:spid="_x0000_s1189" style="position:absolute;left:30174;top:5087;width:452;height:446;visibility:visible;mso-wrap-style:square;v-text-anchor:middle" coordsize="45203,4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" path="m45203,22348c45203,10001,35089,,22602,,10115,,,10001,,22348,,34695,10115,44697,22602,44697v12487,,22601,-10002,22601,-22349xe" fillcolor="#2d2a26" stroked="f" strokeweight=".34639mm">
                      <v:stroke joinstyle="miter"/>
                      <v:path arrowok="t" o:connecttype="custom" o:connectlocs="45203,22348;22602,0;0,22348;22602,44697;45203,22348" o:connectangles="0,0,0,0,0"/>
                    </v:shape>
                    <v:shape id="Freeform: Shape 319" o:spid="_x0000_s1190" style="position:absolute;left:32695;top:5087;width:452;height:446;visibility:visible;mso-wrap-style:square;v-text-anchor:middle" coordsize="45202,4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" path="m22601,c10114,,,10001,,22348,,34695,10114,44697,22601,44697v12487,,22602,-10002,22602,-22349c45203,10001,35088,,22601,xe" fillcolor="#2d2a26" stroked="f" strokeweight=".34639mm">
                      <v:stroke joinstyle="miter"/>
                      <v:path arrowok="t" o:connecttype="custom" o:connectlocs="22601,0;0,22348;22601,44697;45203,22348;22601,0" o:connectangles="0,0,0,0,0"/>
                    </v:shape>
                  </v:group>
                </v:group>
                <v:group id="_x0000_s1191" style="position:absolute;left:21833;top:3973;width:4887;height:4135" coordorigin="21833,3973" coordsize="4887,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shape id="Freeform: Shape 321" o:spid="_x0000_s1192" style="position:absolute;left:21834;top:6819;width:4883;height:38;visibility:visible;mso-wrap-style:square;v-text-anchor:middle" coordsize="488240,3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" path="m,l488241,r,3828l,3828,,xe" fillcolor="#00aeef" stroked="f" strokeweight=".34639mm">
                    <v:stroke joinstyle="miter"/>
                    <v:path arrowok="t" o:connecttype="custom" o:connectlocs="0,0;488241,0;488241,3828;0,3828" o:connectangles="0,0,0,0"/>
                  </v:shape>
                  <v:shape id="Freeform: Shape 322" o:spid="_x0000_s1193" style="position:absolute;left:21834;top:7216;width:239;height:314;visibility:visible;mso-wrap-style:square;v-text-anchor:middle" coordsize="23850,31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" path="m23850,r,20373c23850,22101,23600,23706,22976,25065v-624,1358,-1374,2469,-2497,3457c19355,29386,18106,30127,16733,30621v-1499,494,-3122,741,-4745,741c10239,31362,8616,31115,7117,30621,5619,30127,4371,29510,3372,28522,2373,27658,1498,26423,874,25065,250,23706,,22101,,20373l,,6368,r,20373c6368,22348,6868,23830,7867,24818v999,864,2372,1358,4121,1358c13736,26176,15109,25682,16108,24818v999,-865,1499,-2346,1499,-4445l17607,r6243,xe" fillcolor="#00aeef" stroked="f" strokeweight=".34639mm">
                    <v:stroke joinstyle="miter"/>
                    <v:path arrowok="t" o:connecttype="custom" o:connectlocs="23850,0;23850,20373;22976,25065;20479,28522;16733,30621;11988,31362;7117,30621;3372,28522;874,25065;0,20373;0,0;6368,0;6368,20373;7867,24818;11988,26176;16108,24818;17607,20373;17607,0;23850,0" o:connectangles="0,0,0,0,0,0,0,0,0,0,0,0,0,0,0,0,0,0,0"/>
                  </v:shape>
                  <v:shape id="Freeform: Shape 323" o:spid="_x0000_s1194" style="position:absolute;left:22118;top:7290;width:202;height:235;visibility:visible;mso-wrap-style:square;v-text-anchor:middle" coordsize="20228,2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" path="m6118,494r250,2593c7117,2099,8116,1358,9240,864,10364,370,11613,,12986,v1124,,2123,123,2997,494c16857,741,17607,1235,18231,1976v624,740,1124,1605,1498,2716c20104,5803,20229,7161,20229,8766r,14570l13985,23336r,-14570c13985,8026,13861,7408,13736,6914v-125,-493,-375,-864,-750,-1111c12612,5556,12237,5309,11863,5186v-500,-124,-999,-124,-1624,-124c9365,5062,8491,5309,7867,5680,7242,6050,6743,6667,6243,7285r,16175l,23460,,494r6118,xe" fillcolor="#00aeef" stroked="f" strokeweight=".34639mm">
                    <v:stroke joinstyle="miter"/>
                    <v:path arrowok="t" o:connecttype="custom" o:connectlocs="6118,494;6368,3087;9240,864;12986,0;15983,494;18231,1976;19729,4692;20229,8766;20229,23336;13985,23336;13985,8766;13736,6914;12986,5803;11863,5186;10239,5062;7867,5680;6243,7285;6243,23460;0,23460;0,494;6118,494" o:connectangles="0,0,0,0,0,0,0,0,0,0,0,0,0,0,0,0,0,0,0,0,0"/>
                  </v:shape>
                  <v:shape id="Freeform: Shape 324" o:spid="_x0000_s1195" style="position:absolute;left:22367;top:7205;width:69;height:319;visibility:visible;mso-wrap-style:square;v-text-anchor:middle" coordsize="6867,3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" path="m,3087c,2222,375,1482,874,864,1498,247,2373,,3371,v500,,999,123,1374,247c5245,370,5494,617,5869,864v249,247,499,618,749,988c6743,2222,6868,2593,6868,3087v,494,-125,864,-250,1234c6493,4692,6243,5062,5869,5309v-250,247,-624,494,-1124,618c4370,6050,3871,6174,3371,6174v-499,,-998,-124,-1498,-247c1498,5803,1124,5556,749,5309,499,5062,250,4692,,4321,,3951,,3457,,3087m6493,31856r-6243,l250,8890r6243,l6493,31856xe" fillcolor="#00aeef" stroked="f" strokeweight=".34639mm">
                    <v:stroke joinstyle="miter"/>
                    <v:path arrowok="t" o:connecttype="custom" o:connectlocs="0,3087;874,864;3371,0;4745,247;5869,864;6618,1852;6868,3087;6618,4321;5869,5309;4745,5927;3371,6174;1873,5927;749,5309;0,4321;0,3087;6493,31856;250,31856;250,8890;6493,8890;6493,31856" o:connectangles="0,0,0,0,0,0,0,0,0,0,0,0,0,0,0,0,0,0,0,0"/>
                  </v:shape>
                  <v:shape id="Freeform: Shape 325" o:spid="_x0000_s1196" style="position:absolute;left:22461;top:7239;width:139;height:291;visibility:visible;mso-wrap-style:square;v-text-anchor:middle" coordsize="13860,2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" path="m9740,r,5680l13736,5680r,4445l9740,10125r,11483c9740,22101,9740,22472,9865,22842v124,371,249,494,499,741c10614,23706,10864,23830,11113,23953v250,,625,124,999,124c12487,24077,12862,24077,13111,24077v250,,625,-124,750,-124l13861,28645v-500,124,-1124,247,-1624,371c11613,29139,10988,29139,10114,29139v-999,,-1873,-123,-2747,-370c6493,28522,5869,28151,5245,27534,4620,27040,4246,26299,3871,25435v-375,-864,-500,-1852,-500,-3087l3371,10248,,10248,,5803r3371,l3371,123r6369,l9740,xe" fillcolor="#00aeef" stroked="f" strokeweight=".34639mm">
                    <v:stroke joinstyle="miter"/>
                    <v:path arrowok="t" o:connecttype="custom" o:connectlocs="9740,0;9740,5680;13736,5680;13736,10125;9740,10125;9740,21608;9865,22842;10364,23583;11113,23953;12112,24077;13111,24077;13861,23953;13861,28645;12237,29016;10114,29139;7367,28769;5245,27534;3871,25435;3371,22348;3371,10248;0,10248;0,5803;3371,5803;3371,123;9740,123" o:connectangles="0,0,0,0,0,0,0,0,0,0,0,0,0,0,0,0,0,0,0,0,0,0,0,0,0"/>
                  </v:shape>
                  <v:shape id="Freeform: Shape 326" o:spid="_x0000_s1197" style="position:absolute;left:22623;top:7290;width:210;height:239;visibility:visible;mso-wrap-style:square;v-text-anchor:middle" coordsize="20978,23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" path="m11488,23830v-1748,,-3371,-247,-4870,-864c5245,22348,3996,21608,2997,20620,1998,19632,1249,18397,749,17039,250,15681,,14199,,12718r,-865c,10125,250,8520,749,7038,1249,5556,1998,4322,2872,3334,3746,2346,4995,1482,6243,864,7617,247,9116,,10739,v1623,,3122,247,4370,864c16358,1358,17482,2222,18356,3210v874,988,1498,2223,1998,3581c20853,8149,20978,9754,20978,11359r,2593l6243,13952v125,741,250,1358,625,1976c7118,16545,7617,17039,7992,17533v499,370,999,741,1623,988c10239,18768,10989,18891,11738,18891v1124,,2123,-247,3122,-617c15859,17903,16608,17163,17357,16298r2997,3334c19979,20126,19480,20620,18980,21114v-499,494,-1248,987,-1998,1358c16233,22842,15359,23213,14485,23460v-749,247,-1873,370,-2997,370m10864,4939v-625,,-1249,123,-1748,370c8616,5556,8117,5803,7742,6297v-375,370,-624,864,-874,1482c6618,8396,6493,9013,6368,9754r8617,l14985,9260v,-617,-125,-1234,-250,-1728c14610,7038,14360,6544,13986,6174v-375,-371,-750,-741,-1249,-865c12112,5062,11488,4939,10864,4939e" fillcolor="#00aeef" stroked="f" strokeweight=".34639mm">
                    <v:stroke joinstyle="miter"/>
                    <v:path arrowok="t" o:connecttype="custom" o:connectlocs="11488,23830;6618,22966;2997,20620;749,17039;0,12718;0,11853;749,7038;2872,3334;6243,864;10739,0;15109,864;18356,3210;20354,6791;20978,11359;20978,13952;6243,13952;6868,15928;7992,17533;9615,18521;11738,18891;14860,18274;17357,16298;20354,19632;18980,21114;16982,22472;14485,23460;11488,23830;10864,4939;9116,5309;7742,6297;6868,7779;6368,9754;14985,9754;14985,9260;14735,7532;13986,6174;12737,5309;10864,4939" o:connectangles="0,0,0,0,0,0,0,0,0,0,0,0,0,0,0,0,0,0,0,0,0,0,0,0,0,0,0,0,0,0,0,0,0,0,0,0,0,0"/>
                  </v:shape>
                  <v:shape id="Freeform: Shape 327" o:spid="_x0000_s1198" style="position:absolute;left:22859;top:7198;width:209;height:330;visibility:visible;mso-wrap-style:square;v-text-anchor:middle" coordsize="20853,32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" path="m,20990c,19262,250,17656,624,16175v375,-1482,999,-2717,1748,-3704c3122,11483,4121,10619,5245,10125,6368,9507,7617,9260,9115,9260v1249,,2248,247,3122,618c13111,10372,13985,10989,14610,11730l14610,r6243,l20853,32596r-5619,l14984,30127v-749,864,-1623,1605,-2497,2099c11488,32720,10364,32967,9115,32967v-1373,,-2747,-247,-3870,-864c4121,31485,3122,30744,2372,29633,1623,28645,999,27411,624,25929,250,24571,,22966,,21237r,-247xm6243,21484v,988,125,1852,250,2593c6618,24941,6868,25559,7242,26176v375,617,750,1111,1374,1358c9115,27905,9865,28028,10739,28028v999,,1873,-247,2497,-617c13860,26917,14485,26423,14735,25682r,-9013c14360,15928,13860,15310,13236,14940v-624,-370,-1498,-617,-2497,-617c9865,14323,9240,14446,8616,14817v-624,370,-999,864,-1374,1481c6868,16916,6618,17656,6493,18397v-125,865,-250,1729,-250,2593l6243,21484xe" fillcolor="#00aeef" stroked="f" strokeweight=".34639mm">
                    <v:stroke joinstyle="miter"/>
                    <v:path arrowok="t" o:connecttype="custom" o:connectlocs="0,20990;624,16175;2372,12471;5245,10125;9115,9260;12237,9878;14610,11730;14610,0;20853,0;20853,32596;15234,32596;14984,30127;12487,32226;9115,32967;5245,32103;2372,29633;624,25929;0,21237;0,20990;6243,21484;6493,24077;7242,26176;8616,27534;10739,28028;13236,27411;14735,25682;14735,16669;13236,14940;10739,14323;8616,14817;7242,16298;6493,18397;6243,20990;6243,21484" o:connectangles="0,0,0,0,0,0,0,0,0,0,0,0,0,0,0,0,0,0,0,0,0,0,0,0,0,0,0,0,0,0,0,0,0,0"/>
                  </v:shape>
                  <v:shape id="Freeform: Shape 328" o:spid="_x0000_s1199" style="position:absolute;left:23230;top:7215;width:254;height:309;visibility:visible;mso-wrap-style:square;v-text-anchor:middle" coordsize="25348,30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" path="m25349,30868r-6369,l6368,10619r,20249l,30868,,,6368,,18980,20373,18980,r6369,l25349,30868xe" fillcolor="#00aeef" stroked="f" strokeweight=".34639mm">
                    <v:stroke joinstyle="miter"/>
                    <v:path arrowok="t" o:connecttype="custom" o:connectlocs="25349,30868;18980,30868;6368,10619;6368,30868;0,30868;0,0;6368,0;18980,20373;18980,0;25349,0" o:connectangles="0,0,0,0,0,0,0,0,0,0"/>
                  </v:shape>
                  <v:shape id="Freeform: Shape 329" o:spid="_x0000_s1200" style="position:absolute;left:23526;top:7288;width:206;height:240;visibility:visible;mso-wrap-style:square;v-text-anchor:middle" coordsize="20603,2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" path="m14360,23583v-250,-494,-499,-1235,-624,-2099c13111,22225,12362,22719,11363,23213v-999,494,-2123,740,-3496,740c6743,23953,5744,23830,4745,23460,3746,23089,2997,22595,2248,22101,1498,21484,999,20743,624,19879,250,19015,,18150,,17163,,15928,250,14940,624,13952v500,-864,1124,-1728,1998,-2346c3496,10989,4620,10495,5994,10125v1373,-371,2872,-494,4620,-494l13361,9631r,-1358c13361,7161,13111,6421,12487,5680,11987,5062,11113,4692,9865,4692v-999,,-1873,247,-2498,741c6743,5927,6493,6544,6493,7408r-6243,c250,6421,499,5433,999,4568,1498,3704,2123,2963,2997,2222,3871,1605,4870,988,6118,617,7367,247,8741,,10239,v1374,,2623,123,3746,494c15109,864,16108,1358,16982,1976v874,617,1499,1481,1998,2469c19480,5433,19729,6667,19729,8026r,9630c19729,18274,19729,18891,19854,19385v,494,125,988,125,1358c20104,21114,20104,21484,20229,21854v125,371,250,618,374,988l20603,23213r-6243,l14360,23583xm9240,19385v500,,999,-123,1499,-247c11238,19015,11613,18891,11987,18644v375,-247,625,-370,875,-741c13111,17656,13361,17409,13486,17039r,-3828l10988,13211v-749,,-1498,124,-2122,247c8241,13582,7742,13952,7367,14199v-374,371,-624,741,-874,1111c6368,15804,6243,16175,6243,16669v,740,250,1358,874,1852c7617,19138,8366,19385,9240,19385e" fillcolor="#00aeef" stroked="f" strokeweight=".34639mm">
                    <v:stroke joinstyle="miter"/>
                    <v:path arrowok="t" o:connecttype="custom" o:connectlocs="14360,23583;13736,21484;11363,23213;7867,23953;4745,23460;2248,22101;624,19879;0,17163;624,13952;2622,11606;5994,10125;10614,9631;13361,9631;13361,8273;12487,5680;9865,4692;7367,5433;6493,7408;250,7408;999,4568;2997,2222;6118,617;10239,0;13985,494;16982,1976;18980,4445;19729,8026;19729,17656;19854,19385;19979,20743;20229,21854;20603,22842;20603,23213;14360,23213;9240,19385;10739,19138;11987,18644;12862,17903;13486,17039;13486,13211;10988,13211;8866,13458;7367,14199;6493,15310;6243,16669;7117,18521;9240,19385" o:connectangles="0,0,0,0,0,0,0,0,0,0,0,0,0,0,0,0,0,0,0,0,0,0,0,0,0,0,0,0,0,0,0,0,0,0,0,0,0,0,0,0,0,0,0,0,0,0,0"/>
                  </v:shape>
                  <v:shape id="Freeform: Shape 330" o:spid="_x0000_s1201" style="position:absolute;left:23747;top:7239;width:140;height:291;visibility:visible;mso-wrap-style:square;v-text-anchor:middle" coordsize="13985,2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" path="m9865,r,5680l13861,5680r,4445l9865,10125r,11483c9865,22101,9865,22472,9990,22842v125,371,249,494,499,741c10739,23706,10989,23830,11238,23953v250,,625,124,999,124c12612,24077,12987,24077,13236,24077v375,,625,-124,750,-124l13986,28645v-500,124,-1124,247,-1749,371c11613,29139,10989,29139,10115,29139v-999,,-1874,-123,-2748,-370c6493,28522,5869,28151,5245,27534,4620,27040,4246,26299,3871,25435v-374,-864,-499,-1852,-499,-3087l3372,10248,,10248,,5803r3372,l3372,123r6493,l9865,xe" fillcolor="#00aeef" stroked="f" strokeweight=".34639mm">
                    <v:stroke joinstyle="miter"/>
                    <v:path arrowok="t" o:connecttype="custom" o:connectlocs="9865,0;9865,5680;13861,5680;13861,10125;9865,10125;9865,21608;9990,22842;10489,23583;11238,23953;12237,24077;13236,24077;13986,23953;13986,28645;12237,29016;10115,29139;7367,28769;5245,27534;3871,25435;3372,22348;3372,10248;0,10248;0,5803;3372,5803;3372,123;9865,123" o:connectangles="0,0,0,0,0,0,0,0,0,0,0,0,0,0,0,0,0,0,0,0,0,0,0,0,0"/>
                  </v:shape>
                  <v:shape id="Freeform: Shape 331" o:spid="_x0000_s1202" style="position:absolute;left:23920;top:7205;width:69;height:319;visibility:visible;mso-wrap-style:square;v-text-anchor:middle" coordsize="6992,3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" path="m,3087c,2222,375,1482,874,864,1498,247,2373,,3372,v499,,999,123,1498,247c5245,370,5619,617,5994,864v249,247,499,618,749,988c6868,2222,6993,2593,6993,3087v,494,-125,864,-250,1234c6618,4692,6368,5062,5994,5309v-250,247,-624,494,-1124,618c4495,6050,3996,6174,3372,6174v-500,,-999,-124,-1374,-247c1623,5803,1249,5556,874,5309,624,5062,375,4692,125,4321,,3951,,3457,,3087m6493,31856r-6243,l250,8890r6243,l6493,31856xe" fillcolor="#00aeef" stroked="f" strokeweight=".34639mm">
                    <v:stroke joinstyle="miter"/>
                    <v:path arrowok="t" o:connecttype="custom" o:connectlocs="0,3087;874,864;3372,0;4870,247;5994,864;6743,1852;6993,3087;6743,4321;5994,5309;4870,5927;3372,6174;1998,5927;874,5309;125,4321;0,3087;6493,31856;250,31856;250,8890;6493,8890;6493,31856" o:connectangles="0,0,0,0,0,0,0,0,0,0,0,0,0,0,0,0,0,0,0,0"/>
                  </v:shape>
                  <v:shape id="Freeform: Shape 332" o:spid="_x0000_s1203" style="position:absolute;left:24027;top:7290;width:221;height:239;visibility:visible;mso-wrap-style:square;v-text-anchor:middle" coordsize="22102,23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" path="m,11730c,10001,250,8520,749,7038,1249,5556,1998,4322,2872,3334,3746,2346,4995,1482,6368,864,7742,247,9240,,10989,v1748,,3371,247,4745,864c17107,1482,18231,2222,19230,3334v999,988,1623,2222,2123,3704c21852,8520,22102,10001,22102,11730r,370c22102,13829,21852,15310,21353,16792v-500,1358,-1249,2593,-2123,3704c18231,21484,17107,22348,15734,22966v-1374,617,-2872,864,-4621,864c9365,23830,7742,23583,6368,22966,4995,22348,3871,21608,2872,20496,1873,19509,1249,18274,749,16792,250,15434,,13829,,12100r,-370xm6119,12100v,988,124,1852,249,2593c6493,15557,6868,16175,7242,16792v375,617,875,1111,1499,1482c9365,18644,10114,18768,10989,18768v874,,1623,-124,2247,-494c13861,17903,14360,17409,14735,16792v374,-617,624,-1358,874,-2099c15734,13829,15859,12964,15859,12100r,-370c15859,10865,15734,10001,15609,9137v-125,-864,-500,-1482,-874,-2099c14360,6421,13861,5927,13236,5556v-624,-370,-1373,-494,-2247,-494c10114,5062,9365,5309,8741,5556,8117,5927,7617,6421,7242,7038v-374,617,-624,1358,-874,2099c6243,10001,6119,10865,6119,11730r,370xe" fillcolor="#00aeef" stroked="f" strokeweight=".34639mm">
                    <v:stroke joinstyle="miter"/>
                    <v:path arrowok="t" o:connecttype="custom" o:connectlocs="0,11730;749,7038;2872,3334;6368,864;10989,0;15734,864;19230,3334;21353,7038;22102,11730;22102,12100;21353,16792;19230,20496;15734,22966;11113,23830;6368,22966;2872,20496;749,16792;0,12100;0,11730;6119,12100;6368,14693;7242,16792;8741,18274;10989,18768;13236,18274;14735,16792;15609,14693;15859,12100;15859,11730;15609,9137;14735,7038;13236,5556;10989,5062;8741,5556;7242,7038;6368,9137;6119,11730;6119,12100" o:connectangles="0,0,0,0,0,0,0,0,0,0,0,0,0,0,0,0,0,0,0,0,0,0,0,0,0,0,0,0,0,0,0,0,0,0,0,0,0,0"/>
                  </v:shape>
                  <v:shape id="Freeform: Shape 333" o:spid="_x0000_s1204" style="position:absolute;left:24279;top:7290;width:202;height:235;visibility:visible;mso-wrap-style:square;v-text-anchor:middle" coordsize="20228,2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" path="m6243,494r125,2593c7117,2099,8116,1358,9240,864,10364,370,11613,,12986,v1124,,2123,123,2997,494c16857,741,17607,1235,18231,1976v624,740,1124,1605,1498,2716c20104,5803,20229,7161,20229,8766r,14570l13985,23336r,-14570c13985,8026,13861,7408,13736,6914v-125,-493,-375,-864,-750,-1111c12612,5556,12237,5309,11863,5186v-500,-124,-999,-124,-1624,-124c9365,5062,8491,5309,7867,5680,7242,6050,6743,6667,6243,7285r,16175l,23460,,494r6243,xe" fillcolor="#00aeef" stroked="f" strokeweight=".34639mm">
                    <v:stroke joinstyle="miter"/>
                    <v:path arrowok="t" o:connecttype="custom" o:connectlocs="6243,494;6368,3087;9240,864;12986,0;15983,494;18231,1976;19729,4692;20229,8766;20229,23336;13985,23336;13985,8766;13736,6914;12986,5803;11863,5186;10239,5062;7867,5680;6243,7285;6243,23460;0,23460;0,494;6243,494" o:connectangles="0,0,0,0,0,0,0,0,0,0,0,0,0,0,0,0,0,0,0,0,0"/>
                  </v:shape>
                  <v:shape id="Freeform: Shape 334" o:spid="_x0000_s1205" style="position:absolute;left:24518;top:7290;width:196;height:236;visibility:visible;mso-wrap-style:square;v-text-anchor:middle" coordsize="19604,23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" path="m13736,17039v,-370,,-617,-125,-864c13486,15928,13236,15681,12862,15434v-375,-247,-875,-494,-1499,-617c10739,14570,9989,14446,8991,14199,7867,13952,6743,13582,5744,13211,4745,12841,3871,12347,3122,11730,2372,11112,1748,10495,1374,9754,999,9013,749,8149,749,7161v,-987,250,-1852,625,-2716c1748,3581,2372,2840,3247,2222,3996,1605,4995,988,6118,617,7242,247,8616,,9989,v1499,,2873,123,3996,494c15234,864,16233,1358,16982,1976v874,617,1499,1481,1873,2346c19355,5186,19480,6174,19480,7285r-6244,c13236,6421,12986,5680,12362,5062,11863,4445,10864,4198,9740,4198v-999,,-1873,247,-2373,741c6743,5433,6493,6050,6493,6667v,371,125,618,250,865c6868,7779,7117,8026,7492,8273v375,247,749,370,1374,617c9365,9137,10114,9260,10864,9384v1248,247,2372,494,3496,864c15484,10619,16358,11112,17107,11606v749,618,1374,1235,1873,2099c19480,14446,19604,15434,19604,16545v,988,-249,1976,-624,2840c18481,20249,17856,20990,16982,21608v-874,617,-1873,1111,-3121,1481c12612,23460,11363,23583,9865,23583v-1624,,-3122,-247,-4246,-617c4370,22472,3371,21978,2497,21237,1623,20496,999,19632,624,18768,250,17903,,16916,,15928r5869,c5869,16545,5994,17039,6243,17409v250,494,500,741,874,1112c7492,18768,7992,19015,8491,19138v500,124,999,247,1623,247c11363,19385,12237,19138,12862,18768v624,-371,874,-988,874,-1729e" fillcolor="#00aeef" stroked="f" strokeweight=".34639mm">
                    <v:stroke joinstyle="miter"/>
                    <v:path arrowok="t" o:connecttype="custom" o:connectlocs="13736,17039;13611,16175;12862,15434;11363,14817;8991,14199;5744,13211;3122,11730;1374,9754;749,7161;1374,4445;3247,2222;6118,617;9989,0;13985,494;16982,1976;18855,4322;19480,7285;13236,7285;12362,5062;9740,4198;7367,4939;6493,6667;6743,7532;7492,8273;8866,8890;10864,9384;14360,10248;17107,11606;18980,13705;19604,16545;18980,19385;16982,21608;13861,23089;9865,23583;5619,22966;2497,21237;624,18768;0,15928;5869,15928;6243,17409;7117,18521;8491,19138;10114,19385;12862,18768;13736,17039" o:connectangles="0,0,0,0,0,0,0,0,0,0,0,0,0,0,0,0,0,0,0,0,0,0,0,0,0,0,0,0,0,0,0,0,0,0,0,0,0,0,0,0,0,0,0,0,0"/>
                  </v:shape>
                  <v:shape id="Freeform: Shape 335" o:spid="_x0000_s1206" style="position:absolute;left:21837;top:7712;width:210;height:308;visibility:visible;mso-wrap-style:square;v-text-anchor:middle" coordsize="20978,30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" path="m18730,17533r-12237,l6493,25806r14485,l20978,30868,,30868,,,20853,r,5186l6493,5186r,7408l18730,12594r,4939xe" fillcolor="#00aeef" stroked="f" strokeweight=".34639mm">
                    <v:stroke joinstyle="miter"/>
                    <v:path arrowok="t" o:connecttype="custom" o:connectlocs="18730,17533;6493,17533;6493,25806;20978,25806;20978,30868;0,30868;0,0;20853,0;20853,5186;6493,5186;6493,12594;18730,12594" o:connectangles="0,0,0,0,0,0,0,0,0,0,0,0"/>
                  </v:shape>
                  <v:shape id="Freeform: Shape 336" o:spid="_x0000_s1207" style="position:absolute;left:22076;top:7787;width:203;height:234;visibility:visible;mso-wrap-style:square;v-text-anchor:middle" coordsize="20228,2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" path="m5994,370r249,2593c6993,1976,7992,1235,9115,741,10239,247,11488,,12862,v1123,,2122,123,2997,494c16733,864,17482,1358,18231,1976v624,740,1124,1605,1498,2716c20104,5803,20229,7161,20229,8766r,14570l13985,23336r,-14570c13985,8026,13861,7408,13736,6914v-125,-493,-375,-864,-750,-1111c12612,5556,12237,5309,11863,5186v-500,-124,-999,-124,-1624,-124c9365,5062,8491,5309,7867,5680,7242,6050,6743,6667,6243,7285r,16175l,23460,,370r5994,xe" fillcolor="#00aeef" stroked="f" strokeweight=".34639mm">
                    <v:stroke joinstyle="miter"/>
                    <v:path arrowok="t" o:connecttype="custom" o:connectlocs="5994,370;6243,2963;9115,741;12862,0;15859,494;18231,1976;19729,4692;20229,8766;20229,23336;13985,23336;13985,8766;13736,6914;12986,5803;11863,5186;10239,5062;7867,5680;6243,7285;6243,23460;0,23460;0,370;5994,370" o:connectangles="0,0,0,0,0,0,0,0,0,0,0,0,0,0,0,0,0,0,0,0,0"/>
                  </v:shape>
                  <v:shape id="Freeform: Shape 337" o:spid="_x0000_s1208" style="position:absolute;left:22305;top:7791;width:215;height:229;visibility:visible;mso-wrap-style:square;v-text-anchor:middle" coordsize="21477,22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" path="m10739,15557l14984,r6494,l13736,22966r-5994,l,,6368,r4371,15557xe" fillcolor="#00aeef" stroked="f" strokeweight=".34639mm">
                    <v:stroke joinstyle="miter"/>
                    <v:path arrowok="t" o:connecttype="custom" o:connectlocs="10739,15557;14984,0;21478,0;13736,22966;7742,22966;0,0;6368,0" o:connectangles="0,0,0,0,0,0,0"/>
                  </v:shape>
                  <v:shape id="Freeform: Shape 338" o:spid="_x0000_s1209" style="position:absolute;left:22547;top:7700;width:69;height:320;visibility:visible;mso-wrap-style:square;v-text-anchor:middle" coordsize="6867,31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" path="m,3087c,2222,250,1358,874,864,1498,247,2372,,3371,v500,,999,123,1374,247c5120,370,5494,617,5869,864v249,247,499,618,749,988c6743,2222,6868,2716,6868,3087v,494,-125,864,-250,1235c6493,4692,6243,5062,5869,5309v-250,247,-624,494,-1124,618c4370,6050,3871,6174,3371,6174v-499,,-999,-124,-1498,-247c1498,5803,1124,5556,749,5309,499,5062,250,4692,,4322,,4075,,3581,,3087m6493,31979r-6243,l250,9013r6243,l6493,31979xe" fillcolor="#00aeef" stroked="f" strokeweight=".34639mm">
                    <v:stroke joinstyle="miter"/>
                    <v:path arrowok="t" o:connecttype="custom" o:connectlocs="0,3087;874,864;3371,0;4745,247;5869,864;6618,1852;6868,3087;6618,4322;5869,5309;4745,5927;3371,6174;1873,5927;749,5309;0,4322;0,3087;6493,31979;250,31979;250,9013;6493,9013;6493,31979" o:connectangles="0,0,0,0,0,0,0,0,0,0,0,0,0,0,0,0,0,0,0,0"/>
                  </v:shape>
                  <v:shape id="Freeform: Shape 339" o:spid="_x0000_s1210" style="position:absolute;left:22663;top:7786;width:131;height:234;visibility:visible;mso-wrap-style:square;v-text-anchor:middle" coordsize="13111,2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" path="m13111,6297v-374,,-624,-123,-1123,-123c11613,6174,11238,6174,10864,6174v-1249,,-2248,247,-2997,617c7118,7161,6493,7779,6243,8520r,14940l,23460,,494r5869,l5994,3210c6618,2222,7367,1482,8116,864,8991,247,9990,,11113,v375,,625,,999,123c12487,123,12737,247,12986,247r125,6050xe" fillcolor="#00aeef" stroked="f" strokeweight=".34639mm">
                    <v:stroke joinstyle="miter"/>
                    <v:path arrowok="t" o:connecttype="custom" o:connectlocs="13111,6297;11988,6174;10864,6174;7867,6791;6243,8520;6243,23460;0,23460;0,494;5869,494;5994,3210;8116,864;11113,0;12112,123;12986,247;13111,6297" o:connectangles="0,0,0,0,0,0,0,0,0,0,0,0,0,0,0"/>
                  </v:shape>
                  <v:shape id="Freeform: Shape 340" o:spid="_x0000_s1211" style="position:absolute;left:22807;top:7787;width:221;height:239;visibility:visible;mso-wrap-style:square;v-text-anchor:middle" coordsize="22102,2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" path="m,11730c,10001,250,8520,749,7038,1249,5556,1998,4445,2872,3334,3746,2346,4995,1482,6368,864,7742,247,9240,,10989,v1748,,3371,247,4745,864c17107,1482,18231,2222,19230,3334v874,987,1623,2222,2123,3704c21852,8520,22102,10001,22102,11730r,494c22102,13952,21852,15434,21353,16916v-500,1481,-1249,2593,-2123,3704c18356,21608,17107,22472,15734,23089v-1374,617,-2872,864,-4621,864c9365,23953,7867,23706,6493,23089,5120,22472,3996,21731,2997,20620,2123,19632,1374,18397,874,16916,375,15557,125,13952,125,12224r,-494l,11730xm6119,12100v,988,124,1852,249,2593c6493,15557,6868,16175,7242,16792v375,618,875,1111,1499,1482c9365,18644,10115,18768,10989,18768v874,,1623,-124,2247,-494c13861,17903,14360,17410,14735,16792v374,-617,624,-1358,874,-2099c15734,13829,15859,12965,15859,12100r,-494c15859,10742,15734,9878,15609,9013v-125,-864,-500,-1481,-874,-2099c14360,6297,13861,5803,13236,5433v-624,-371,-1373,-494,-2247,-494c10115,4939,9365,5062,8741,5433,8117,5803,7617,6297,7242,6914v-374,618,-624,1359,-874,2099c6243,9754,6119,10619,6119,11606r,494xe" fillcolor="#00aeef" stroked="f" strokeweight=".34639mm">
                    <v:stroke joinstyle="miter"/>
                    <v:path arrowok="t" o:connecttype="custom" o:connectlocs="0,11730;749,7038;2872,3334;6368,864;10989,0;15734,864;19230,3334;21353,7038;22102,11730;22102,12224;21353,16916;19230,20620;15734,23089;11113,23953;6493,23089;2997,20620;874,16916;125,12224;125,11730;6119,12100;6368,14693;7242,16792;8741,18274;10989,18768;13236,18274;14735,16792;15609,14693;15859,12100;15859,11606;15609,9013;14735,6914;13236,5433;10989,4939;8741,5433;7242,6914;6368,9013;6119,11606;6119,12100" o:connectangles="0,0,0,0,0,0,0,0,0,0,0,0,0,0,0,0,0,0,0,0,0,0,0,0,0,0,0,0,0,0,0,0,0,0,0,0,0,0"/>
                  </v:shape>
                  <v:shape id="Freeform: Shape 341" o:spid="_x0000_s1212" style="position:absolute;left:23060;top:7787;width:203;height:234;visibility:visible;mso-wrap-style:square;v-text-anchor:middle" coordsize="20229,2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" path="m6119,370r249,2593c7118,1976,8117,1235,9240,741,10364,247,11613,,12987,v1123,,2122,123,2997,494c16858,864,17607,1358,18231,1976v624,740,1124,1605,1498,2716c20104,5803,20229,7161,20229,8766r,14570l13986,23336r,-14570c13986,8026,13861,7408,13736,6914v-125,-493,-375,-864,-749,-1111c12612,5556,12237,5309,11863,5186v-500,-124,-999,-124,-1624,-124c9365,5062,8491,5309,7867,5680,7242,6050,6743,6667,6243,7285r,16175l,23460,,370r6119,xe" fillcolor="#00aeef" stroked="f" strokeweight=".34639mm">
                    <v:stroke joinstyle="miter"/>
                    <v:path arrowok="t" o:connecttype="custom" o:connectlocs="6119,370;6368,2963;9240,741;12987,0;15984,494;18231,1976;19729,4692;20229,8766;20229,23336;13986,23336;13986,8766;13736,6914;12987,5803;11863,5186;10239,5062;7867,5680;6243,7285;6243,23460;0,23460;0,370;6119,370" o:connectangles="0,0,0,0,0,0,0,0,0,0,0,0,0,0,0,0,0,0,0,0,0"/>
                  </v:shape>
                  <v:shape id="Freeform: Shape 342" o:spid="_x0000_s1213" style="position:absolute;left:23309;top:7787;width:335;height:237;visibility:visible;mso-wrap-style:square;v-text-anchor:middle" coordsize="33465,23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" path="m5869,370r250,2593c6868,2099,7867,1358,8991,741,10114,247,11363,,12862,v1373,,2622,247,3621,864c17607,1358,18356,2346,18980,3581,19729,2469,20728,1605,21852,988,22976,370,24350,123,25973,123v1124,,2123,124,3122,494c29969,988,30843,1482,31467,2099v625,741,1124,1605,1499,2716c33340,5927,33465,7285,33465,8890r,14570l27222,23460r,-14570c27222,8149,27097,7532,26972,7038v-125,-494,-375,-864,-749,-1111c25973,5680,25598,5433,25099,5309v-375,-123,-874,-123,-1499,-123c22601,5186,21852,5433,21228,5927v-624,494,-1124,1111,-1499,1975c19729,7902,19729,8026,19729,8149v,124,,124,,247l19729,23706r-6243,l13486,9137v,-741,-125,-1358,-250,-1852c13111,6791,12862,6421,12612,6050v-250,-247,-624,-494,-1124,-617c11113,5309,10614,5309,9990,5309v-875,,-1749,247,-2248,618c7118,6297,6618,6791,6243,7532r,16174l,23706,,370r5869,xe" fillcolor="#00aeef" stroked="f" strokeweight=".34639mm">
                    <v:stroke joinstyle="miter"/>
                    <v:path arrowok="t" o:connecttype="custom" o:connectlocs="5869,370;6119,2963;8991,741;12862,0;16483,864;18980,3581;21852,988;25973,123;29095,617;31467,2099;32966,4815;33465,8890;33465,23460;27222,23460;27222,8890;26972,7038;26223,5927;25099,5309;23600,5186;21228,5927;19729,7902;19729,8149;19729,8396;19729,23706;13486,23706;13486,9137;13236,7285;12612,6050;11488,5433;9990,5309;7742,5927;6243,7532;6243,23706;0,23706;0,370;5869,370" o:connectangles="0,0,0,0,0,0,0,0,0,0,0,0,0,0,0,0,0,0,0,0,0,0,0,0,0,0,0,0,0,0,0,0,0,0,0,0"/>
                  </v:shape>
                  <v:shape id="Freeform: Shape 343" o:spid="_x0000_s1214" style="position:absolute;left:23682;top:7787;width:210;height:238;visibility:visible;mso-wrap-style:square;v-text-anchor:middle" coordsize="20978,23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" path="m11488,23830v-1748,,-3372,-247,-4870,-864c5245,22348,3996,21608,2997,20620,1998,19632,1249,18397,749,17039,250,15681,,14199,,12718r,-865c,10125,250,8520,749,7038,1249,5556,1998,4321,2872,3334,3746,2346,4995,1482,6243,864,7617,247,9115,,10739,v1623,,3122,247,4370,864c16358,1358,17482,2222,18356,3087v874,988,1498,2222,1998,3580c20853,8026,20978,9631,20978,11236r,2593l6243,13829v125,741,250,1481,625,2099c7117,16545,7617,17039,7992,17533v499,370,999,741,1748,988c10364,18768,11113,18891,11863,18891v1123,,2122,-247,3121,-617c15983,17903,16733,17163,17482,16298r2997,3334c20104,20126,19604,20620,19105,21114v-500,494,-1249,987,-1998,1358c16358,22842,15484,23213,14485,23460v-874,246,-1873,370,-2997,370m10739,4939v-625,,-1249,123,-1748,370c8491,5556,7992,5927,7617,6297v-375,370,-624,864,-874,1482c6493,8396,6368,9013,6243,9754r8617,l14860,9260v,-617,-125,-1234,-250,-1728c14485,7038,14235,6544,13861,6174v-375,-371,-750,-741,-1249,-865c12112,5062,11488,4939,10739,4939e" fillcolor="#00aeef" stroked="f" strokeweight=".34639mm">
                    <v:stroke joinstyle="miter"/>
                    <v:path arrowok="t" o:connecttype="custom" o:connectlocs="11488,23830;6618,22966;2997,20620;749,17039;0,12718;0,11853;749,7038;2872,3334;6243,864;10739,0;15109,864;18356,3087;20354,6667;20978,11236;20978,13829;6243,13829;6868,15928;7992,17533;9740,18521;11863,18891;14984,18274;17482,16298;20479,19632;19105,21114;17107,22472;14485,23460;11488,23830;10739,4939;8991,5309;7617,6297;6743,7779;6243,9754;14860,9754;14860,9260;14610,7532;13861,6174;12612,5309;10739,4939" o:connectangles="0,0,0,0,0,0,0,0,0,0,0,0,0,0,0,0,0,0,0,0,0,0,0,0,0,0,0,0,0,0,0,0,0,0,0,0,0,0"/>
                  </v:shape>
                  <v:shape id="Freeform: Shape 344" o:spid="_x0000_s1215" style="position:absolute;left:23923;top:7787;width:203;height:234;visibility:visible;mso-wrap-style:square;v-text-anchor:middle" coordsize="20229,2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" path="m6119,370r249,2593c7118,1976,8117,1235,9240,741,10364,247,11613,,12987,v1123,,2122,123,2996,494c16858,864,17607,1358,18231,1976v624,740,1124,1605,1498,2716c20104,5803,20229,7161,20229,8766r,14570l13986,23336r,-14570c13986,8026,13861,7408,13736,6914v-125,-493,-375,-864,-749,-1111c12612,5556,12237,5309,11863,5186v-500,-124,-999,-124,-1624,-124c9365,5062,8491,5309,7867,5680,7242,6050,6743,6667,6243,7285r,16175l,23460,,370r6119,xe" fillcolor="#00aeef" stroked="f" strokeweight=".34639mm">
                    <v:stroke joinstyle="miter"/>
                    <v:path arrowok="t" o:connecttype="custom" o:connectlocs="6119,370;6368,2963;9240,741;12987,0;15983,494;18231,1976;19729,4692;20229,8766;20229,23336;13986,23336;13986,8766;13736,6914;12987,5803;11863,5186;10239,5062;7867,5680;6243,7285;6243,23460;0,23460;0,370;6119,370" o:connectangles="0,0,0,0,0,0,0,0,0,0,0,0,0,0,0,0,0,0,0,0,0"/>
                  </v:shape>
                  <v:shape id="Freeform: Shape 345" o:spid="_x0000_s1216" style="position:absolute;left:24148;top:7734;width:140;height:292;visibility:visible;mso-wrap-style:square;v-text-anchor:middle" coordsize="13985,2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" path="m9865,123r,5680l13861,5803r,4445l9865,10248r,11483c9865,22225,9865,22595,9990,22966v124,370,249,617,499,740c10739,23830,10989,23953,11238,24077v250,,625,123,999,123c12612,24200,12986,24200,13236,24200v250,,625,,749,-123l13985,28769v-499,123,-1123,247,-1748,370c11613,29263,10989,29263,10114,29263v-999,,-1873,-124,-2747,-371c6493,28645,5869,28275,5245,27658,4620,27164,4246,26423,3871,25559v-375,-865,-499,-1853,-499,-3087l3372,10372,,10372,,5680r3372,l3372,,9865,r,123xe" fillcolor="#00aeef" stroked="f" strokeweight=".34639mm">
                    <v:stroke joinstyle="miter"/>
                    <v:path arrowok="t" o:connecttype="custom" o:connectlocs="9865,123;9865,5803;13861,5803;13861,10248;9865,10248;9865,21731;9990,22966;10489,23706;11238,24077;12237,24200;13236,24200;13985,24077;13985,28769;12237,29139;10114,29263;7367,28892;5245,27658;3871,25559;3372,22472;3372,10372;0,10372;0,5680;3372,5680;3372,0;9865,0" o:connectangles="0,0,0,0,0,0,0,0,0,0,0,0,0,0,0,0,0,0,0,0,0,0,0,0,0"/>
                  </v:shape>
                  <v:shape id="Freeform: Shape 346" o:spid="_x0000_s1217" style="position:absolute;left:24435;top:7712;width:239;height:308;visibility:visible;mso-wrap-style:square;v-text-anchor:middle" coordsize="23850,30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" path="m6368,20002r,10866l,30868,,,12112,v1873,,3497,247,4995,741c18605,1235,19729,1976,20853,2840v999,864,1748,1975,2248,3210c23600,7285,23850,8643,23850,10125v,1481,-250,2839,-749,4074c22601,15434,21852,16422,20853,17286v-999,864,-2248,1482,-3746,1976c15609,19755,13985,20002,12112,20002r-5744,xm6368,14817r5744,c12986,14817,13861,14693,14485,14446v624,-247,1249,-494,1623,-988c16483,13088,16857,12594,16982,11977v250,-618,250,-1235,250,-1852c17232,9507,17107,8766,16982,8149v-249,-617,-499,-1111,-874,-1605c15734,6050,15109,5680,14485,5433v-624,-247,-1499,-371,-2373,-371l6368,5062r,9755xe" fillcolor="#00aeef" stroked="f" strokeweight=".34639mm">
                    <v:stroke joinstyle="miter"/>
                    <v:path arrowok="t" o:connecttype="custom" o:connectlocs="6368,20002;6368,30868;0,30868;0,0;12112,0;17107,741;20853,2840;23101,6050;23850,10125;23101,14199;20853,17286;17107,19262;12112,20002;6368,20002;6368,14817;12112,14817;14485,14446;16108,13458;16982,11977;17232,10125;16982,8149;16108,6544;14485,5433;12112,5062;6368,5062;6368,14817" o:connectangles="0,0,0,0,0,0,0,0,0,0,0,0,0,0,0,0,0,0,0,0,0,0,0,0,0,0"/>
                  </v:shape>
                  <v:shape id="Freeform: Shape 347" o:spid="_x0000_s1218" style="position:absolute;left:24714;top:7786;width:131;height:234;visibility:visible;mso-wrap-style:square;v-text-anchor:middle" coordsize="13111,2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" path="m13111,6297v-374,,-624,-123,-1123,-123c11613,6174,11238,6174,10864,6174v-1249,,-2248,247,-2997,617c7118,7161,6618,7779,6243,8520r,14940l,23460,,494r5869,l5994,3210c6618,2222,7242,1482,8117,864,8991,247,9990,,11113,v375,,625,,999,123c12487,123,12737,247,12987,247r124,6050xe" fillcolor="#00aeef" stroked="f" strokeweight=".34639mm">
                    <v:stroke joinstyle="miter"/>
                    <v:path arrowok="t" o:connecttype="custom" o:connectlocs="13111,6297;11988,6174;10864,6174;7867,6791;6243,8520;6243,23460;0,23460;0,494;5869,494;5994,3210;8117,864;11113,0;12112,123;12987,247;13111,6297" o:connectangles="0,0,0,0,0,0,0,0,0,0,0,0,0,0,0"/>
                  </v:shape>
                  <v:shape id="Freeform: Shape 348" o:spid="_x0000_s1219" style="position:absolute;left:24856;top:7787;width:221;height:239;visibility:visible;mso-wrap-style:square;v-text-anchor:middle" coordsize="22102,2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" path="m,11730c,10001,250,8520,749,7038,1249,5556,1998,4445,2872,3334,3746,2346,4995,1482,6368,864,7742,247,9240,,10989,v1748,,3371,247,4745,864c17107,1482,18231,2222,19230,3334v999,987,1623,2222,2123,3704c21852,8520,22102,10001,22102,11730r,494c22102,13952,21852,15434,21353,16916v-500,1481,-1249,2593,-2123,3704c18356,21608,17107,22472,15859,23089v-1374,617,-2872,864,-4621,864c9490,23953,7867,23706,6493,23089,5120,22472,3996,21731,2997,20620,2123,19632,1374,18397,874,16916,375,15557,125,13952,125,12224r,-494l,11730xm6243,12100v,988,125,1852,250,2593c6618,15557,6993,16175,7367,16792v375,618,874,1111,1499,1482c9490,18644,10239,18768,11113,18768v875,,1624,-124,2248,-494c13985,17903,14485,17410,14860,16792v374,-617,624,-1358,874,-2099c15859,13829,15983,12965,15983,12100r,-494c15983,10742,15859,9878,15734,9013v-125,-864,-500,-1481,-874,-2099c14485,6297,13985,5803,13361,5433v-624,-371,-1373,-494,-2248,-494c10239,4939,9490,5062,8866,5433,8241,5803,7742,6297,7367,6914v-374,618,-624,1359,-874,2099c6368,9754,6243,10619,6243,11606r,494xe" fillcolor="#00aeef" stroked="f" strokeweight=".34639mm">
                    <v:stroke joinstyle="miter"/>
                    <v:path arrowok="t" o:connecttype="custom" o:connectlocs="0,11730;749,7038;2872,3334;6368,864;10989,0;15734,864;19230,3334;21353,7038;22102,11730;22102,12224;21353,16916;19230,20620;15859,23089;11238,23953;6493,23089;2997,20620;874,16916;125,12224;125,11730;6243,12100;6493,14693;7367,16792;8866,18274;11113,18768;13361,18274;14860,16792;15734,14693;15983,12100;15983,11606;15734,9013;14860,6914;13361,5433;11113,4939;8866,5433;7367,6914;6493,9013;6243,11606;6243,12100" o:connectangles="0,0,0,0,0,0,0,0,0,0,0,0,0,0,0,0,0,0,0,0,0,0,0,0,0,0,0,0,0,0,0,0,0,0,0,0,0,0"/>
                  </v:shape>
                  <v:shape id="Freeform: Shape 349" o:spid="_x0000_s1220" style="position:absolute;left:25106;top:7787;width:212;height:321;visibility:visible;mso-wrap-style:square;v-text-anchor:middle" coordsize="21227,3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" path="m,11730c,10001,250,8396,624,6914,999,5433,1623,4198,2497,3210,3247,2222,4246,1358,5494,864,6618,247,7992,,9365,v1374,,2498,247,3497,617c13861,1111,14610,1729,15359,2469l15609,247r5619,l21228,22348v,1605,-250,2964,-749,4198c19979,27781,19230,28769,18231,29633v-999,864,-2123,1482,-3496,1852c13361,31979,11863,32103,10239,32103v-749,,-1498,-124,-2247,-247c7242,31732,6368,31485,5619,31238,4870,30991,4121,30621,3372,30127,2622,29633,2123,29139,1623,28522l4371,24818v749,864,1498,1481,2497,1852c7742,27164,8866,27287,9990,27287v1623,,2872,-494,3871,-1358c14735,25065,15234,23830,15234,22225r,-1235c14485,21731,13736,22348,12862,22719v-874,370,-1998,617,-3247,617c8117,23336,6868,23089,5744,22472,4620,21854,3621,21114,2747,20002,1998,19015,1249,17780,874,16298,375,14817,250,13335,250,11606r,124l,11730xm6119,12224v,864,124,1852,249,2593c6493,15681,6868,16298,7242,16916v375,617,875,1111,1499,1481c9365,18768,9990,18891,10864,18891v999,,1748,-247,2497,-494c13985,18027,14610,17533,14984,16792r,-9631c14610,6544,14110,5927,13361,5556v-624,-370,-1498,-494,-2372,-494c10239,5062,9490,5186,8866,5556,8241,5927,7742,6421,7367,7038v-374,617,-749,1358,-874,2099c6243,10001,6243,10865,6243,11730r,494l6119,12224xe" fillcolor="#00aeef" stroked="f" strokeweight=".34639mm">
                    <v:stroke joinstyle="miter"/>
                    <v:path arrowok="t" o:connecttype="custom" o:connectlocs="0,11730;624,6914;2497,3210;5494,864;9365,0;12862,617;15359,2469;15609,247;21228,247;21228,22348;20479,26546;18231,29633;14735,31485;10239,32103;7992,31856;5619,31238;3372,30127;1623,28522;4371,24818;6868,26670;9990,27287;13861,25929;15234,22225;15234,20990;12862,22719;9615,23336;5744,22472;2747,20002;874,16298;250,11606;250,11730;6119,12224;6368,14817;7242,16916;8741,18397;10864,18891;13361,18397;14984,16792;14984,7161;13361,5556;10989,5062;8866,5556;7367,7038;6493,9137;6243,11730;6243,12224" o:connectangles="0,0,0,0,0,0,0,0,0,0,0,0,0,0,0,0,0,0,0,0,0,0,0,0,0,0,0,0,0,0,0,0,0,0,0,0,0,0,0,0,0,0,0,0,0,0"/>
                  </v:shape>
                  <v:shape id="Freeform: Shape 350" o:spid="_x0000_s1221" style="position:absolute;left:25364;top:7786;width:131;height:234;visibility:visible;mso-wrap-style:square;v-text-anchor:middle" coordsize="13111,2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" path="m13111,6297v-374,,-624,-123,-1124,-123c11613,6174,11238,6174,10864,6174v-1249,,-2248,247,-2997,617c7117,7161,6618,7779,6243,8520r,14940l,23460,,494r5869,l5994,3210c6618,2222,7242,1482,8116,864,8991,247,9989,,11113,v375,,625,,999,123c12487,123,12737,247,12986,247r125,6050xe" fillcolor="#00aeef" stroked="f" strokeweight=".34639mm">
                    <v:stroke joinstyle="miter"/>
                    <v:path arrowok="t" o:connecttype="custom" o:connectlocs="13111,6297;11987,6174;10864,6174;7867,6791;6243,8520;6243,23460;0,23460;0,494;5869,494;5994,3210;8116,864;11113,0;12112,123;12986,247;13111,6297" o:connectangles="0,0,0,0,0,0,0,0,0,0,0,0,0,0,0"/>
                  </v:shape>
                  <v:shape id="Freeform: Shape 351" o:spid="_x0000_s1222" style="position:absolute;left:25509;top:7784;width:204;height:240;visibility:visible;mso-wrap-style:square;v-text-anchor:middle" coordsize="20353,2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" path="m14360,23583v-250,-494,-499,-1235,-624,-2099c13111,22225,12362,22719,11363,23213v-999,494,-2123,740,-3496,740c6743,23953,5744,23830,4745,23460,3746,23089,2997,22595,2248,21978,1499,21361,999,20620,624,19755,250,18891,,18027,,17039,,15804,250,14817,624,13829v500,-988,1124,-1729,1998,-2346c3497,10865,4620,10372,5994,10001v1373,-370,2872,-494,4620,-494l13361,9507r,-1358c13361,7038,13111,6297,12487,5556,11988,4939,11113,4568,9865,4568v-999,,-1873,247,-2498,741c6743,5803,6493,6544,6493,7408r-6243,c250,6421,500,5433,999,4568,1499,3704,2123,2840,2997,2222,3871,1605,4870,988,6119,617,7367,247,8741,,10239,v1374,,2623,123,3747,494c15109,864,16108,1358,16982,1976v874,617,1499,1481,1873,2469c19355,5433,19605,6667,19605,8026r,9754c19605,18397,19605,19015,19605,19508v,494,124,988,124,1359c19854,21237,19854,21608,19979,21978v125,370,250,617,375,988l20354,23336r-5994,l14360,23583xm9240,19385v500,,999,,1499,-247c11238,19015,11613,18891,11988,18644v374,-247,624,-494,874,-741c13111,17656,13361,17409,13486,17039r,-3951l10989,13088v-874,,-1499,123,-2123,247c8241,13458,7742,13705,7367,14076v-374,370,-624,741,-874,1111c6243,15557,6243,16051,6243,16545v,741,250,1358,750,1852c7617,19138,8366,19385,9240,19385e" fillcolor="#00aeef" stroked="f" strokeweight=".34639mm">
                    <v:stroke joinstyle="miter"/>
                    <v:path arrowok="t" o:connecttype="custom" o:connectlocs="14360,23583;13736,21484;11363,23213;7867,23953;4745,23460;2248,21978;624,19755;0,17039;624,13829;2622,11483;5994,10001;10614,9507;13361,9507;13361,8149;12487,5556;9865,4568;7367,5309;6493,7408;250,7408;999,4568;2997,2222;6119,617;10239,0;13986,494;16982,1976;18855,4445;19605,8026;19605,17780;19605,19508;19729,20867;19979,21978;20354,22966;20354,23336;14360,23336;9240,19385;10739,19138;11988,18644;12862,17903;13486,17039;13486,13088;10989,13088;8866,13335;7367,14076;6493,15187;6243,16545;6993,18397;9240,19385" o:connectangles="0,0,0,0,0,0,0,0,0,0,0,0,0,0,0,0,0,0,0,0,0,0,0,0,0,0,0,0,0,0,0,0,0,0,0,0,0,0,0,0,0,0,0,0,0,0,0"/>
                  </v:shape>
                  <v:shape id="Freeform: Shape 352" o:spid="_x0000_s1223" style="position:absolute;left:25754;top:7787;width:335;height:237;visibility:visible;mso-wrap-style:square;v-text-anchor:middle" coordsize="33465,23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" path="m5869,370r250,2593c6868,2099,7867,1358,8991,741,10114,247,11363,,12862,v1373,,2622,247,3621,864c17607,1358,18356,2346,18980,3581,19729,2469,20728,1605,21852,988,22976,370,24350,123,25973,123v1124,,2123,124,3122,494c29969,988,30843,1482,31467,2099v625,741,1124,1605,1499,2716c33340,5927,33465,7285,33465,8890r,14570l27222,23460r,-14570c27222,8149,27097,7532,26972,7038v-125,-494,-375,-864,-749,-1111c25973,5680,25598,5433,25099,5309v-375,-123,-874,-123,-1499,-123c22601,5186,21852,5433,21228,5927v-625,494,-1124,1111,-1499,1975c19729,7902,19729,8026,19729,8149v,124,,124,,247l19729,23706r-6243,l13486,9137v,-741,-125,-1358,-250,-1852c13111,6791,12862,6421,12612,6050v-250,-247,-624,-494,-1124,-617c10989,5309,10614,5309,9990,5309v-875,,-1624,247,-2248,618c7118,6297,6618,6791,6243,7532r,16174l,23706,,370r5869,xe" fillcolor="#00aeef" stroked="f" strokeweight=".34639mm">
                    <v:stroke joinstyle="miter"/>
                    <v:path arrowok="t" o:connecttype="custom" o:connectlocs="5869,370;6119,2963;8991,741;12862,0;16483,864;18980,3581;21852,988;25973,123;29095,617;31467,2099;32966,4815;33465,8890;33465,23460;27222,23460;27222,8890;26972,7038;26223,5927;25099,5309;23600,5186;21228,5927;19729,7902;19729,8149;19729,8396;19729,23706;13486,23706;13486,9137;13236,7285;12612,6050;11488,5433;9990,5309;7742,5927;6243,7532;6243,23706;0,23706;0,370;5869,370" o:connectangles="0,0,0,0,0,0,0,0,0,0,0,0,0,0,0,0,0,0,0,0,0,0,0,0,0,0,0,0,0,0,0,0,0,0,0,0"/>
                  </v:shape>
                  <v:shape id="Freeform: Shape 353" o:spid="_x0000_s1224" style="position:absolute;left:26132;top:7787;width:336;height:237;visibility:visible;mso-wrap-style:square;v-text-anchor:middle" coordsize="33590,23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" path="m5994,370r249,2593c6993,2099,7992,1358,9115,741,10239,247,11488,,12987,v1373,,2622,247,3621,864c17607,1358,18481,2346,19105,3581,19854,2469,20853,1605,21977,988,23101,370,24475,123,26098,123v1124,,2123,124,3121,494c30094,988,30968,1482,31592,2099v624,741,1124,1605,1498,2716c33465,5927,33590,7285,33590,8890r,14570l27347,23460r,-14570c27347,8149,27222,7532,27097,7038v-125,-494,-375,-864,-749,-1111c26098,5680,25723,5433,25224,5309v-375,-123,-874,-123,-1499,-123c22726,5186,21977,5433,21353,5927v-625,494,-1124,1111,-1499,1975c19854,7902,19854,8026,19854,8149v,124,,124,,247l19854,23706r-6243,l13611,9137v,-741,-125,-1358,-250,-1852c13236,6791,12987,6421,12612,6050v-250,-247,-624,-494,-1124,-617c10989,5309,10614,5309,9990,5309v-875,,-1624,247,-2248,618c7118,6297,6618,6791,6243,7532r,16174l,23706,,370r5994,xe" fillcolor="#00aeef" stroked="f" strokeweight=".34639mm">
                    <v:stroke joinstyle="miter"/>
                    <v:path arrowok="t" o:connecttype="custom" o:connectlocs="5994,370;6243,2963;9115,741;12987,0;16608,864;19105,3581;21977,988;26098,123;29219,617;31592,2099;33090,4815;33590,8890;33590,23460;27347,23460;27347,8890;27097,7038;26348,5927;25224,5309;23725,5186;21353,5927;19854,7902;19854,8149;19854,8396;19854,23706;13611,23706;13611,9137;13361,7285;12612,6050;11488,5433;9990,5309;7742,5927;6243,7532;6243,23706;0,23706;0,370;5994,370" o:connectangles="0,0,0,0,0,0,0,0,0,0,0,0,0,0,0,0,0,0,0,0,0,0,0,0,0,0,0,0,0,0,0,0,0,0,0,0"/>
                  </v:shape>
                  <v:shape id="Freeform: Shape 354" o:spid="_x0000_s1225" style="position:absolute;left:26506;top:7787;width:209;height:238;visibility:visible;mso-wrap-style:square;v-text-anchor:middle" coordsize="20978,23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" path="m11488,23830v-1748,,-3372,-247,-4870,-864c5245,22348,3996,21608,2997,20620,1998,19632,1249,18397,749,17039,250,15681,,14199,,12718r,-865c,10125,250,8520,749,7038,1249,5556,1998,4321,2872,3334,3746,2346,4995,1482,6243,864,7617,247,9115,,10739,v1623,,3122,247,4370,864c16358,1358,17482,2222,18356,3087v874,988,1498,2222,1998,3580c20853,8026,20978,9631,20978,11236r,2593l6243,13829v125,741,250,1481,625,2099c7117,16545,7617,17039,7992,17533v499,370,999,741,1623,988c10239,18768,10988,18891,11738,18891v1124,,2123,-247,3122,-617c15858,17903,16608,17163,17357,16298r2997,3334c19979,20126,19480,20620,18980,21114v-499,494,-1249,987,-1998,1358c16233,22842,15359,23213,14485,23460v-749,246,-1873,370,-2997,370m10864,4939v-625,,-1249,123,-1749,370c8616,5556,8116,5927,7867,6297v-375,370,-625,864,-874,1482c6743,8396,6618,9013,6493,9754r8616,l15109,9260v,-617,-125,-1234,-249,-1728c14735,7038,14485,6544,14110,6174v-374,-371,-749,-741,-1248,-865c12112,5062,11488,4939,10864,4939e" fillcolor="#00aeef" stroked="f" strokeweight=".34639mm">
                    <v:stroke joinstyle="miter"/>
                    <v:path arrowok="t" o:connecttype="custom" o:connectlocs="11488,23830;6618,22966;2997,20620;749,17039;0,12718;0,11853;749,7038;2872,3334;6243,864;10739,0;15109,864;18356,3087;20354,6667;20978,11236;20978,13829;6243,13829;6868,15928;7992,17533;9615,18521;11738,18891;14860,18274;17357,16298;20354,19632;18980,21114;16982,22472;14485,23460;11488,23830;10864,4939;9115,5309;7867,6297;6993,7779;6493,9754;15109,9754;15109,9260;14860,7532;14110,6174;12862,5309;10864,4939" o:connectangles="0,0,0,0,0,0,0,0,0,0,0,0,0,0,0,0,0,0,0,0,0,0,0,0,0,0,0,0,0,0,0,0,0,0,0,0,0,0"/>
                  </v:shape>
                  <v:shape id="Freeform: Shape 355" o:spid="_x0000_s1226" style="position:absolute;left:25354;top:4637;width:431;height:554;visibility:visible;mso-wrap-style:square;v-text-anchor:middle" coordsize="43095,55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" path="m33340,55439c13985,49636,,31979,,10989,,7161,499,3457,1374,l31842,3828v,,11737,493,11238,20990c42581,44820,33340,55439,33340,55439e" fillcolor="#00aeef" stroked="f" strokeweight=".34639mm">
                    <v:stroke joinstyle="miter"/>
                    <v:path arrowok="t" o:connecttype="custom" o:connectlocs="33340,55439;0,10989;1374,0;31842,3828;43080,24818;33340,55439" o:connectangles="0,0,0,0,0,0"/>
                  </v:shape>
                  <v:shape id="Freeform: Shape 356" o:spid="_x0000_s1227" style="position:absolute;left:25862;top:4637;width:431;height:554;visibility:visible;mso-wrap-style:square;v-text-anchor:middle" coordsize="43095,55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" path="m9755,55439c29110,49636,43096,31979,43096,10989,43096,7161,42596,3457,41722,l11254,3828v,,-11738,493,-11239,20990c515,44820,9755,55439,9755,55439e" fillcolor="#00aeef" stroked="f" strokeweight=".34639mm">
                    <v:stroke joinstyle="miter"/>
                    <v:path arrowok="t" o:connecttype="custom" o:connectlocs="9755,55439;43096,10989;41722,0;11254,3828;15,24818;9755,55439" o:connectangles="0,0,0,0,0,0"/>
                  </v:shape>
                  <v:shape id="Freeform: Shape 357" o:spid="_x0000_s1228" style="position:absolute;left:25374;top:4280;width:902;height:334;visibility:visible;mso-wrap-style:square;v-text-anchor:middle" coordsize="90155,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" path="m44953,13335v3871,,7118,3210,7118,7038c52071,23336,49948,25682,47450,27040v-249,124,-624,247,-499,741c47076,28275,48449,28522,49074,28645r41082,4692c84412,14076,66431,,45078,r,c23725,,5744,14076,,33337l41082,28645v624,-123,2123,-370,2123,-864c43205,27287,42955,27164,42705,27040,40208,25682,38085,23460,38085,20373v-249,-3828,2997,-7038,6868,-7038e" fillcolor="#00aeef" stroked="f" strokeweight=".34639mm">
                    <v:stroke joinstyle="miter"/>
                    <v:path arrowok="t" o:connecttype="custom" o:connectlocs="44953,13335;52071,20373;47450,27040;46951,27781;49074,28645;90156,33337;45078,0;45078,0;0,33337;41082,28645;43205,27781;42705,27040;38085,20373;44953,13335" o:connectangles="0,0,0,0,0,0,0,0,0,0,0,0,0,0"/>
                  </v:shape>
                  <v:shape id="Freeform: Shape 358" o:spid="_x0000_s1229" style="position:absolute;left:25192;top:5327;width:847;height:194;visibility:visible;mso-wrap-style:square;v-text-anchor:middle" coordsize="84661,1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" path="m81915,19385r2747,-1729c84662,17656,71426,,41956,,26847,,19105,6050,8491,6050v,,-4370,494,-8491,-2099c,3951,4995,11112,23226,11112v13361,,22976,-7778,32341,-7778c68429,3457,77919,14693,81915,19385e" fillcolor="#00aeef" stroked="f" strokeweight=".34639mm">
                    <v:stroke joinstyle="miter"/>
                    <v:path arrowok="t" o:connecttype="custom" o:connectlocs="81915,19385;84662,17656;41956,0;8491,6050;0,3951;23226,11112;55567,3334;81915,19385" o:connectangles="0,0,0,0,0,0,0,0"/>
                  </v:shape>
                  <v:shape id="Freeform: Shape 359" o:spid="_x0000_s1230" style="position:absolute;left:25574;top:5327;width:847;height:194;visibility:visible;mso-wrap-style:square;v-text-anchor:middle" coordsize="84661,1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" path="m2747,19385l,17656c,17656,13236,,42705,,57815,,65557,6050,76171,6050v,,4370,494,8491,-2099c84662,3951,79667,11112,61436,11112,48075,11112,38460,3334,29095,3334,16358,3457,6743,14693,2747,19385e" fillcolor="#00aeef" stroked="f" strokeweight=".34639mm">
                    <v:stroke joinstyle="miter"/>
                    <v:path arrowok="t" o:connecttype="custom" o:connectlocs="2747,19385;0,17656;42705,0;76171,6050;84662,3951;61436,11112;29095,3334;2747,19385" o:connectangles="0,0,0,0,0,0,0,0"/>
                  </v:shape>
                  <v:shape id="Freeform: Shape 360" o:spid="_x0000_s1231" style="position:absolute;left:24995;top:5025;width:467;height:303;visibility:visible;mso-wrap-style:square;v-text-anchor:middle" coordsize="46701,30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" path="m46701,28645v-499,1359,-6118,-247,-9989,865c32466,30744,9865,33461,,10248v,,9365,10001,16608,10619c23850,21608,31842,23213,38710,27040r1498,371c40208,27411,39958,26670,39334,26423,38460,25929,31467,23706,28096,12718,26348,7038,26722,2963,25973,v,,7617,8396,10739,13705c39834,19015,40208,25065,46701,28645e" fillcolor="#00aeef" stroked="f" strokeweight=".34639mm">
                    <v:stroke joinstyle="miter"/>
                    <v:path arrowok="t" o:connecttype="custom" o:connectlocs="46701,28645;36712,29510;0,10248;16608,20867;38710,27040;40208,27411;39334,26423;28096,12718;25973,0;36712,13705;46701,28645" o:connectangles="0,0,0,0,0,0,0,0,0,0,0"/>
                  </v:shape>
                  <v:shape id="Freeform: Shape 361" o:spid="_x0000_s1232" style="position:absolute;left:24929;top:4845;width:302;height:352;visibility:visible;mso-wrap-style:square;v-text-anchor:middle" coordsize="30205,35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" path="m30169,35066v-499,494,-1998,-371,-2497,-618c27172,34202,23426,32473,17058,30250,10689,28028,-1049,18150,75,1235v,,1624,6297,6494,10495c11438,15928,13187,16422,16059,19879v2997,3457,9615,11236,9864,11112c26173,30868,26298,30497,25799,30004v-500,-371,-2248,-4692,-3372,-6174c21303,22348,17932,12347,22926,v,,5245,9013,4995,18150c27547,27287,27172,25065,29420,32596v-125,124,999,2223,749,2470e" fillcolor="#00aeef" stroked="f" strokeweight=".34639mm">
                    <v:stroke joinstyle="miter"/>
                    <v:path arrowok="t" o:connecttype="custom" o:connectlocs="30169,35066;27672,34448;17058,30250;75,1235;6569,11730;16059,19879;25923,30991;25799,30004;22427,23830;22926,0;27921,18150;29420,32596;30169,35066" o:connectangles="0,0,0,0,0,0,0,0,0,0,0,0,0"/>
                  </v:shape>
                  <v:shape id="Freeform: Shape 362" o:spid="_x0000_s1233" style="position:absolute;left:24911;top:4570;width:240;height:405;visibility:visible;mso-wrap-style:square;v-text-anchor:middle" coordsize="24057,4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" path="m17248,40376v-375,370,-1624,-1605,-2748,-3457c13501,35066,6134,27411,5260,25806,4261,24324,-3855,14447,2263,1v,,624,-124,624,3210c2887,6668,6134,14323,8756,17534v2623,3210,4995,8519,5495,14075c14251,31609,14625,32597,15000,32720v374,124,374,-987,374,-987c15374,31733,15000,26547,15000,23090v,-3581,1498,-9508,4995,-12965c19995,10125,21618,8397,22492,6298v,,625,-1359,1499,-2099c23991,4199,24740,14076,21243,23213v-3371,9137,-4495,10742,-3995,15681c17372,39141,17497,40252,17248,40376e" fillcolor="#00aeef" stroked="f" strokeweight=".34639mm">
                    <v:stroke joinstyle="miter"/>
                    <v:path arrowok="t" o:connecttype="custom" o:connectlocs="17248,40376;14500,36919;5260,25806;2263,1;2887,3211;8756,17534;14251,31609;15000,32720;15374,31733;15000,23090;19995,10125;22492,6298;23991,4199;21243,23213;17248,38894;17248,40376" o:connectangles="0,0,0,0,0,0,0,0,0,0,0,0,0,0,0,0"/>
                  </v:shape>
                  <v:shape id="Freeform: Shape 363" o:spid="_x0000_s1234" style="position:absolute;left:24966;top:4254;width:243;height:450;visibility:visible;mso-wrap-style:square;v-text-anchor:middle" coordsize="24353,44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" path="m5997,44944v-374,,-624,-1235,-749,-2099c5123,41857,3999,36424,3375,35189,2626,33955,129,28522,4,22101,-121,15681,2876,6914,9494,v,,-250,2099,-1998,6667c5748,11236,6747,15557,6996,16298v125,741,750,6050,750,8643c7746,26917,7246,33708,6747,35066v,,-125,988,125,988c7246,36054,7621,35313,7621,35313v,,374,-5309,4370,-10125c15987,20373,23230,17409,24353,15310v,,-499,7532,-8990,16422c7871,39634,10118,35560,7621,41980v,,-999,2346,-999,2964c6497,45067,5997,44944,5997,44944e" fillcolor="#00aeef" stroked="f" strokeweight=".34639mm">
                    <v:stroke joinstyle="miter"/>
                    <v:path arrowok="t" o:connecttype="custom" o:connectlocs="5997,44944;5248,42845;3375,35189;4,22101;9494,0;7496,6667;6996,16298;7746,24941;6747,35066;6872,36054;7621,35313;11991,25188;24353,15310;15363,31732;7621,41980;6622,44944;5997,44944" o:connectangles="0,0,0,0,0,0,0,0,0,0,0,0,0,0,0,0,0"/>
                  </v:shape>
                  <v:shape id="Freeform: Shape 364" o:spid="_x0000_s1235" style="position:absolute;left:25072;top:4067;width:284;height:382;visibility:visible;mso-wrap-style:square;v-text-anchor:middle" coordsize="28348,3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" path="m3,38276v,,-124,-988,1124,-3334c2376,32596,1002,28522,2751,22472,4499,16422,7746,6174,19983,v,,-1249,1111,-1873,1976c17485,2840,14239,9013,13240,13335,12241,17656,8120,24818,6497,26423v-1624,1605,-874,1852,-874,1852c5623,28275,6372,28152,7246,26917v749,-1235,4745,-5680,9240,-6668c20857,19262,27974,17163,28349,16669v,,-7617,7778,-14610,11729c6747,32350,5872,31115,1752,36424v,-123,-1374,1852,-1749,1852e" fillcolor="#00aeef" stroked="f" strokeweight=".34639mm">
                    <v:stroke joinstyle="miter"/>
                    <v:path arrowok="t" o:connecttype="custom" o:connectlocs="3,38276;1127,34942;2751,22472;19983,0;18110,1976;13240,13335;6497,26423;5623,28275;7246,26917;16486,20249;28349,16669;13739,28398;1752,36424;3,38276" o:connectangles="0,0,0,0,0,0,0,0,0,0,0,0,0,0"/>
                  </v:shape>
                  <v:shape id="Freeform: Shape 365" o:spid="_x0000_s1236" style="position:absolute;left:25241;top:3978;width:301;height:243;visibility:visible;mso-wrap-style:square;v-text-anchor:middle" coordsize="30093,2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" path="m,24200v,,,-740,1249,-1852c2497,21114,3871,17533,6119,14199,8366,10865,13486,2099,26722,v,,-3996,2963,-4620,3828c21478,4815,17607,9878,15859,11606v-1749,1729,-6744,5310,-8367,6050c7492,17656,6618,18397,6743,18644v125,247,999,-247,999,-247c7742,18397,12362,14940,17856,14693v5495,-123,11363,124,12238,124c30094,14817,24849,18274,12487,20620,125,22842,2373,22966,499,24200v250,,-124,247,-499,e" fillcolor="#00aeef" stroked="f" strokeweight=".34639mm">
                    <v:stroke joinstyle="miter"/>
                    <v:path arrowok="t" o:connecttype="custom" o:connectlocs="0,24200;1249,22348;6119,14199;26722,0;22102,3828;15859,11606;7492,17656;6743,18644;7742,18397;17856,14693;30094,14817;12487,20620;499,24200;0,24200" o:connectangles="0,0,0,0,0,0,0,0,0,0,0,0,0,0"/>
                  </v:shape>
                  <v:shape id="Freeform: Shape 366" o:spid="_x0000_s1237" style="position:absolute;left:25462;top:3975;width:289;height:140;visibility:visible;mso-wrap-style:square;v-text-anchor:middle" coordsize="28969,1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" path="m,10307v,,250,-741,2248,-1235c4246,8455,4121,6603,10114,3392,16233,182,22477,-1300,28970,1417v,,-2747,370,-3122,494c25349,2034,20853,3269,19480,4010,18231,4750,11488,7590,8866,8084,6118,8578,7492,8825,7492,8825v,,624,247,1124,247c9115,9072,15109,8455,18980,9813v3871,1358,3871,1852,5370,2346c25973,12653,27721,13023,27971,13640v,,-3871,371,-6244,371c19355,14011,13236,13393,10239,12035,7242,10677,3871,10060,2747,10307v-999,247,-2372,247,-2747,e" fillcolor="#00aeef" stroked="f" strokeweight=".34639mm">
                    <v:stroke joinstyle="miter"/>
                    <v:path arrowok="t" o:connecttype="custom" o:connectlocs="0,10307;2248,9072;10114,3392;28970,1417;25848,1911;19480,4010;8866,8084;7492,8825;8616,9072;18980,9813;24350,12159;27971,13640;21727,14011;10239,12035;2747,10307;0,10307" o:connectangles="0,0,0,0,0,0,0,0,0,0,0,0,0,0,0,0"/>
                  </v:shape>
                  <v:shape id="Freeform: Shape 367" o:spid="_x0000_s1238" style="position:absolute;left:25709;top:4010;width:245;height:132;visibility:visible;mso-wrap-style:square;v-text-anchor:middle" coordsize="24474,13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" path="m,3649v,,250,-370,1998,-741c3746,2538,4121,1550,8241,686,12362,-178,18606,-919,24475,3032v,,-3622,-124,-4371,-124c19355,2908,12487,4143,10989,4143v-1499,,-4746,-741,-5120,-123c5370,4514,8741,5254,9240,5378v500,123,2872,370,5869,3210c18106,11428,20104,12910,20479,13157v,,-8741,-1976,-10864,-3211c7492,8712,3746,5007,3122,4761,2497,4514,,3649,,3649e" fillcolor="#00aeef" stroked="f" strokeweight=".34639mm">
                    <v:stroke joinstyle="miter"/>
                    <v:path arrowok="t" o:connecttype="custom" o:connectlocs="0,3649;1998,2908;8241,686;24475,3032;20104,2908;10989,4143;5869,4020;9240,5378;15109,8588;20479,13157;9615,9946;3122,4761;0,3649" o:connectangles="0,0,0,0,0,0,0,0,0,0,0,0,0"/>
                  </v:shape>
                  <v:shape id="Freeform: Shape 368" o:spid="_x0000_s1239" style="position:absolute;left:25909;top:4083;width:171;height:101;visibility:visible;mso-wrap-style:square;v-text-anchor:middle" coordsize="17107,1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" path="m,1v,,5494,-123,9490,2346c13486,4816,16733,8150,17107,10126v,,-2248,-1852,-3746,-2346c11863,7286,7742,5063,6868,4569,5994,3952,874,742,,1e" fillcolor="#00aeef" stroked="f" strokeweight=".34639mm">
                    <v:stroke joinstyle="miter"/>
                    <v:path arrowok="t" o:connecttype="custom" o:connectlocs="0,1;9490,2347;17107,10126;13361,7780;6868,4569;0,1" o:connectangles="0,0,0,0,0,0"/>
                  </v:shape>
                  <v:shape id="Freeform: Shape 369" o:spid="_x0000_s1240" style="position:absolute;left:26166;top:5049;width:464;height:282;visibility:visible;mso-wrap-style:square;v-text-anchor:middle" coordsize="46451,28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" path="m,27164v,,749,-741,3372,-2964c5994,21978,6618,18644,9490,13705,12362,8643,14735,5186,20603,v,,-999,3828,-1123,5062c19355,6297,18481,12964,15109,16792v-3246,3828,-3496,4692,-7242,7038c7867,23830,6368,24818,6493,25188v125,371,2622,-123,2622,-123c9115,25065,11863,24077,12737,23460v874,-494,4745,-2470,6368,-3087c20728,19755,21977,19138,25473,18150,28970,17163,41582,13952,46452,6050v,,-1499,4692,-3247,6791c41332,14940,31092,28398,16733,28151v,,-5620,-370,-8617,-987c5120,26670,4121,26670,3746,26793,3247,26917,375,27411,,27164e" fillcolor="#00aeef" stroked="f" strokeweight=".34639mm">
                    <v:stroke joinstyle="miter"/>
                    <v:path arrowok="t" o:connecttype="custom" o:connectlocs="0,27164;3372,24200;9490,13705;20603,0;19480,5062;15109,16792;7867,23830;6493,25188;9115,25065;12737,23460;19105,20373;25473,18150;46452,6050;43205,12841;16733,28151;8116,27164;3746,26793;0,27164" o:connectangles="0,0,0,0,0,0,0,0,0,0,0,0,0,0,0,0,0,0"/>
                  </v:shape>
                  <v:shape id="Freeform: Shape 370" o:spid="_x0000_s1241" style="position:absolute;left:26403;top:4830;width:309;height:365;visibility:visible;mso-wrap-style:square;v-text-anchor:middle" coordsize="30893,3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" path="m8292,988v,,-5369,8272,-6618,20373c426,33337,2548,29757,551,35066v,,-750,1358,-500,1482c301,36671,1300,36054,5171,33708v3871,-2346,7492,-1605,15733,-9384c29021,16545,30769,1235,30894,v,,-1249,1235,-1873,3210c28396,5309,27148,6914,26898,7161v-250,247,-9116,9878,-10115,10742c15785,18768,10540,25065,9416,26793,8292,28645,5046,31856,4421,31609v,,125,-741,375,-1358c5046,29633,7543,26423,8542,22595v999,-3827,1374,-6050,1374,-8519c10041,11730,8417,2840,8292,988e" fillcolor="#00aeef" stroked="f" strokeweight=".34639mm">
                    <v:stroke joinstyle="miter"/>
                    <v:path arrowok="t" o:connecttype="custom" o:connectlocs="8292,988;1674,21361;551,35066;51,36548;5171,33708;20904,24324;30894,0;29021,3210;26898,7161;16783,17903;9416,26793;4421,31609;4796,30251;8542,22595;9916,14076;8292,988" o:connectangles="0,0,0,0,0,0,0,0,0,0,0,0,0,0,0,0"/>
                  </v:shape>
                  <v:shape id="Freeform: Shape 371" o:spid="_x0000_s1242" style="position:absolute;left:26500;top:4590;width:220;height:366;visibility:visible;mso-wrap-style:square;v-text-anchor:middle" coordsize="21999,36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" path="m5882,36548v,,-499,-1235,-125,-2099c6007,33955,6257,29880,4758,26423,3135,23089,-236,13829,13,7655,263,1482,1012,617,1012,617v,,1748,5063,2248,5927c3759,7408,9004,16545,8504,21484v-374,4939,-749,6544,-374,6667c8379,28275,9004,27534,9129,26917v125,-618,999,-4075,2622,-8026c13374,14817,20117,5927,21616,v,,2123,10248,-3622,19879c12126,29510,11626,27287,9129,31732,6506,36054,6257,36548,5882,36548e" fillcolor="#00aeef" stroked="f" strokeweight=".34639mm">
                    <v:stroke joinstyle="miter"/>
                    <v:path arrowok="t" o:connecttype="custom" o:connectlocs="5882,36548;5757,34449;4758,26423;13,7655;1012,617;3260,6544;8504,21484;8130,28151;9129,26917;11751,18891;21616,0;17994,19879;9129,31732;5882,36548" o:connectangles="0,0,0,0,0,0,0,0,0,0,0,0,0,0"/>
                  </v:shape>
                  <v:shape id="Freeform: Shape 372" o:spid="_x0000_s1243" style="position:absolute;left:26481;top:4346;width:197;height:338;visibility:visible;mso-wrap-style:square;v-text-anchor:middle" coordsize="19732,33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" path="m13111,33831v-374,-123,-125,-4074,-1248,-5309c10864,27287,1873,16792,,6297v,,5619,5680,6618,6297c7617,13211,11363,16916,12487,20249v1124,3211,874,6050,1373,6050c14235,26423,14235,22719,14235,22719v,,125,-7162,749,-10619c15609,8643,17107,2963,16483,v,,3371,5309,3246,12841c19604,20373,16358,26423,15858,27287v-374,864,-1623,4569,-1623,5309c14235,33214,13111,33831,13111,33831e" fillcolor="#00aeef" stroked="f" strokeweight=".34639mm">
                    <v:stroke joinstyle="miter"/>
                    <v:path arrowok="t" o:connecttype="custom" o:connectlocs="13111,33831;11863,28522;0,6297;6618,12594;12487,20249;13860,26299;14235,22719;14984,12100;16483,0;19729,12841;15858,27287;14235,32596;13111,33831" o:connectangles="0,0,0,0,0,0,0,0,0,0,0,0,0"/>
                  </v:shape>
                  <v:shape id="Freeform: Shape 373" o:spid="_x0000_s1244" style="position:absolute;left:26393;top:4146;width:213;height:303;visibility:visible;mso-wrap-style:square;v-text-anchor:middle" coordsize="21305,30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" path="m11238,v,,11738,6914,9865,29880c21103,29880,21103,30868,20354,29757v-749,-1112,-3247,-4322,-4371,-4939c14860,24077,4495,17903,,8273v,,749,-124,1748,740c2747,10001,5994,11606,6493,11853v500,247,4121,1235,6868,4075c16108,18891,16982,20990,17731,22719v,,750,617,250,-1111c17482,19879,17357,18768,15983,16669,14610,14570,13361,10619,13236,8026,13236,5309,12487,1482,11238,e" fillcolor="#00aeef" stroked="f" strokeweight=".34639mm">
                    <v:stroke joinstyle="miter"/>
                    <v:path arrowok="t" o:connecttype="custom" o:connectlocs="11238,0;21103,29880;20354,29757;15983,24818;0,8273;1748,9013;6493,11853;13361,15928;17731,22719;17981,21608;15983,16669;13236,8026;11238,0" o:connectangles="0,0,0,0,0,0,0,0,0,0,0,0,0"/>
                  </v:shape>
                  <v:shape id="Freeform: Shape 374" o:spid="_x0000_s1245" style="position:absolute;left:26267;top:4031;width:219;height:196;visibility:visible;mso-wrap-style:square;v-text-anchor:middle" coordsize="21875,19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" path="m21852,19632v,,250,-1605,-874,-3704c19854,13829,20728,11359,17107,5680,15109,2469,8116,,8116,v,,1998,2716,3247,4321c12612,5803,13111,7038,13486,7779v499,741,2872,3086,3746,4321c17357,12347,17731,13088,17731,13458v,371,-998,-247,-1248,-494c16233,12718,11988,9507,9240,9013,6493,8520,1374,8026,,7285v,,6119,5433,12612,7038c19604,16051,21852,19632,21852,19632e" fillcolor="#00aeef" stroked="f" strokeweight=".34639mm">
                    <v:stroke joinstyle="miter"/>
                    <v:path arrowok="t" o:connecttype="custom" o:connectlocs="21852,19632;20978,15928;17107,5680;8116,0;11363,4321;13486,7779;17232,12100;17731,13458;16483,12964;9240,9013;0,7285;12612,14323;21852,19632" o:connectangles="0,0,0,0,0,0,0,0,0,0,0,0,0"/>
                  </v:shape>
                  <v:shape id="Freeform: Shape 375" o:spid="_x0000_s1246" style="position:absolute;left:26180;top:4005;width:170;height:80;visibility:visible;mso-wrap-style:square;v-text-anchor:middle" coordsize="16982,8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" path="m16982,8027c16982,8027,10864,-122,,1v,,624,618,1873,865c3122,1113,5245,3212,6368,3952v1124,741,3497,2470,10614,4075e" fillcolor="#00aeef" stroked="f" strokeweight=".34639mm">
                    <v:stroke joinstyle="miter"/>
                    <v:path arrowok="t" o:connecttype="custom" o:connectlocs="16982,8027;0,1;1873,866;6368,3952;16982,8027" o:connectangles="0,0,0,0,0"/>
                  </v:shape>
                  <v:shape id="Freeform: Shape 376" o:spid="_x0000_s1247" style="position:absolute;left:21833;top:3973;width:1185;height:1548;visibility:visible;mso-wrap-style:square;v-text-anchor:middle" coordsize="118501,154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" path="m118501,r,100876c118501,109643,117003,117421,114006,124212v-2997,6791,-7117,12347,-12362,16916c96400,145696,90156,149153,82914,151376v-7243,2346,-15110,3457,-23726,3457c50572,154833,42580,153722,35338,151376,28096,149030,21852,145696,16608,141128,11363,136559,7242,130880,4370,124212,1374,117421,,109643,,100876l,,31842,r,100876c31842,110877,34214,118162,39084,122731v4870,4568,11613,6914,20104,6914c67804,129645,74547,127423,79292,122731v4745,-4569,7118,-11854,7118,-21855l86410,r32091,xe" fillcolor="#00aeef" stroked="f" strokeweight=".34639mm">
                    <v:stroke joinstyle="miter"/>
                    <v:path arrowok="t" o:connecttype="custom" o:connectlocs="118501,0;118501,100876;114006,124212;101644,141128;82914,151376;59188,154833;35338,151376;16608,141128;4370,124212;0,100876;0,0;31842,0;31842,100876;39084,122731;59188,129645;79292,122731;86410,100876;86410,0;118501,0" o:connectangles="0,0,0,0,0,0,0,0,0,0,0,0,0,0,0,0,0,0,0"/>
                  </v:shape>
                  <v:shape id="Freeform: Shape 377" o:spid="_x0000_s1248" style="position:absolute;left:23279;top:3973;width:1256;height:1528;visibility:visible;mso-wrap-style:square;v-text-anchor:middle" coordsize="125619,15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" path="m125619,152858r-31842,l31842,52352r,100506l,152858,,,31842,,93902,100753,93902,r31717,l125619,152858xe" fillcolor="#00aeef" stroked="f" strokeweight=".34639mm">
                    <v:stroke joinstyle="miter"/>
                    <v:path arrowok="t" o:connecttype="custom" o:connectlocs="125619,152858;93777,152858;31842,52352;31842,152858;0,152858;0,0;31842,0;93902,100753;93902,0;125619,0" o:connectangles="0,0,0,0,0,0,0,0,0,0"/>
                  </v:shape>
                  <v:shape id="Freeform: Shape 378" o:spid="_x0000_s1249" style="position:absolute;left:21834;top:6015;width:417;height:472;visibility:visible;mso-wrap-style:square;v-text-anchor:middle" coordsize="41706,47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" path="m22851,47166v-3621,,-6743,-617,-9615,-1729c10364,44326,7992,42721,5994,40746,3996,38770,2497,36424,1498,33708,499,30991,,28151,,25065l,23460c,20002,499,16792,1498,13952,2497,11112,3996,8643,5744,6544,7617,4445,9865,2840,12487,1729,15109,494,18106,,21353,v3371,,6243,494,8741,1605c32591,2716,34714,4198,36462,6174v1748,1975,2997,4321,3871,7037c41207,15928,41706,19015,41706,22348r,5186l12362,27534v250,1482,624,2840,1249,4075c14235,32843,14984,33831,15983,34695v999,865,2123,1482,3372,1976c20603,37165,22102,37412,23600,37412v2248,,4371,-371,6244,-1235c31717,35313,33340,34078,34714,32350r5993,6667c39958,40005,39084,41116,37960,42104v-1123,988,-2372,1852,-3871,2593c32591,45437,30843,46055,28970,46549v-1873,370,-3871,617,-6119,617m21478,9754v-1374,,-2498,247,-3497,741c16982,10989,16108,11606,15359,12471v-749,864,-1374,1852,-1748,2963c13111,16545,12862,17903,12612,19262r17107,l29719,18274v,-1235,-250,-2346,-500,-3334c28845,13952,28346,12964,27721,12224v-624,-741,-1498,-1359,-2497,-1729c24100,10001,22851,9754,21478,9754e" fillcolor="#00aeef" stroked="f" strokeweight=".34639mm">
                    <v:stroke joinstyle="miter"/>
                    <v:path arrowok="t" o:connecttype="custom" o:connectlocs="22851,47166;13236,45437;5994,40746;1498,33708;0,25065;0,23460;1498,13952;5744,6544;12487,1729;21353,0;30094,1605;36462,6174;40333,13211;41706,22348;41706,27534;12362,27534;13611,31609;15983,34695;19355,36671;23600,37412;29844,36177;34714,32350;40707,39017;37960,42104;34089,44697;28970,46549;22851,47166;21478,9754;17981,10495;15359,12471;13611,15434;12612,19262;29719,19262;29719,18274;29219,14940;27721,12224;25224,10495;21478,9754" o:connectangles="0,0,0,0,0,0,0,0,0,0,0,0,0,0,0,0,0,0,0,0,0,0,0,0,0,0,0,0,0,0,0,0,0,0,0,0,0,0"/>
                  </v:shape>
                  <v:shape id="Freeform: Shape 379" o:spid="_x0000_s1250" style="position:absolute;left:22321;top:6014;width:397;height:464;visibility:visible;mso-wrap-style:square;v-text-anchor:middle" coordsize="39708,4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" path="m11488,864r375,5310c13486,4198,15359,2716,17607,1605,19854,617,22352,,25099,v2248,,4121,247,5994,864c32841,1482,34464,2469,35713,3828v1249,1358,2248,3210,2997,5432c39459,11483,39709,14199,39709,17409r,29016l27347,46425r,-29139c27347,15804,27222,14570,26847,13705v-374,-987,-749,-1728,-1373,-2222c24849,10865,24100,10495,23226,10248v-874,-247,-1998,-370,-3122,-370c18231,9878,16733,10248,15484,11112v-1249,741,-2373,1852,-3122,3211l12362,46425,,46425,,864r11488,xe" fillcolor="#00aeef" stroked="f" strokeweight=".34639mm">
                    <v:stroke joinstyle="miter"/>
                    <v:path arrowok="t" o:connecttype="custom" o:connectlocs="11488,864;11863,6174;17607,1605;25099,0;31093,864;35713,3828;38710,9260;39709,17409;39709,46425;27347,46425;27347,17286;26847,13705;25474,11483;23226,10248;20104,9878;15484,11112;12362,14323;12362,46425;0,46425;0,864;11488,864" o:connectangles="0,0,0,0,0,0,0,0,0,0,0,0,0,0,0,0,0,0,0,0,0"/>
                  </v:shape>
                  <v:shape id="Freeform: Shape 380" o:spid="_x0000_s1251" style="position:absolute;left:22770;top:6022;width:428;height:456;visibility:visible;mso-wrap-style:square;v-text-anchor:middle" coordsize="42830,4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" path="m21478,30744l29969,,42830,,27346,45561r-11862,l,,12862,r8616,30744xe" fillcolor="#00aeef" stroked="f" strokeweight=".34639mm">
                    <v:stroke joinstyle="miter"/>
                    <v:path arrowok="t" o:connecttype="custom" o:connectlocs="21478,30744;29969,0;42830,0;27346,45561;15484,45561;0,0;12862,0" o:connectangles="0,0,0,0,0,0,0"/>
                  </v:shape>
                  <v:shape id="Freeform: Shape 381" o:spid="_x0000_s1252" style="position:absolute;left:23252;top:5841;width:138;height:637;visibility:visible;mso-wrap-style:square;v-text-anchor:middle" coordsize="13860,63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" path="m,6297c,4445,624,2963,1873,1729,3122,494,4745,,6993,v999,,1997,123,2872,494c10739,864,11488,1235,11987,1852v625,617,999,1235,1374,1976c13736,4568,13861,5433,13861,6297v,864,-125,1729,-500,2593c12986,9631,12612,10372,11987,10865v-624,618,-1373,988,-2122,1359c8990,12471,8116,12718,6993,12718v-999,,-1998,-124,-2872,-494c3247,11853,2497,11483,1998,10865,1374,10248,999,9631,624,8890,125,8149,,7285,,6297m13111,63711r-12362,l749,18150r12362,l13111,63711xe" fillcolor="#00aeef" stroked="f" strokeweight=".34639mm">
                    <v:stroke joinstyle="miter"/>
                    <v:path arrowok="t" o:connecttype="custom" o:connectlocs="0,6297;1873,1729;6993,0;9865,494;11987,1852;13361,3828;13861,6297;13361,8890;11987,10865;9865,12224;6993,12718;4121,12224;1998,10865;624,8890;0,6297;13111,63711;749,63711;749,18150;13111,18150;13111,63711" o:connectangles="0,0,0,0,0,0,0,0,0,0,0,0,0,0,0,0,0,0,0,0"/>
                  </v:shape>
                  <v:shape id="Freeform: Shape 382" o:spid="_x0000_s1253" style="position:absolute;left:23484;top:6015;width:261;height:463;visibility:visible;mso-wrap-style:square;v-text-anchor:middle" coordsize="26097,46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" path="m25973,12100v-624,-123,-1374,-123,-2248,-247c22851,11853,22102,11730,21477,11730v-2372,,-4370,370,-5868,1234c14110,13829,12986,14940,12362,16422r,29880l,46302,,741r11613,l11987,6174c13111,4198,14610,2716,16233,1605,17981,494,19979,,22227,v624,,1373,,2123,123c25099,247,25723,370,26098,494r-125,11606xe" fillcolor="#00aeef" stroked="f" strokeweight=".34639mm">
                    <v:stroke joinstyle="miter"/>
                    <v:path arrowok="t" o:connecttype="custom" o:connectlocs="25973,12100;23725,11853;21477,11730;15609,12964;12362,16422;12362,46302;0,46302;0,741;11613,741;11987,6174;16233,1605;22227,0;24350,123;26098,494;25973,12100" o:connectangles="0,0,0,0,0,0,0,0,0,0,0,0,0,0,0"/>
                  </v:shape>
                  <v:shape id="Freeform: Shape 383" o:spid="_x0000_s1254" style="position:absolute;left:23767;top:6014;width:439;height:471;visibility:visible;mso-wrap-style:square;v-text-anchor:middle" coordsize="43829,47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" path="m,23213c,19879,500,16792,1499,13952,2497,11112,3871,8643,5744,6544,7617,4445,9865,2840,12612,1729,15359,494,18356,,21852,v3497,,6618,617,9365,1729c33965,2963,36212,4568,38085,6544v1873,2099,3247,4568,4246,7408c43330,16792,43829,19879,43829,23213r,864c43829,27411,43330,30497,42331,33337v-999,2840,-2373,5310,-4246,7285c36212,42721,33965,44326,31217,45437v-2747,1112,-5743,1729,-9240,1729c18481,47166,15359,46549,12612,45437,9865,44326,7617,42598,5744,40622,3871,38523,2497,36054,1499,33337,500,30497,,27411,,24077r,-864xm12362,24077v,1852,125,3581,500,5186c13236,30868,13736,32350,14485,33461v749,1234,1748,2099,2997,2840c18730,37041,20229,37412,21977,37412v1748,,3122,-371,4371,-1111c27596,35560,28595,34695,29344,33461v750,-1235,1374,-2593,1624,-4198c31342,27658,31467,25929,31467,24077r,-864c31467,21361,31342,19755,30968,18150v-375,-1605,-874,-3086,-1624,-4198c28595,12718,27596,11730,26348,10989,25099,10248,23600,9878,21977,9878v-1748,,-3122,370,-4370,1111c16358,11730,15359,12718,14610,13952v-749,1235,-1249,2593,-1623,4198c12612,19755,12487,21484,12487,23213r,864l12362,24077xe" fillcolor="#00aeef" stroked="f" strokeweight=".34639mm">
                    <v:stroke joinstyle="miter"/>
                    <v:path arrowok="t" o:connecttype="custom" o:connectlocs="0,23213;1499,13952;5744,6544;12612,1729;21852,0;31217,1729;38085,6544;42331,13952;43829,23213;43829,24077;42331,33337;38085,40622;31217,45437;21977,47166;12612,45437;5744,40622;1499,33337;0,24077;0,23213;12362,24077;12862,29263;14485,33461;17482,36301;21977,37412;26348,36301;29344,33461;30968,29263;31467,24077;31467,23213;30968,18150;29344,13952;26348,10989;21977,9878;17607,10989;14610,13952;12987,18150;12487,23213;12487,24077" o:connectangles="0,0,0,0,0,0,0,0,0,0,0,0,0,0,0,0,0,0,0,0,0,0,0,0,0,0,0,0,0,0,0,0,0,0,0,0,0,0"/>
                  </v:shape>
                  <v:shape id="Freeform: Shape 384" o:spid="_x0000_s1255" style="position:absolute;left:24279;top:6014;width:397;height:464;visibility:visible;mso-wrap-style:square;v-text-anchor:middle" coordsize="39708,4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" path="m11488,864r375,5310c13486,4198,15359,2716,17607,1605,19854,617,22352,,25099,v2123,,4120,247,5993,864c32841,1482,34464,2469,35713,3828v1248,1358,2247,3210,2997,5432c39459,11483,39709,14199,39709,17409r,29016l27347,46425r,-29139c27347,15804,27222,14570,26847,13705v-375,-987,-749,-1728,-1374,-2222c24849,10865,24100,10495,23226,10248v-874,-247,-1998,-370,-3122,-370c18231,9878,16733,10248,15484,11112v-1249,741,-2373,1852,-3122,3211l12362,46425,,46425,,864r11488,xe" fillcolor="#00aeef" stroked="f" strokeweight=".34639mm">
                    <v:stroke joinstyle="miter"/>
                    <v:path arrowok="t" o:connecttype="custom" o:connectlocs="11488,864;11863,6174;17607,1605;25099,0;31092,864;35713,3828;38710,9260;39709,17409;39709,46425;27347,46425;27347,17286;26847,13705;25473,11483;23226,10248;20104,9878;15484,11112;12362,14323;12362,46425;0,46425;0,864;11488,864" o:connectangles="0,0,0,0,0,0,0,0,0,0,0,0,0,0,0,0,0,0,0,0,0"/>
                  </v:shape>
                  <v:shape id="Freeform: Shape 385" o:spid="_x0000_s1256" style="position:absolute;left:24769;top:6014;width:661;height:464;visibility:visible;mso-wrap-style:square;v-text-anchor:middle" coordsize="66181,4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" path="m11613,864r375,5063c13486,4075,15359,2593,17607,1605,19854,617,22352,,25224,v2747,,5244,494,7367,1605c34714,2716,36337,4445,37461,6914,38959,4815,40832,3087,43205,1852,45453,617,48200,,51322,v2247,,4245,370,6118,864c59313,1482,60812,2469,62185,3828v1249,1358,2248,3210,2997,5309c65931,11359,66181,14076,66181,17286r,29016l53819,46302r,-29016c53819,15804,53694,14570,53319,13582v-374,-988,-749,-1729,-1373,-2346c51322,10742,50572,10372,49823,10125v-874,-247,-1873,-371,-2872,-371c45078,9754,43455,10248,42206,11236v-1249,988,-2248,2222,-2872,3828c39334,15187,39334,15310,39334,15557v,124,,371,,494l39334,46425r-12362,l26972,17409v,-1481,-125,-2716,-500,-3704c26223,12718,25723,11977,25099,11359v-624,-617,-1374,-987,-2248,-1234c21977,9878,20978,9754,19979,9754v-1873,,-3371,371,-4620,1111c14110,11606,13111,12718,12362,14076r,32226l,46302,,741r11613,l11613,864xe" fillcolor="#00aeef" stroked="f" strokeweight=".34639mm">
                    <v:stroke joinstyle="miter"/>
                    <v:path arrowok="t" o:connecttype="custom" o:connectlocs="11613,864;11988,5927;17607,1605;25224,0;32591,1605;37461,6914;43205,1852;51322,0;57440,864;62185,3828;65182,9137;66181,17286;66181,46302;53819,46302;53819,17286;53319,13582;51946,11236;49823,10125;46951,9754;42206,11236;39334,15064;39334,15557;39334,16051;39334,46425;26972,46425;26972,17409;26472,13705;25099,11359;22851,10125;19979,9754;15359,10865;12362,14076;12362,46302;0,46302;0,741;11613,741" o:connectangles="0,0,0,0,0,0,0,0,0,0,0,0,0,0,0,0,0,0,0,0,0,0,0,0,0,0,0,0,0,0,0,0,0,0,0,0"/>
                  </v:shape>
                  <v:shape id="Freeform: Shape 386" o:spid="_x0000_s1257" style="position:absolute;left:25509;top:6015;width:416;height:472;visibility:visible;mso-wrap-style:square;v-text-anchor:middle" coordsize="41581,47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" path="m22851,47166v-3621,,-6743,-617,-9615,-1729c10364,44326,7992,42721,5994,40746,3996,38770,2498,36424,1499,33708,500,30991,,28151,,25065l,23460c,20002,500,16792,1499,13952,2498,11112,3996,8643,5744,6544,7617,4445,9865,2840,12487,1729,15109,494,18106,,21353,v3371,,6243,494,8741,1605c32591,2716,34714,4198,36462,6174v1748,1975,2997,4321,3871,7037c41207,15928,41582,19015,41582,22348r,5186l12237,27534v250,1482,625,2840,1249,4075c14110,32843,14860,33831,15859,34695v999,865,2122,1482,3371,1976c20479,37165,21977,37412,23476,37412v2247,,4370,-371,6243,-1235c31592,35313,33215,34078,34589,32350r5994,6667c39834,40005,38960,41116,37836,42104v-1124,988,-2373,1852,-3871,2593c32466,45437,30718,46055,28845,46549v-1748,370,-3746,617,-5994,617m21478,9754v-1374,,-2498,247,-3497,741c16982,10989,16108,11606,15359,12471v-749,864,-1373,1852,-1748,2963c13111,16545,12862,17903,12612,19262r17107,l29719,18274v,-1235,-250,-2346,-499,-3334c28845,13952,28346,12964,27721,12224v-624,-741,-1498,-1359,-2622,-1729c24100,10001,22851,9754,21478,9754e" fillcolor="#00aeef" stroked="f" strokeweight=".34639mm">
                    <v:stroke joinstyle="miter"/>
                    <v:path arrowok="t" o:connecttype="custom" o:connectlocs="22851,47166;13236,45437;5994,40746;1499,33708;0,25065;0,23460;1499,13952;5744,6544;12487,1729;21353,0;30094,1605;36462,6174;40333,13211;41582,22348;41582,27534;12237,27534;13486,31609;15859,34695;19230,36671;23476,37412;29719,36177;34589,32350;40583,39017;37836,42104;33965,44697;28845,46549;22851,47166;21478,9754;17981,10495;15359,12471;13611,15434;12612,19262;29719,19262;29719,18274;29220,14940;27721,12224;25099,10495;21478,9754" o:connectangles="0,0,0,0,0,0,0,0,0,0,0,0,0,0,0,0,0,0,0,0,0,0,0,0,0,0,0,0,0,0,0,0,0,0,0,0,0,0"/>
                  </v:shape>
                  <v:shape id="Freeform: Shape 387" o:spid="_x0000_s1258" style="position:absolute;left:25996;top:6014;width:397;height:464;visibility:visible;mso-wrap-style:square;v-text-anchor:middle" coordsize="39708,4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" path="m11488,864r375,5310c13486,4198,15359,2716,17607,1605,19854,617,22352,,25099,v2248,,4120,247,5993,864c32841,1482,34464,2469,35713,3828v1248,1358,2247,3210,2997,5432c39459,11483,39709,14199,39709,17409r,29016l27347,46425r,-29139c27347,15804,27222,14570,26847,13705v-375,-987,-749,-1728,-1374,-2222c24849,10865,24100,10495,23226,10248v-874,-247,-1998,-370,-3122,-370c18231,9878,16733,10248,15484,11112v-1249,741,-2373,1852,-3122,3211l12362,46425,,46425,,864r11488,xe" fillcolor="#00aeef" stroked="f" strokeweight=".34639mm">
                    <v:stroke joinstyle="miter"/>
                    <v:path arrowok="t" o:connecttype="custom" o:connectlocs="11488,864;11863,6174;17607,1605;25099,0;31092,864;35713,3828;38710,9260;39709,17409;39709,46425;27347,46425;27347,17286;26847,13705;25473,11483;23226,10248;20104,9878;15484,11112;12362,14323;12362,46425;0,46425;0,864;11488,864" o:connectangles="0,0,0,0,0,0,0,0,0,0,0,0,0,0,0,0,0,0,0,0,0"/>
                  </v:shape>
                  <v:shape id="Freeform: Shape 388" o:spid="_x0000_s1259" style="position:absolute;left:26442;top:5910;width:275;height:577;visibility:visible;mso-wrap-style:square;v-text-anchor:middle" coordsize="27471,57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" path="m19105,r,11236l26972,11236r,8890l19105,20126r,22719c19105,43832,19230,44573,19355,45191v250,617,499,1111,874,1481c20604,47043,21103,47290,21727,47413v625,124,1249,247,2123,247c24599,47660,25224,47660,25848,47537v625,,1124,-124,1624,-247l27472,56550v-999,247,-2123,617,-3372,741c22851,57538,21478,57661,19979,57661v-1998,,-3871,-247,-5494,-741c12862,56426,11488,55686,10364,54574,9240,53463,8366,52105,7742,50376,7118,48648,6743,46549,6743,44203r,-24077l,20126,,11236r6743,l6743,,19105,xe" fillcolor="#00aeef" stroked="f" strokeweight=".34639mm">
                    <v:stroke joinstyle="miter"/>
                    <v:path arrowok="t" o:connecttype="custom" o:connectlocs="19105,0;19105,11236;26972,11236;26972,20126;19105,20126;19105,42845;19355,45191;20229,46672;21727,47413;23850,47660;25848,47537;27472,47290;27472,56550;24100,57291;19979,57661;14485,56920;10364,54574;7742,50376;6743,44203;6743,20126;0,20126;0,11236;6743,11236;6743,0;19105,0" o:connectangles="0,0,0,0,0,0,0,0,0,0,0,0,0,0,0,0,0,0,0,0,0,0,0,0,0"/>
                  </v:shape>
                </v:group>
              </v:group>
              <w10:anchorlock/>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defaultTabStop w:val="720"/>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EDC"/>
    <w:rsid w:val="000556DA"/>
    <w:rsid w:val="00081371"/>
    <w:rsid w:val="000948DA"/>
    <w:rsid w:val="000A3DFE"/>
    <w:rsid w:val="000D2DFF"/>
    <w:rsid w:val="000D6660"/>
    <w:rsid w:val="00151AE2"/>
    <w:rsid w:val="003705C3"/>
    <w:rsid w:val="00373FBF"/>
    <w:rsid w:val="004A7751"/>
    <w:rsid w:val="004E44A9"/>
    <w:rsid w:val="00580D20"/>
    <w:rsid w:val="005C10FA"/>
    <w:rsid w:val="005F3E01"/>
    <w:rsid w:val="0063319E"/>
    <w:rsid w:val="00670F23"/>
    <w:rsid w:val="006B0D14"/>
    <w:rsid w:val="006D2D38"/>
    <w:rsid w:val="007344BA"/>
    <w:rsid w:val="00744140"/>
    <w:rsid w:val="007512AE"/>
    <w:rsid w:val="00785160"/>
    <w:rsid w:val="00833468"/>
    <w:rsid w:val="00834266"/>
    <w:rsid w:val="00873182"/>
    <w:rsid w:val="008C71A3"/>
    <w:rsid w:val="00A9639D"/>
    <w:rsid w:val="00AC044F"/>
    <w:rsid w:val="00B3301E"/>
    <w:rsid w:val="00CF1CFA"/>
    <w:rsid w:val="00D339FD"/>
    <w:rsid w:val="00D524CD"/>
    <w:rsid w:val="00E04149"/>
    <w:rsid w:val="00E12158"/>
    <w:rsid w:val="00E26528"/>
    <w:rsid w:val="00EA6BDA"/>
    <w:rsid w:val="00F419E5"/>
    <w:rsid w:val="00F51EDC"/>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36960EE5"/>
  <w15:docId w15:val="{96A3D6F0-95F9-4D44-9767-D456B25DC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36C"/>
    <w:pPr>
      <w:spacing w:after="120"/>
    </w:pPr>
    <w:rPr>
      <w:rFonts w:ascii="Helvetica" w:hAnsi="Helvetica"/>
      <w:sz w:val="22"/>
      <w:szCs w:val="24"/>
    </w:rPr>
  </w:style>
  <w:style w:type="paragraph" w:styleId="Heading1">
    <w:name w:val="heading 1"/>
    <w:basedOn w:val="Normal"/>
    <w:next w:val="Normal"/>
    <w:link w:val="Heading1Char"/>
    <w:uiPriority w:val="9"/>
    <w:qFormat/>
    <w:rsid w:val="00D5236C"/>
    <w:pPr>
      <w:keepNext/>
      <w:keepLines/>
      <w:spacing w:before="240" w:after="240"/>
      <w:outlineLvl w:val="0"/>
    </w:pPr>
    <w:rPr>
      <w:rFonts w:eastAsia="Times New Roman"/>
      <w:b/>
      <w:bCs/>
      <w:sz w:val="28"/>
      <w:szCs w:val="32"/>
    </w:rPr>
  </w:style>
  <w:style w:type="paragraph" w:styleId="Heading2">
    <w:name w:val="heading 2"/>
    <w:basedOn w:val="Normal"/>
    <w:next w:val="Normal"/>
    <w:link w:val="Heading2Char"/>
    <w:uiPriority w:val="9"/>
    <w:semiHidden/>
    <w:unhideWhenUsed/>
    <w:qFormat/>
    <w:rsid w:val="00D5236C"/>
    <w:pPr>
      <w:keepNext/>
      <w:keepLines/>
      <w:spacing w:before="240" w:after="240"/>
      <w:outlineLvl w:val="1"/>
    </w:pPr>
    <w:rPr>
      <w:rFonts w:eastAsia="Times New Roman"/>
      <w:b/>
      <w:bCs/>
      <w:sz w:val="24"/>
      <w:szCs w:val="26"/>
    </w:rPr>
  </w:style>
  <w:style w:type="paragraph" w:styleId="Heading3">
    <w:name w:val="heading 3"/>
    <w:basedOn w:val="Normal"/>
    <w:next w:val="Normal"/>
    <w:link w:val="Heading3Char"/>
    <w:uiPriority w:val="9"/>
    <w:semiHidden/>
    <w:unhideWhenUsed/>
    <w:qFormat/>
    <w:rsid w:val="00D5236C"/>
    <w:pPr>
      <w:keepNext/>
      <w:keepLines/>
      <w:spacing w:before="240"/>
      <w:outlineLvl w:val="2"/>
    </w:pPr>
    <w:rPr>
      <w:rFonts w:eastAsia="Times New Roman"/>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236C"/>
    <w:rPr>
      <w:rFonts w:ascii="Helvetica" w:eastAsia="Times New Roman" w:hAnsi="Helvetica" w:cs="Times New Roman"/>
      <w:b/>
      <w:bCs/>
      <w:sz w:val="28"/>
      <w:szCs w:val="32"/>
    </w:rPr>
  </w:style>
  <w:style w:type="character" w:customStyle="1" w:styleId="Heading2Char">
    <w:name w:val="Heading 2 Char"/>
    <w:basedOn w:val="DefaultParagraphFont"/>
    <w:link w:val="Heading2"/>
    <w:uiPriority w:val="9"/>
    <w:semiHidden/>
    <w:rsid w:val="00D5236C"/>
    <w:rPr>
      <w:rFonts w:ascii="Helvetica" w:eastAsia="Times New Roman" w:hAnsi="Helvetica" w:cs="Times New Roman"/>
      <w:b/>
      <w:bCs/>
      <w:sz w:val="24"/>
      <w:szCs w:val="26"/>
    </w:rPr>
  </w:style>
  <w:style w:type="character" w:customStyle="1" w:styleId="Heading3Char">
    <w:name w:val="Heading 3 Char"/>
    <w:basedOn w:val="DefaultParagraphFont"/>
    <w:link w:val="Heading3"/>
    <w:uiPriority w:val="9"/>
    <w:semiHidden/>
    <w:rsid w:val="00D5236C"/>
    <w:rPr>
      <w:rFonts w:ascii="Helvetica" w:eastAsia="Times New Roman" w:hAnsi="Helvetica" w:cs="Times New Roman"/>
      <w:bCs/>
      <w:sz w:val="22"/>
      <w:szCs w:val="24"/>
      <w:u w:val="single"/>
    </w:rPr>
  </w:style>
  <w:style w:type="paragraph" w:customStyle="1" w:styleId="AgendaItemHeader">
    <w:name w:val="Agenda Item Header"/>
    <w:basedOn w:val="Normal"/>
    <w:autoRedefine/>
    <w:qFormat/>
    <w:rsid w:val="00C31D19"/>
    <w:pPr>
      <w:pBdr>
        <w:top w:val="single" w:sz="4" w:space="1" w:color="auto"/>
        <w:left w:val="single" w:sz="4" w:space="4" w:color="auto"/>
        <w:bottom w:val="single" w:sz="4" w:space="1" w:color="auto"/>
        <w:right w:val="single" w:sz="4" w:space="4" w:color="auto"/>
      </w:pBdr>
      <w:shd w:val="clear" w:color="auto" w:fill="99CCFF"/>
      <w:suppressAutoHyphens/>
      <w:spacing w:after="0"/>
    </w:pPr>
    <w:rPr>
      <w:rFonts w:eastAsia="Batang"/>
      <w:b/>
      <w:sz w:val="28"/>
      <w:lang w:eastAsia="ar-SA"/>
    </w:rPr>
  </w:style>
  <w:style w:type="paragraph" w:customStyle="1" w:styleId="AtPodium">
    <w:name w:val="At Podium"/>
    <w:basedOn w:val="Normal"/>
    <w:autoRedefine/>
    <w:qFormat/>
    <w:rsid w:val="00C31D19"/>
    <w:pPr>
      <w:pBdr>
        <w:top w:val="single" w:sz="4" w:space="12" w:color="auto"/>
        <w:left w:val="single" w:sz="4" w:space="12" w:color="auto"/>
        <w:bottom w:val="single" w:sz="4" w:space="12" w:color="auto"/>
        <w:right w:val="single" w:sz="4" w:space="12" w:color="auto"/>
      </w:pBdr>
      <w:shd w:val="clear" w:color="auto" w:fill="F3F3F3"/>
      <w:tabs>
        <w:tab w:val="left" w:pos="1701"/>
      </w:tabs>
      <w:suppressAutoHyphens/>
      <w:spacing w:after="0"/>
    </w:pPr>
    <w:rPr>
      <w:rFonts w:eastAsia="Batang"/>
      <w:sz w:val="28"/>
      <w:lang w:eastAsia="ar-SA"/>
    </w:rPr>
  </w:style>
  <w:style w:type="paragraph" w:styleId="Header">
    <w:name w:val="header"/>
    <w:basedOn w:val="Normal"/>
    <w:link w:val="HeaderChar"/>
    <w:uiPriority w:val="99"/>
    <w:unhideWhenUsed/>
    <w:rsid w:val="000A3DFE"/>
    <w:pPr>
      <w:tabs>
        <w:tab w:val="center" w:pos="4320"/>
        <w:tab w:val="right" w:pos="8640"/>
      </w:tabs>
      <w:spacing w:after="0"/>
    </w:pPr>
  </w:style>
  <w:style w:type="character" w:customStyle="1" w:styleId="HeaderChar">
    <w:name w:val="Header Char"/>
    <w:basedOn w:val="DefaultParagraphFont"/>
    <w:link w:val="Header"/>
    <w:uiPriority w:val="99"/>
    <w:rsid w:val="000A3DFE"/>
    <w:rPr>
      <w:rFonts w:ascii="Helvetica" w:hAnsi="Helvetica"/>
      <w:sz w:val="22"/>
      <w:szCs w:val="24"/>
    </w:rPr>
  </w:style>
  <w:style w:type="paragraph" w:styleId="Footer">
    <w:name w:val="footer"/>
    <w:basedOn w:val="Normal"/>
    <w:link w:val="FooterChar"/>
    <w:uiPriority w:val="99"/>
    <w:unhideWhenUsed/>
    <w:rsid w:val="000A3DFE"/>
    <w:pPr>
      <w:tabs>
        <w:tab w:val="center" w:pos="4320"/>
        <w:tab w:val="right" w:pos="8640"/>
      </w:tabs>
      <w:spacing w:after="0"/>
    </w:pPr>
  </w:style>
  <w:style w:type="character" w:customStyle="1" w:styleId="FooterChar">
    <w:name w:val="Footer Char"/>
    <w:basedOn w:val="DefaultParagraphFont"/>
    <w:link w:val="Footer"/>
    <w:uiPriority w:val="99"/>
    <w:rsid w:val="000A3DFE"/>
    <w:rPr>
      <w:rFonts w:ascii="Helvetica" w:hAnsi="Helvetica"/>
      <w:sz w:val="22"/>
      <w:szCs w:val="24"/>
    </w:rPr>
  </w:style>
  <w:style w:type="character" w:styleId="PageNumber">
    <w:name w:val="page number"/>
    <w:basedOn w:val="DefaultParagraphFont"/>
    <w:uiPriority w:val="99"/>
    <w:semiHidden/>
    <w:unhideWhenUsed/>
    <w:rsid w:val="000A3DFE"/>
  </w:style>
  <w:style w:type="table" w:styleId="TableGrid">
    <w:name w:val="Table Grid"/>
    <w:basedOn w:val="TableNormal"/>
    <w:uiPriority w:val="59"/>
    <w:rsid w:val="00F51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dress-line1">
    <w:name w:val="address-line1"/>
    <w:basedOn w:val="DefaultParagraphFont"/>
    <w:rsid w:val="00834266"/>
  </w:style>
  <w:style w:type="character" w:customStyle="1" w:styleId="postal-code">
    <w:name w:val="postal-code"/>
    <w:basedOn w:val="DefaultParagraphFont"/>
    <w:rsid w:val="00834266"/>
  </w:style>
  <w:style w:type="character" w:customStyle="1" w:styleId="locality">
    <w:name w:val="locality"/>
    <w:basedOn w:val="DefaultParagraphFont"/>
    <w:rsid w:val="00834266"/>
  </w:style>
  <w:style w:type="character" w:styleId="Hyperlink">
    <w:name w:val="Hyperlink"/>
    <w:basedOn w:val="DefaultParagraphFont"/>
    <w:uiPriority w:val="99"/>
    <w:unhideWhenUsed/>
    <w:rsid w:val="00834266"/>
    <w:rPr>
      <w:color w:val="0000FF" w:themeColor="hyperlink"/>
      <w:u w:val="single"/>
    </w:rPr>
  </w:style>
  <w:style w:type="paragraph" w:styleId="BalloonText">
    <w:name w:val="Balloon Text"/>
    <w:basedOn w:val="Normal"/>
    <w:link w:val="BalloonTextChar"/>
    <w:uiPriority w:val="99"/>
    <w:semiHidden/>
    <w:unhideWhenUsed/>
    <w:rsid w:val="006D2D3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2D38"/>
    <w:rPr>
      <w:rFonts w:ascii="Segoe UI" w:hAnsi="Segoe UI" w:cs="Segoe UI"/>
      <w:sz w:val="18"/>
      <w:szCs w:val="18"/>
    </w:rPr>
  </w:style>
  <w:style w:type="character" w:customStyle="1" w:styleId="UnresolvedMention1">
    <w:name w:val="Unresolved Mention1"/>
    <w:basedOn w:val="DefaultParagraphFont"/>
    <w:uiPriority w:val="99"/>
    <w:semiHidden/>
    <w:unhideWhenUsed/>
    <w:rsid w:val="007441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07523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USERS\Collins\GOOS%20Correspondence\GOOS%20letterhead%202018b.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GOOS letterhead 2018b.dotx</Template>
  <TotalTime>3</TotalTime>
  <Pages>3</Pages>
  <Words>624</Words>
  <Characters>3623</Characters>
  <Application>Microsoft Office Word</Application>
  <DocSecurity>0</DocSecurity>
  <Lines>124</Lines>
  <Paragraphs>57</Paragraphs>
  <ScaleCrop>false</ScaleCrop>
  <HeadingPairs>
    <vt:vector size="2" baseType="variant">
      <vt:variant>
        <vt:lpstr>Title</vt:lpstr>
      </vt:variant>
      <vt:variant>
        <vt:i4>1</vt:i4>
      </vt:variant>
    </vt:vector>
  </HeadingPairs>
  <TitlesOfParts>
    <vt:vector size="1" baseType="lpstr">
      <vt:lpstr/>
    </vt:vector>
  </TitlesOfParts>
  <Company>IOC/UNESCO</Company>
  <LinksUpToDate>false</LinksUpToDate>
  <CharactersWithSpaces>4190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Collins, Forest</dc:creator>
  <cp:keywords/>
  <cp:lastModifiedBy>Collins, Forest</cp:lastModifiedBy>
  <cp:revision>2</cp:revision>
  <cp:lastPrinted>2019-11-06T08:33:00Z</cp:lastPrinted>
  <dcterms:created xsi:type="dcterms:W3CDTF">2023-03-13T12:33:00Z</dcterms:created>
  <dcterms:modified xsi:type="dcterms:W3CDTF">2023-03-13T12:33:00Z</dcterms:modified>
</cp:coreProperties>
</file>